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985BE" w14:textId="772CC26E" w:rsidR="00180BCF" w:rsidRDefault="009E1CB7">
      <w:r>
        <w:rPr>
          <w:noProof/>
        </w:rPr>
        <w:drawing>
          <wp:inline distT="0" distB="0" distL="0" distR="0" wp14:anchorId="0B2BE96E" wp14:editId="6B1A1B29">
            <wp:extent cx="6858000" cy="4104640"/>
            <wp:effectExtent l="0" t="0" r="0" b="0"/>
            <wp:docPr id="119724516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24516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10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0BCF" w:rsidSect="001E448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CB7"/>
    <w:rsid w:val="00112947"/>
    <w:rsid w:val="00180BCF"/>
    <w:rsid w:val="001E448C"/>
    <w:rsid w:val="009E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DE754"/>
  <w15:chartTrackingRefBased/>
  <w15:docId w15:val="{0098EAD6-4271-40C9-8359-FD2E8E134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U:\Documents\Custom%20Office%20Templates\Narr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Narrow.dotx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Weintraub</dc:creator>
  <cp:keywords/>
  <dc:description/>
  <cp:lastModifiedBy>Dave Weintraub</cp:lastModifiedBy>
  <cp:revision>1</cp:revision>
  <dcterms:created xsi:type="dcterms:W3CDTF">2025-06-01T23:45:00Z</dcterms:created>
  <dcterms:modified xsi:type="dcterms:W3CDTF">2025-06-01T23:49:00Z</dcterms:modified>
</cp:coreProperties>
</file>