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B5140" w14:textId="77777777" w:rsidR="00ED41FD" w:rsidRDefault="004F59AD">
      <w:r>
        <w:rPr>
          <w:noProof/>
        </w:rPr>
        <w:drawing>
          <wp:inline distT="0" distB="0" distL="0" distR="0" wp14:anchorId="3308BB40" wp14:editId="7104462A">
            <wp:extent cx="8229600" cy="5067303"/>
            <wp:effectExtent l="0" t="0" r="0" b="0"/>
            <wp:docPr id="140185916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67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ED41FD"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FF18" w14:textId="77777777" w:rsidR="004F59AD" w:rsidRDefault="004F59AD">
      <w:pPr>
        <w:spacing w:after="0" w:line="240" w:lineRule="auto"/>
      </w:pPr>
      <w:r>
        <w:separator/>
      </w:r>
    </w:p>
  </w:endnote>
  <w:endnote w:type="continuationSeparator" w:id="0">
    <w:p w14:paraId="7F4AAEC9" w14:textId="77777777" w:rsidR="004F59AD" w:rsidRDefault="004F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F9B0F" w14:textId="77777777" w:rsidR="004F59AD" w:rsidRDefault="004F59A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89FD2D" w14:textId="77777777" w:rsidR="004F59AD" w:rsidRDefault="004F59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D41FD"/>
    <w:rsid w:val="004F59AD"/>
    <w:rsid w:val="00911BB0"/>
    <w:rsid w:val="00ED41FD"/>
    <w:rsid w:val="00EE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4999E"/>
  <w15:docId w15:val="{DBD17CD0-8AE8-4E68-A1AB-F7E03791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Buttry, Ben</dc:creator>
  <dc:description/>
  <cp:lastModifiedBy>Buttry, Ben</cp:lastModifiedBy>
  <cp:revision>2</cp:revision>
  <dcterms:created xsi:type="dcterms:W3CDTF">2026-07-20T16:30:00Z</dcterms:created>
  <dcterms:modified xsi:type="dcterms:W3CDTF">2026-07-20T16:30:00Z</dcterms:modified>
</cp:coreProperties>
</file>