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907" w:rsidRDefault="00715907" w:rsidP="007C21B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Exercise 3.1</w:t>
      </w:r>
    </w:p>
    <w:p w:rsidR="00715907" w:rsidRDefault="00715907" w:rsidP="007C21B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Understanding Authority Records</w:t>
      </w:r>
    </w:p>
    <w:p w:rsidR="00715907" w:rsidRPr="00810EB0" w:rsidRDefault="00715907" w:rsidP="007E4B96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Review each authority record. Answer the questions relating to the authority records.</w:t>
      </w:r>
    </w:p>
    <w:p w:rsidR="00715907" w:rsidRPr="007E4B96" w:rsidRDefault="00715907" w:rsidP="007E4B96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A0"/>
      </w:tblPr>
      <w:tblGrid>
        <w:gridCol w:w="960"/>
        <w:gridCol w:w="7619"/>
      </w:tblGrid>
      <w:tr w:rsidR="00715907" w:rsidRPr="006966ED" w:rsidTr="006966ED">
        <w:trPr>
          <w:jc w:val="center"/>
        </w:trPr>
        <w:tc>
          <w:tcPr>
            <w:tcW w:w="960" w:type="dxa"/>
            <w:tcBorders>
              <w:top w:val="single" w:sz="8" w:space="0" w:color="000000"/>
            </w:tcBorders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010 _ _</w:t>
            </w:r>
          </w:p>
        </w:tc>
        <w:tc>
          <w:tcPr>
            <w:tcW w:w="7619" w:type="dxa"/>
            <w:tcBorders>
              <w:top w:val="single" w:sz="8" w:space="0" w:color="000000"/>
            </w:tcBorders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  <w:lang w:val="es-ES_tradnl"/>
              </w:rPr>
              <w:t>$a n  79003974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040 _ 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  <w:lang w:val="es-ES_tradnl"/>
              </w:rPr>
              <w:t>$a ### $b eng $e rda $c ###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046 _ 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tabs>
                <w:tab w:val="left" w:pos="2385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$f 18981129 $g 19631122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053 _0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tabs>
                <w:tab w:val="left" w:pos="2385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PR6023.E926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100 1_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tabs>
                <w:tab w:val="left" w:pos="810"/>
              </w:tabs>
              <w:spacing w:before="60" w:after="60" w:line="240" w:lineRule="auto"/>
              <w:ind w:left="810" w:hanging="810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Lewis, C. S. $q (Clive Staples), $d 1898-1963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370 _ 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Belfast, Northern Ireland $b Oxford, England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373 _ 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spacing w:before="60" w:after="60" w:line="240" w:lineRule="auto"/>
              <w:ind w:left="810" w:hanging="810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Oxford University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373 _ 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tabs>
                <w:tab w:val="left" w:pos="2385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Cambridge University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374 _ 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author $a scholar $a broadcaster</w:t>
            </w:r>
            <w:r w:rsidRPr="006966ED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375 _ 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male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377 _ 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eng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400 1_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Lewis, Jack, $d 1898-1963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400 1_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Hamilton, Clive, $d 1898-1963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400 1_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Clerk, N. W., $d 1898-1963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400 1_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Lewis, Clive Staples, $d 1898-1963 $w nna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His Dymer, c1926.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His C.S. Lewis, his letters to children, c1985: $b CIP t.p. (C.S. Lewis) text (known as Jack Lewis; Clive Staples Lewis)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</w:tcPr>
          <w:p w:rsidR="00715907" w:rsidRPr="006966ED" w:rsidRDefault="00715907" w:rsidP="006966ED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The voyage of the Dawn Treader, c2000: $b t.p. (C.S. Lewis) p. 3 of cover (b. in Belfast in 1898)</w:t>
            </w:r>
          </w:p>
        </w:tc>
      </w:tr>
      <w:tr w:rsidR="00715907" w:rsidRPr="006966ED" w:rsidTr="006966ED">
        <w:trPr>
          <w:jc w:val="center"/>
        </w:trPr>
        <w:tc>
          <w:tcPr>
            <w:tcW w:w="960" w:type="dxa"/>
            <w:tcBorders>
              <w:bottom w:val="single" w:sz="8" w:space="0" w:color="000000"/>
            </w:tcBorders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  <w:tcBorders>
              <w:bottom w:val="single" w:sz="8" w:space="0" w:color="000000"/>
            </w:tcBorders>
          </w:tcPr>
          <w:p w:rsidR="00715907" w:rsidRPr="006966ED" w:rsidRDefault="00715907" w:rsidP="006966ED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966ED">
              <w:rPr>
                <w:rFonts w:ascii="Arial" w:hAnsi="Arial" w:cs="Arial"/>
                <w:sz w:val="20"/>
                <w:szCs w:val="20"/>
              </w:rPr>
              <w:t>$a Wikipedia, WWW, June 15, 2011 $b (b. 29 Nov. 1898 in Belfast, Ireland; died 22 Nov. 1963 in Oxford, England; Irish-born British novelist, academic, medievalist, literary critic, essayist, lay theologian and Christian apologist; known to friends and family as Jack; on the English faculty at Oxford University and later at Cambridge University; novelist, scholar, broadcaster who wrote fantasy, science fiction, Christian apologetics, children's literature)</w:t>
            </w:r>
          </w:p>
        </w:tc>
      </w:tr>
    </w:tbl>
    <w:p w:rsidR="00715907" w:rsidRDefault="00715907" w:rsidP="00810EB0">
      <w:pPr>
        <w:spacing w:after="0"/>
      </w:pPr>
    </w:p>
    <w:p w:rsidR="00715907" w:rsidRDefault="00715907" w:rsidP="00810EB0">
      <w:pPr>
        <w:spacing w:after="0"/>
        <w:rPr>
          <w:rFonts w:ascii="Arial" w:hAnsi="Arial" w:cs="Arial"/>
          <w:b/>
          <w:sz w:val="24"/>
          <w:szCs w:val="24"/>
        </w:rPr>
      </w:pPr>
      <w:r w:rsidRPr="00810EB0">
        <w:rPr>
          <w:rFonts w:ascii="Arial" w:hAnsi="Arial" w:cs="Arial"/>
          <w:b/>
          <w:sz w:val="24"/>
          <w:szCs w:val="24"/>
        </w:rPr>
        <w:t>Questions</w:t>
      </w:r>
    </w:p>
    <w:p w:rsidR="00715907" w:rsidRPr="00810EB0" w:rsidRDefault="00715907" w:rsidP="00810EB0">
      <w:pPr>
        <w:spacing w:after="0"/>
        <w:rPr>
          <w:rFonts w:ascii="Arial" w:hAnsi="Arial" w:cs="Arial"/>
          <w:sz w:val="24"/>
          <w:szCs w:val="24"/>
        </w:rPr>
      </w:pPr>
    </w:p>
    <w:p w:rsidR="00715907" w:rsidRPr="00810EB0" w:rsidRDefault="00715907" w:rsidP="00810EB0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10EB0">
        <w:rPr>
          <w:rFonts w:ascii="Arial" w:hAnsi="Arial" w:cs="Arial"/>
          <w:sz w:val="24"/>
          <w:szCs w:val="24"/>
        </w:rPr>
        <w:t>What was the month, day, and year of Lewis’s birth?</w:t>
      </w:r>
    </w:p>
    <w:p w:rsidR="00715907" w:rsidRPr="00810EB0" w:rsidRDefault="00715907" w:rsidP="00810EB0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10EB0">
        <w:rPr>
          <w:rFonts w:ascii="Arial" w:hAnsi="Arial" w:cs="Arial"/>
          <w:sz w:val="24"/>
          <w:szCs w:val="24"/>
        </w:rPr>
        <w:t>What was the month, day, and year of Lewis’s death?</w:t>
      </w:r>
    </w:p>
    <w:p w:rsidR="00715907" w:rsidRPr="00810EB0" w:rsidRDefault="00715907" w:rsidP="00810EB0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10EB0">
        <w:rPr>
          <w:rFonts w:ascii="Arial" w:hAnsi="Arial" w:cs="Arial"/>
          <w:sz w:val="24"/>
          <w:szCs w:val="24"/>
        </w:rPr>
        <w:t>Where was Lewis born? Where did he die?</w:t>
      </w:r>
    </w:p>
    <w:p w:rsidR="00715907" w:rsidRDefault="00715907" w:rsidP="00810EB0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10EB0">
        <w:rPr>
          <w:rFonts w:ascii="Arial" w:hAnsi="Arial" w:cs="Arial"/>
          <w:sz w:val="24"/>
          <w:szCs w:val="24"/>
        </w:rPr>
        <w:t>What were Lewis’s occupations?</w:t>
      </w:r>
    </w:p>
    <w:p w:rsidR="00715907" w:rsidRDefault="00715907" w:rsidP="00810EB0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universities was Lewis associated with?</w:t>
      </w:r>
    </w:p>
    <w:p w:rsidR="00715907" w:rsidRDefault="00715907" w:rsidP="00810EB0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Lewis’s variant access points.</w:t>
      </w:r>
    </w:p>
    <w:p w:rsidR="00715907" w:rsidRPr="007E4B96" w:rsidRDefault="00715907" w:rsidP="00810EB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A0"/>
      </w:tblPr>
      <w:tblGrid>
        <w:gridCol w:w="960"/>
        <w:gridCol w:w="7619"/>
      </w:tblGrid>
      <w:tr w:rsidR="00715907" w:rsidRPr="006703D3" w:rsidTr="000B3EB3">
        <w:trPr>
          <w:jc w:val="center"/>
        </w:trPr>
        <w:tc>
          <w:tcPr>
            <w:tcW w:w="960" w:type="dxa"/>
            <w:tcBorders>
              <w:top w:val="single" w:sz="8" w:space="0" w:color="000000"/>
            </w:tcBorders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010 _ _</w:t>
            </w:r>
          </w:p>
        </w:tc>
        <w:tc>
          <w:tcPr>
            <w:tcW w:w="7619" w:type="dxa"/>
            <w:tcBorders>
              <w:top w:val="single" w:sz="8" w:space="0" w:color="000000"/>
            </w:tcBorders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  <w:lang w:val="es-ES_tradnl"/>
              </w:rPr>
              <w:t>$a n 2002045864</w:t>
            </w:r>
          </w:p>
        </w:tc>
      </w:tr>
      <w:tr w:rsidR="00715907" w:rsidRPr="006703D3" w:rsidTr="000B3EB3">
        <w:trPr>
          <w:jc w:val="center"/>
        </w:trPr>
        <w:tc>
          <w:tcPr>
            <w:tcW w:w="960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040 _ _</w:t>
            </w:r>
          </w:p>
        </w:tc>
        <w:tc>
          <w:tcPr>
            <w:tcW w:w="7619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  <w:lang w:val="es-ES_tradnl"/>
              </w:rPr>
              <w:t>$a ### $b eng $e rda $c ###</w:t>
            </w:r>
          </w:p>
        </w:tc>
      </w:tr>
      <w:tr w:rsidR="00715907" w:rsidRPr="006703D3" w:rsidTr="000B3EB3">
        <w:trPr>
          <w:jc w:val="center"/>
        </w:trPr>
        <w:tc>
          <w:tcPr>
            <w:tcW w:w="960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046 _ _</w:t>
            </w:r>
          </w:p>
        </w:tc>
        <w:tc>
          <w:tcPr>
            <w:tcW w:w="7619" w:type="dxa"/>
          </w:tcPr>
          <w:p w:rsidR="00715907" w:rsidRPr="006703D3" w:rsidRDefault="00715907" w:rsidP="000B3EB3">
            <w:pPr>
              <w:tabs>
                <w:tab w:val="left" w:pos="2385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$f 19710828</w:t>
            </w:r>
          </w:p>
        </w:tc>
      </w:tr>
      <w:tr w:rsidR="00715907" w:rsidRPr="006703D3" w:rsidTr="000B3EB3">
        <w:trPr>
          <w:jc w:val="center"/>
        </w:trPr>
        <w:tc>
          <w:tcPr>
            <w:tcW w:w="960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100 1_</w:t>
            </w:r>
          </w:p>
        </w:tc>
        <w:tc>
          <w:tcPr>
            <w:tcW w:w="7619" w:type="dxa"/>
          </w:tcPr>
          <w:p w:rsidR="00715907" w:rsidRPr="006703D3" w:rsidRDefault="00715907" w:rsidP="000B3EB3">
            <w:pPr>
              <w:tabs>
                <w:tab w:val="left" w:pos="810"/>
              </w:tabs>
              <w:spacing w:before="60" w:after="60" w:line="240" w:lineRule="auto"/>
              <w:ind w:left="810" w:hanging="810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$a Sfar, Joann</w:t>
            </w:r>
          </w:p>
        </w:tc>
      </w:tr>
      <w:tr w:rsidR="00715907" w:rsidRPr="006703D3" w:rsidTr="000B3EB3">
        <w:trPr>
          <w:jc w:val="center"/>
        </w:trPr>
        <w:tc>
          <w:tcPr>
            <w:tcW w:w="960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370 _ _</w:t>
            </w:r>
          </w:p>
        </w:tc>
        <w:tc>
          <w:tcPr>
            <w:tcW w:w="7619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$a Nice, France $e Paris, France</w:t>
            </w:r>
          </w:p>
        </w:tc>
      </w:tr>
      <w:tr w:rsidR="00715907" w:rsidRPr="006703D3" w:rsidTr="000B3EB3">
        <w:trPr>
          <w:jc w:val="center"/>
        </w:trPr>
        <w:tc>
          <w:tcPr>
            <w:tcW w:w="960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374 _ _</w:t>
            </w:r>
          </w:p>
        </w:tc>
        <w:tc>
          <w:tcPr>
            <w:tcW w:w="7619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$a comics artist and creator</w:t>
            </w:r>
          </w:p>
        </w:tc>
      </w:tr>
      <w:tr w:rsidR="00715907" w:rsidRPr="006703D3" w:rsidTr="000B3EB3">
        <w:trPr>
          <w:jc w:val="center"/>
        </w:trPr>
        <w:tc>
          <w:tcPr>
            <w:tcW w:w="960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374 _ _</w:t>
            </w:r>
          </w:p>
        </w:tc>
        <w:tc>
          <w:tcPr>
            <w:tcW w:w="7619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$a film director</w:t>
            </w:r>
          </w:p>
        </w:tc>
      </w:tr>
      <w:tr w:rsidR="00715907" w:rsidRPr="006703D3" w:rsidTr="000B3EB3">
        <w:trPr>
          <w:jc w:val="center"/>
        </w:trPr>
        <w:tc>
          <w:tcPr>
            <w:tcW w:w="960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375 _ _</w:t>
            </w:r>
          </w:p>
        </w:tc>
        <w:tc>
          <w:tcPr>
            <w:tcW w:w="7619" w:type="dxa"/>
          </w:tcPr>
          <w:p w:rsidR="00715907" w:rsidRPr="006703D3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$a male</w:t>
            </w:r>
          </w:p>
        </w:tc>
      </w:tr>
      <w:tr w:rsidR="00715907" w:rsidRPr="006703D3" w:rsidTr="000B3EB3">
        <w:trPr>
          <w:jc w:val="center"/>
        </w:trPr>
        <w:tc>
          <w:tcPr>
            <w:tcW w:w="960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377 _ _</w:t>
            </w:r>
          </w:p>
        </w:tc>
        <w:tc>
          <w:tcPr>
            <w:tcW w:w="7619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$a fre</w:t>
            </w:r>
          </w:p>
        </w:tc>
      </w:tr>
      <w:tr w:rsidR="00715907" w:rsidRPr="006703D3" w:rsidTr="000B3EB3">
        <w:trPr>
          <w:jc w:val="center"/>
        </w:trPr>
        <w:tc>
          <w:tcPr>
            <w:tcW w:w="960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400 1_</w:t>
            </w:r>
          </w:p>
        </w:tc>
        <w:tc>
          <w:tcPr>
            <w:tcW w:w="7619" w:type="dxa"/>
          </w:tcPr>
          <w:p w:rsidR="00715907" w:rsidRPr="006703D3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$a Sfar, Joann, $d 1971-</w:t>
            </w:r>
          </w:p>
        </w:tc>
      </w:tr>
      <w:tr w:rsidR="00715907" w:rsidRPr="006703D3" w:rsidTr="000B3EB3">
        <w:trPr>
          <w:jc w:val="center"/>
        </w:trPr>
        <w:tc>
          <w:tcPr>
            <w:tcW w:w="960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$a Sfar, Joann. Little Vampire goes to school, 2003: ǂb ECIP data view (Joann Sfar)</w:t>
            </w:r>
          </w:p>
        </w:tc>
      </w:tr>
      <w:tr w:rsidR="00715907" w:rsidRPr="006703D3" w:rsidTr="000B3EB3">
        <w:trPr>
          <w:jc w:val="center"/>
        </w:trPr>
        <w:tc>
          <w:tcPr>
            <w:tcW w:w="960" w:type="dxa"/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</w:tcPr>
          <w:p w:rsidR="00715907" w:rsidRPr="006703D3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$a Wikipedia, WWW, Sep. 28, 2011 ǂb (b. 28 August 1971 in Nice, France; French comics artist, comic book creator and film director)</w:t>
            </w:r>
          </w:p>
        </w:tc>
      </w:tr>
      <w:tr w:rsidR="00715907" w:rsidRPr="006703D3" w:rsidTr="000B3EB3">
        <w:trPr>
          <w:jc w:val="center"/>
        </w:trPr>
        <w:tc>
          <w:tcPr>
            <w:tcW w:w="960" w:type="dxa"/>
            <w:tcBorders>
              <w:bottom w:val="single" w:sz="8" w:space="0" w:color="000000"/>
            </w:tcBorders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  <w:tcBorders>
              <w:bottom w:val="single" w:sz="8" w:space="0" w:color="000000"/>
            </w:tcBorders>
          </w:tcPr>
          <w:p w:rsidR="00715907" w:rsidRPr="006703D3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03D3">
              <w:rPr>
                <w:rFonts w:ascii="Arial" w:hAnsi="Arial" w:cs="Arial"/>
                <w:sz w:val="20"/>
                <w:szCs w:val="20"/>
              </w:rPr>
              <w:t>$a :01 First Second, via WWW, Sep. 28, 2011 ǂb (lives in Paris with wife and children)</w:t>
            </w:r>
          </w:p>
        </w:tc>
      </w:tr>
    </w:tbl>
    <w:p w:rsidR="00715907" w:rsidRDefault="00715907" w:rsidP="00810EB0"/>
    <w:p w:rsidR="00715907" w:rsidRDefault="00715907" w:rsidP="00810EB0">
      <w:pPr>
        <w:spacing w:after="0"/>
        <w:rPr>
          <w:rFonts w:ascii="Arial" w:hAnsi="Arial" w:cs="Arial"/>
          <w:b/>
          <w:sz w:val="24"/>
          <w:szCs w:val="24"/>
        </w:rPr>
      </w:pPr>
      <w:r w:rsidRPr="00810EB0">
        <w:rPr>
          <w:rFonts w:ascii="Arial" w:hAnsi="Arial" w:cs="Arial"/>
          <w:b/>
          <w:sz w:val="24"/>
          <w:szCs w:val="24"/>
        </w:rPr>
        <w:t>Questions</w:t>
      </w:r>
    </w:p>
    <w:p w:rsidR="00715907" w:rsidRPr="00810EB0" w:rsidRDefault="00715907" w:rsidP="00810EB0">
      <w:pPr>
        <w:spacing w:after="0"/>
        <w:rPr>
          <w:rFonts w:ascii="Arial" w:hAnsi="Arial" w:cs="Arial"/>
          <w:sz w:val="24"/>
          <w:szCs w:val="24"/>
        </w:rPr>
      </w:pPr>
    </w:p>
    <w:p w:rsidR="00715907" w:rsidRPr="00810EB0" w:rsidRDefault="00715907" w:rsidP="00810EB0">
      <w:pPr>
        <w:numPr>
          <w:ilvl w:val="0"/>
          <w:numId w:val="2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810EB0">
        <w:rPr>
          <w:rFonts w:ascii="Arial" w:hAnsi="Arial" w:cs="Arial"/>
          <w:sz w:val="24"/>
          <w:szCs w:val="24"/>
        </w:rPr>
        <w:t xml:space="preserve">What was the month, day, and year of </w:t>
      </w:r>
      <w:r>
        <w:rPr>
          <w:rFonts w:ascii="Arial" w:hAnsi="Arial" w:cs="Arial"/>
          <w:sz w:val="24"/>
          <w:szCs w:val="24"/>
        </w:rPr>
        <w:t>Sfar</w:t>
      </w:r>
      <w:r w:rsidRPr="00810EB0">
        <w:rPr>
          <w:rFonts w:ascii="Arial" w:hAnsi="Arial" w:cs="Arial"/>
          <w:sz w:val="24"/>
          <w:szCs w:val="24"/>
        </w:rPr>
        <w:t>’s birth?</w:t>
      </w:r>
    </w:p>
    <w:p w:rsidR="00715907" w:rsidRDefault="00715907" w:rsidP="00810EB0">
      <w:pPr>
        <w:numPr>
          <w:ilvl w:val="0"/>
          <w:numId w:val="2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Where was Sfar born?</w:t>
      </w:r>
    </w:p>
    <w:p w:rsidR="00715907" w:rsidRDefault="00715907" w:rsidP="00810EB0">
      <w:pPr>
        <w:numPr>
          <w:ilvl w:val="0"/>
          <w:numId w:val="2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Where does Sfar live?</w:t>
      </w:r>
    </w:p>
    <w:p w:rsidR="00715907" w:rsidRDefault="00715907" w:rsidP="00810EB0">
      <w:pPr>
        <w:numPr>
          <w:ilvl w:val="0"/>
          <w:numId w:val="2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Sfar’s occupations?</w:t>
      </w:r>
    </w:p>
    <w:p w:rsidR="00715907" w:rsidRDefault="00715907" w:rsidP="00810EB0">
      <w:pPr>
        <w:numPr>
          <w:ilvl w:val="0"/>
          <w:numId w:val="2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is Sfar’s gender?</w:t>
      </w:r>
    </w:p>
    <w:p w:rsidR="00715907" w:rsidRDefault="00715907" w:rsidP="00810EB0"/>
    <w:p w:rsidR="00715907" w:rsidRDefault="00715907" w:rsidP="00810EB0"/>
    <w:p w:rsidR="00715907" w:rsidRPr="007E4B96" w:rsidRDefault="00715907" w:rsidP="00810EB0">
      <w:pPr>
        <w:rPr>
          <w:rFonts w:ascii="Arial" w:hAnsi="Arial" w:cs="Arial"/>
          <w:sz w:val="24"/>
          <w:szCs w:val="24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A0"/>
      </w:tblPr>
      <w:tblGrid>
        <w:gridCol w:w="960"/>
        <w:gridCol w:w="7619"/>
      </w:tblGrid>
      <w:tr w:rsidR="00715907" w:rsidRPr="0035152A" w:rsidTr="000B3EB3">
        <w:trPr>
          <w:jc w:val="center"/>
        </w:trPr>
        <w:tc>
          <w:tcPr>
            <w:tcW w:w="960" w:type="dxa"/>
            <w:tcBorders>
              <w:top w:val="single" w:sz="8" w:space="0" w:color="000000"/>
            </w:tcBorders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010 _ _</w:t>
            </w:r>
          </w:p>
        </w:tc>
        <w:tc>
          <w:tcPr>
            <w:tcW w:w="7619" w:type="dxa"/>
            <w:tcBorders>
              <w:top w:val="single" w:sz="8" w:space="0" w:color="000000"/>
            </w:tcBorders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  <w:lang w:val="es-ES_tradnl"/>
              </w:rPr>
              <w:t>$a no2011026671</w:t>
            </w:r>
          </w:p>
        </w:tc>
      </w:tr>
      <w:tr w:rsidR="00715907" w:rsidRPr="0035152A" w:rsidTr="000B3EB3">
        <w:trPr>
          <w:jc w:val="center"/>
        </w:trPr>
        <w:tc>
          <w:tcPr>
            <w:tcW w:w="960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040 _ _</w:t>
            </w:r>
          </w:p>
        </w:tc>
        <w:tc>
          <w:tcPr>
            <w:tcW w:w="7619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  <w:lang w:val="es-ES_tradnl"/>
              </w:rPr>
              <w:t>$a ### $b eng $e rda $c ###</w:t>
            </w:r>
          </w:p>
        </w:tc>
      </w:tr>
      <w:tr w:rsidR="00715907" w:rsidRPr="0035152A" w:rsidTr="000B3EB3">
        <w:trPr>
          <w:jc w:val="center"/>
        </w:trPr>
        <w:tc>
          <w:tcPr>
            <w:tcW w:w="960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046 _ _</w:t>
            </w:r>
          </w:p>
        </w:tc>
        <w:tc>
          <w:tcPr>
            <w:tcW w:w="7619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$f 18800729 $g 19710725</w:t>
            </w:r>
          </w:p>
        </w:tc>
      </w:tr>
      <w:tr w:rsidR="00715907" w:rsidRPr="0035152A" w:rsidTr="000B3EB3">
        <w:trPr>
          <w:jc w:val="center"/>
        </w:trPr>
        <w:tc>
          <w:tcPr>
            <w:tcW w:w="960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100 1_</w:t>
            </w:r>
          </w:p>
        </w:tc>
        <w:tc>
          <w:tcPr>
            <w:tcW w:w="7619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$a Meyers, Chief, $d 1880-1971</w:t>
            </w:r>
          </w:p>
        </w:tc>
      </w:tr>
      <w:tr w:rsidR="00715907" w:rsidRPr="0035152A" w:rsidTr="000B3EB3">
        <w:trPr>
          <w:jc w:val="center"/>
        </w:trPr>
        <w:tc>
          <w:tcPr>
            <w:tcW w:w="960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370 _ _</w:t>
            </w:r>
          </w:p>
        </w:tc>
        <w:tc>
          <w:tcPr>
            <w:tcW w:w="7619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$a Riverside, Calif. $b San Bernardino, Calif.</w:t>
            </w:r>
          </w:p>
        </w:tc>
      </w:tr>
      <w:tr w:rsidR="00715907" w:rsidRPr="0035152A" w:rsidTr="000B3EB3">
        <w:trPr>
          <w:jc w:val="center"/>
        </w:trPr>
        <w:tc>
          <w:tcPr>
            <w:tcW w:w="960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373 _ _</w:t>
            </w:r>
          </w:p>
        </w:tc>
        <w:tc>
          <w:tcPr>
            <w:tcW w:w="7619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$a New York Giants (Baseball team) $s 1909 $t 1915</w:t>
            </w:r>
          </w:p>
        </w:tc>
      </w:tr>
      <w:tr w:rsidR="00715907" w:rsidRPr="0035152A" w:rsidTr="000B3EB3">
        <w:trPr>
          <w:jc w:val="center"/>
        </w:trPr>
        <w:tc>
          <w:tcPr>
            <w:tcW w:w="960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373 _ _</w:t>
            </w:r>
          </w:p>
        </w:tc>
        <w:tc>
          <w:tcPr>
            <w:tcW w:w="7619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$a Brooklyn Robins (Baseball team) $s 1916 $t 1917</w:t>
            </w:r>
          </w:p>
        </w:tc>
      </w:tr>
      <w:tr w:rsidR="00715907" w:rsidRPr="0035152A" w:rsidTr="000B3EB3">
        <w:trPr>
          <w:jc w:val="center"/>
        </w:trPr>
        <w:tc>
          <w:tcPr>
            <w:tcW w:w="960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373 _ _</w:t>
            </w:r>
          </w:p>
        </w:tc>
        <w:tc>
          <w:tcPr>
            <w:tcW w:w="7619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$a Boston Braves (Baseball team) $s 1917 $t 1917</w:t>
            </w:r>
          </w:p>
        </w:tc>
      </w:tr>
      <w:tr w:rsidR="00715907" w:rsidRPr="0035152A" w:rsidTr="000B3EB3">
        <w:trPr>
          <w:jc w:val="center"/>
        </w:trPr>
        <w:tc>
          <w:tcPr>
            <w:tcW w:w="960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374 _ _</w:t>
            </w:r>
          </w:p>
        </w:tc>
        <w:tc>
          <w:tcPr>
            <w:tcW w:w="7619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$a baseball player</w:t>
            </w:r>
          </w:p>
        </w:tc>
      </w:tr>
      <w:tr w:rsidR="00715907" w:rsidRPr="0035152A" w:rsidTr="000B3EB3">
        <w:trPr>
          <w:jc w:val="center"/>
        </w:trPr>
        <w:tc>
          <w:tcPr>
            <w:tcW w:w="960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375 _ _</w:t>
            </w:r>
          </w:p>
        </w:tc>
        <w:tc>
          <w:tcPr>
            <w:tcW w:w="7619" w:type="dxa"/>
          </w:tcPr>
          <w:p w:rsidR="00715907" w:rsidRPr="0035152A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$a male</w:t>
            </w:r>
          </w:p>
        </w:tc>
      </w:tr>
      <w:tr w:rsidR="00715907" w:rsidRPr="0035152A" w:rsidTr="000B3EB3">
        <w:trPr>
          <w:jc w:val="center"/>
        </w:trPr>
        <w:tc>
          <w:tcPr>
            <w:tcW w:w="960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400 1_</w:t>
            </w:r>
          </w:p>
        </w:tc>
        <w:tc>
          <w:tcPr>
            <w:tcW w:w="7619" w:type="dxa"/>
          </w:tcPr>
          <w:p w:rsidR="00715907" w:rsidRPr="0035152A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$a Meyers, John Tortes, $d 1880-1971</w:t>
            </w:r>
          </w:p>
        </w:tc>
      </w:tr>
      <w:tr w:rsidR="00715907" w:rsidRPr="0035152A" w:rsidTr="000B3EB3">
        <w:trPr>
          <w:jc w:val="center"/>
        </w:trPr>
        <w:tc>
          <w:tcPr>
            <w:tcW w:w="960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$a The glory of their times, 1984: $b page 170 (Chief Meyers)</w:t>
            </w:r>
          </w:p>
        </w:tc>
      </w:tr>
      <w:tr w:rsidR="00715907" w:rsidRPr="0035152A" w:rsidTr="000B3EB3">
        <w:trPr>
          <w:jc w:val="center"/>
        </w:trPr>
        <w:tc>
          <w:tcPr>
            <w:tcW w:w="960" w:type="dxa"/>
            <w:tcBorders>
              <w:bottom w:val="single" w:sz="8" w:space="0" w:color="000000"/>
            </w:tcBorders>
          </w:tcPr>
          <w:p w:rsidR="00715907" w:rsidRPr="0035152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  <w:tcBorders>
              <w:bottom w:val="single" w:sz="8" w:space="0" w:color="000000"/>
            </w:tcBorders>
          </w:tcPr>
          <w:p w:rsidR="00715907" w:rsidRPr="0035152A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5152A">
              <w:rPr>
                <w:rFonts w:ascii="Arial" w:hAnsi="Arial" w:cs="Arial"/>
                <w:sz w:val="20"/>
                <w:szCs w:val="20"/>
              </w:rPr>
              <w:t>$a Wikipedia, via WWW, February 17, 2011: $b (Chief Meyers; born John Tortes Meyers on July 29, 1880 in Riverside, California; died July 25, 1971 in San Bernardino, California; Major League Baseball player, 1909-1917; catcher for the New York Giants (1909-1915), Brooklyn Robins (1916-1917), and Boston Braves (1917))</w:t>
            </w:r>
          </w:p>
        </w:tc>
      </w:tr>
    </w:tbl>
    <w:p w:rsidR="00715907" w:rsidRDefault="00715907" w:rsidP="00810EB0"/>
    <w:p w:rsidR="00715907" w:rsidRDefault="00715907" w:rsidP="00810EB0"/>
    <w:p w:rsidR="00715907" w:rsidRDefault="00715907" w:rsidP="00810EB0">
      <w:pPr>
        <w:spacing w:after="0"/>
        <w:rPr>
          <w:rFonts w:ascii="Arial" w:hAnsi="Arial" w:cs="Arial"/>
          <w:b/>
          <w:sz w:val="24"/>
          <w:szCs w:val="24"/>
        </w:rPr>
      </w:pPr>
      <w:r w:rsidRPr="00810EB0">
        <w:rPr>
          <w:rFonts w:ascii="Arial" w:hAnsi="Arial" w:cs="Arial"/>
          <w:b/>
          <w:sz w:val="24"/>
          <w:szCs w:val="24"/>
        </w:rPr>
        <w:t>Questions</w:t>
      </w:r>
    </w:p>
    <w:p w:rsidR="00715907" w:rsidRPr="00810EB0" w:rsidRDefault="00715907" w:rsidP="00810EB0">
      <w:pPr>
        <w:spacing w:after="0"/>
        <w:rPr>
          <w:rFonts w:ascii="Arial" w:hAnsi="Arial" w:cs="Arial"/>
          <w:sz w:val="24"/>
          <w:szCs w:val="24"/>
        </w:rPr>
      </w:pPr>
    </w:p>
    <w:p w:rsidR="00715907" w:rsidRPr="00810EB0" w:rsidRDefault="00715907" w:rsidP="00810EB0">
      <w:pPr>
        <w:numPr>
          <w:ilvl w:val="0"/>
          <w:numId w:val="3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810EB0">
        <w:rPr>
          <w:rFonts w:ascii="Arial" w:hAnsi="Arial" w:cs="Arial"/>
          <w:sz w:val="24"/>
          <w:szCs w:val="24"/>
        </w:rPr>
        <w:t xml:space="preserve">What was the month, day, and year of </w:t>
      </w:r>
      <w:r>
        <w:rPr>
          <w:rFonts w:ascii="Arial" w:hAnsi="Arial" w:cs="Arial"/>
          <w:sz w:val="24"/>
          <w:szCs w:val="24"/>
        </w:rPr>
        <w:t>Meyers</w:t>
      </w:r>
      <w:r w:rsidRPr="00810EB0">
        <w:rPr>
          <w:rFonts w:ascii="Arial" w:hAnsi="Arial" w:cs="Arial"/>
          <w:sz w:val="24"/>
          <w:szCs w:val="24"/>
        </w:rPr>
        <w:t>’s birth?</w:t>
      </w:r>
    </w:p>
    <w:p w:rsidR="00715907" w:rsidRDefault="00715907" w:rsidP="00810EB0">
      <w:pPr>
        <w:numPr>
          <w:ilvl w:val="0"/>
          <w:numId w:val="3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810EB0">
        <w:rPr>
          <w:rFonts w:ascii="Arial" w:hAnsi="Arial" w:cs="Arial"/>
          <w:sz w:val="24"/>
          <w:szCs w:val="24"/>
        </w:rPr>
        <w:t xml:space="preserve">What was the month, day, and year of </w:t>
      </w:r>
      <w:r>
        <w:rPr>
          <w:rFonts w:ascii="Arial" w:hAnsi="Arial" w:cs="Arial"/>
          <w:sz w:val="24"/>
          <w:szCs w:val="24"/>
        </w:rPr>
        <w:t>Meyers</w:t>
      </w:r>
      <w:r w:rsidRPr="00810EB0">
        <w:rPr>
          <w:rFonts w:ascii="Arial" w:hAnsi="Arial" w:cs="Arial"/>
          <w:sz w:val="24"/>
          <w:szCs w:val="24"/>
        </w:rPr>
        <w:t xml:space="preserve">’s </w:t>
      </w:r>
      <w:r>
        <w:rPr>
          <w:rFonts w:ascii="Arial" w:hAnsi="Arial" w:cs="Arial"/>
          <w:sz w:val="24"/>
          <w:szCs w:val="24"/>
        </w:rPr>
        <w:t>death?</w:t>
      </w:r>
    </w:p>
    <w:p w:rsidR="00715907" w:rsidRDefault="00715907" w:rsidP="00810EB0">
      <w:pPr>
        <w:numPr>
          <w:ilvl w:val="0"/>
          <w:numId w:val="3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Where was Meyers born? Where did he die?</w:t>
      </w:r>
    </w:p>
    <w:p w:rsidR="00715907" w:rsidRDefault="00715907" w:rsidP="00810EB0">
      <w:pPr>
        <w:numPr>
          <w:ilvl w:val="0"/>
          <w:numId w:val="3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years was Meyers a baseball player for the New York Giants?</w:t>
      </w:r>
    </w:p>
    <w:p w:rsidR="00715907" w:rsidRDefault="00715907" w:rsidP="00810EB0">
      <w:pPr>
        <w:numPr>
          <w:ilvl w:val="0"/>
          <w:numId w:val="3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other baseball teams did Meyers play for?</w:t>
      </w:r>
    </w:p>
    <w:p w:rsidR="00715907" w:rsidRDefault="00715907" w:rsidP="00810EB0">
      <w:pPr>
        <w:numPr>
          <w:ilvl w:val="0"/>
          <w:numId w:val="3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is Meyers’s real name?</w:t>
      </w:r>
    </w:p>
    <w:p w:rsidR="00715907" w:rsidRPr="00810EB0" w:rsidRDefault="00715907" w:rsidP="00810EB0">
      <w:pPr>
        <w:spacing w:after="0"/>
        <w:rPr>
          <w:rFonts w:ascii="Arial" w:hAnsi="Arial" w:cs="Arial"/>
          <w:sz w:val="24"/>
          <w:szCs w:val="24"/>
        </w:rPr>
      </w:pPr>
    </w:p>
    <w:p w:rsidR="00715907" w:rsidRPr="007E4B96" w:rsidRDefault="00715907" w:rsidP="00946B0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A0"/>
      </w:tblPr>
      <w:tblGrid>
        <w:gridCol w:w="960"/>
        <w:gridCol w:w="7619"/>
      </w:tblGrid>
      <w:tr w:rsidR="00715907" w:rsidRPr="00A76BFA" w:rsidTr="000B3EB3">
        <w:trPr>
          <w:jc w:val="center"/>
        </w:trPr>
        <w:tc>
          <w:tcPr>
            <w:tcW w:w="960" w:type="dxa"/>
            <w:tcBorders>
              <w:top w:val="single" w:sz="8" w:space="0" w:color="000000"/>
            </w:tcBorders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010 _ _</w:t>
            </w:r>
          </w:p>
        </w:tc>
        <w:tc>
          <w:tcPr>
            <w:tcW w:w="7619" w:type="dxa"/>
            <w:tcBorders>
              <w:top w:val="single" w:sz="8" w:space="0" w:color="000000"/>
            </w:tcBorders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  <w:lang w:val="es-ES_tradnl"/>
              </w:rPr>
              <w:t>$a no2013001785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040 _ _</w:t>
            </w:r>
          </w:p>
        </w:tc>
        <w:tc>
          <w:tcPr>
            <w:tcW w:w="7619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  <w:lang w:val="es-ES_tradnl"/>
              </w:rPr>
              <w:t>$a ### $b eng $e rda $c ###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046 _ _</w:t>
            </w:r>
          </w:p>
        </w:tc>
        <w:tc>
          <w:tcPr>
            <w:tcW w:w="7619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$s 1923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110 2_</w:t>
            </w:r>
          </w:p>
        </w:tc>
        <w:tc>
          <w:tcPr>
            <w:tcW w:w="7619" w:type="dxa"/>
          </w:tcPr>
          <w:p w:rsidR="00715907" w:rsidRPr="00A76BFA" w:rsidRDefault="00715907" w:rsidP="000B3EB3">
            <w:pPr>
              <w:tabs>
                <w:tab w:val="left" w:pos="810"/>
              </w:tabs>
              <w:spacing w:before="60" w:after="60" w:line="240" w:lineRule="auto"/>
              <w:ind w:left="810" w:hanging="810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$a First-Plymouth Church (Lincoln, Neb.)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368 _ _</w:t>
            </w:r>
          </w:p>
        </w:tc>
        <w:tc>
          <w:tcPr>
            <w:tcW w:w="7619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$a Church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370 _ _</w:t>
            </w:r>
          </w:p>
        </w:tc>
        <w:tc>
          <w:tcPr>
            <w:tcW w:w="7619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$c U.S. $e Lincoln, Neb.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371 _ _</w:t>
            </w:r>
          </w:p>
        </w:tc>
        <w:tc>
          <w:tcPr>
            <w:tcW w:w="7619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$a 2000 D Street $b Lincoln $c Neb. $d U.S. $e 68502 $s 1931 $v The art &amp; architecture of First-Plymouth Church, 2011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372 _ _</w:t>
            </w:r>
          </w:p>
        </w:tc>
        <w:tc>
          <w:tcPr>
            <w:tcW w:w="7619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$a Christianity $a Spirituality $2 lcsh $v First-Plymouth WWW site, about us page, viewed Nov. 27, 2012 $u http://www.firstplymouth.org/Pages/about_index.html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373 _ _</w:t>
            </w:r>
          </w:p>
        </w:tc>
        <w:tc>
          <w:tcPr>
            <w:tcW w:w="7619" w:type="dxa"/>
          </w:tcPr>
          <w:p w:rsidR="00715907" w:rsidRPr="00A76BFA" w:rsidRDefault="00715907" w:rsidP="000B3EB3">
            <w:pPr>
              <w:spacing w:before="60" w:after="60" w:line="240" w:lineRule="auto"/>
              <w:ind w:left="810" w:hanging="810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$a United Church of Christ $2 naf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377 _ _</w:t>
            </w:r>
          </w:p>
        </w:tc>
        <w:tc>
          <w:tcPr>
            <w:tcW w:w="7619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$a eng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410 2_</w:t>
            </w:r>
          </w:p>
        </w:tc>
        <w:tc>
          <w:tcPr>
            <w:tcW w:w="7619" w:type="dxa"/>
          </w:tcPr>
          <w:p w:rsidR="00715907" w:rsidRPr="00A76BFA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$a First-Plymouth Congregational Church (Lincoln, Neb.)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410 2_</w:t>
            </w:r>
          </w:p>
        </w:tc>
        <w:tc>
          <w:tcPr>
            <w:tcW w:w="7619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$a First-Plymouth Congregational Church UCC (Lincoln, Neb.)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</w:tcPr>
          <w:p w:rsidR="00715907" w:rsidRPr="00A76BFA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$a The art &amp; architecture of First-Plymouth Church, 2011: $b t.p. (First-Plymouth Church) p. 4   (First-Plymouth Congregational Church)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</w:tcPr>
          <w:p w:rsidR="00715907" w:rsidRPr="00A76BFA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$a First-Plymouth Church WWW site, viewed Nov. 27, 2012 $b home page (First-Plymouth Church; part of the United Church of Christ) about us page (First-Plymouth Congregational Church; First-Plymouth Congregational Church UCC; merger of two congregations in 1923: First Congregational Church, organized Aug. 19, 1866, and Plymouth Congregational Church, organized 1887; new building at the corner of 20th and D Streets in Lincoln, Neb. dedicated on April 5, 1931)</w:t>
            </w:r>
          </w:p>
        </w:tc>
      </w:tr>
      <w:tr w:rsidR="00715907" w:rsidRPr="00A76BFA" w:rsidTr="000B3EB3">
        <w:trPr>
          <w:jc w:val="center"/>
        </w:trPr>
        <w:tc>
          <w:tcPr>
            <w:tcW w:w="960" w:type="dxa"/>
            <w:tcBorders>
              <w:bottom w:val="single" w:sz="8" w:space="0" w:color="000000"/>
            </w:tcBorders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678 _ _</w:t>
            </w:r>
          </w:p>
        </w:tc>
        <w:tc>
          <w:tcPr>
            <w:tcW w:w="7619" w:type="dxa"/>
            <w:tcBorders>
              <w:bottom w:val="single" w:sz="8" w:space="0" w:color="000000"/>
            </w:tcBorders>
          </w:tcPr>
          <w:p w:rsidR="00715907" w:rsidRPr="00A76BF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A76BFA">
              <w:rPr>
                <w:rFonts w:ascii="Arial" w:hAnsi="Arial" w:cs="Arial"/>
                <w:sz w:val="20"/>
                <w:szCs w:val="20"/>
              </w:rPr>
              <w:t>$a First-Plymouth Church is a congregation of the United Church of Christ located at the corner of 20th and D Streets in Lincoln, Nebraska.  The church was established in 1923 with the merger of First Congregational Church (organized 1866) and Plymouth Congregational Church (organized 1887).</w:t>
            </w:r>
          </w:p>
        </w:tc>
      </w:tr>
    </w:tbl>
    <w:p w:rsidR="00715907" w:rsidRDefault="00715907" w:rsidP="00946B07"/>
    <w:p w:rsidR="00715907" w:rsidRDefault="00715907" w:rsidP="00946B07">
      <w:pPr>
        <w:spacing w:after="0"/>
        <w:rPr>
          <w:rFonts w:ascii="Arial" w:hAnsi="Arial" w:cs="Arial"/>
          <w:b/>
          <w:sz w:val="24"/>
          <w:szCs w:val="24"/>
        </w:rPr>
      </w:pPr>
      <w:r w:rsidRPr="00810EB0">
        <w:rPr>
          <w:rFonts w:ascii="Arial" w:hAnsi="Arial" w:cs="Arial"/>
          <w:b/>
          <w:sz w:val="24"/>
          <w:szCs w:val="24"/>
        </w:rPr>
        <w:t>Questions</w:t>
      </w:r>
    </w:p>
    <w:p w:rsidR="00715907" w:rsidRPr="00810EB0" w:rsidRDefault="00715907" w:rsidP="00946B07">
      <w:pPr>
        <w:spacing w:after="0"/>
        <w:rPr>
          <w:rFonts w:ascii="Arial" w:hAnsi="Arial" w:cs="Arial"/>
          <w:sz w:val="24"/>
          <w:szCs w:val="24"/>
        </w:rPr>
      </w:pPr>
    </w:p>
    <w:p w:rsidR="00715907" w:rsidRDefault="00715907" w:rsidP="00946B07">
      <w:pPr>
        <w:numPr>
          <w:ilvl w:val="0"/>
          <w:numId w:val="4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810EB0">
        <w:rPr>
          <w:rFonts w:ascii="Arial" w:hAnsi="Arial" w:cs="Arial"/>
          <w:sz w:val="24"/>
          <w:szCs w:val="24"/>
        </w:rPr>
        <w:t xml:space="preserve">What </w:t>
      </w:r>
      <w:r>
        <w:rPr>
          <w:rFonts w:ascii="Arial" w:hAnsi="Arial" w:cs="Arial"/>
          <w:sz w:val="24"/>
          <w:szCs w:val="24"/>
        </w:rPr>
        <w:t>is the full address of First-Plymouth Church?</w:t>
      </w:r>
    </w:p>
    <w:p w:rsidR="00715907" w:rsidRDefault="00715907" w:rsidP="00946B07">
      <w:pPr>
        <w:numPr>
          <w:ilvl w:val="0"/>
          <w:numId w:val="4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year was the church established? What year was it dedicated? </w:t>
      </w:r>
    </w:p>
    <w:p w:rsidR="00715907" w:rsidRDefault="00715907" w:rsidP="00946B07">
      <w:pPr>
        <w:numPr>
          <w:ilvl w:val="0"/>
          <w:numId w:val="4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Which churches merged to form First-Plymouth Church?</w:t>
      </w:r>
    </w:p>
    <w:p w:rsidR="00715907" w:rsidRDefault="00715907" w:rsidP="005A657F">
      <w:pPr>
        <w:numPr>
          <w:ilvl w:val="0"/>
          <w:numId w:val="4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the variant access points of First-Plymouth Church.</w:t>
      </w:r>
    </w:p>
    <w:p w:rsidR="00715907" w:rsidRPr="00810EB0" w:rsidRDefault="00715907" w:rsidP="005A657F">
      <w:pPr>
        <w:numPr>
          <w:ilvl w:val="0"/>
          <w:numId w:val="4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church denomination is associated with First-Plymouth Church?</w:t>
      </w:r>
    </w:p>
    <w:p w:rsidR="00715907" w:rsidRDefault="00715907" w:rsidP="00946B07"/>
    <w:p w:rsidR="00715907" w:rsidRDefault="00715907" w:rsidP="00946B07"/>
    <w:p w:rsidR="00715907" w:rsidRPr="007E4B96" w:rsidRDefault="00715907" w:rsidP="005A657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A0"/>
      </w:tblPr>
      <w:tblGrid>
        <w:gridCol w:w="960"/>
        <w:gridCol w:w="7619"/>
      </w:tblGrid>
      <w:tr w:rsidR="00715907" w:rsidRPr="004F2AA4" w:rsidTr="000B3EB3">
        <w:trPr>
          <w:jc w:val="center"/>
        </w:trPr>
        <w:tc>
          <w:tcPr>
            <w:tcW w:w="960" w:type="dxa"/>
            <w:tcBorders>
              <w:top w:val="single" w:sz="8" w:space="0" w:color="000000"/>
            </w:tcBorders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010 _ _</w:t>
            </w:r>
          </w:p>
        </w:tc>
        <w:tc>
          <w:tcPr>
            <w:tcW w:w="7619" w:type="dxa"/>
            <w:tcBorders>
              <w:top w:val="single" w:sz="8" w:space="0" w:color="000000"/>
            </w:tcBorders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  <w:lang w:val="es-ES_tradnl"/>
              </w:rPr>
              <w:t>$a n  80123108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040 _ 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  <w:lang w:val="es-ES_tradnl"/>
              </w:rPr>
              <w:t>$a ### $b eng $e rda $c ###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046 _ 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$s 1962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053 _0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$a ML421.R64 $c Biography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110 2_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tabs>
                <w:tab w:val="left" w:pos="810"/>
              </w:tabs>
              <w:spacing w:before="60" w:after="60" w:line="240" w:lineRule="auto"/>
              <w:ind w:left="810" w:hanging="810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$a Rolling Stones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368 _ 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$a Rock groups $a Musical groups $2 lcsh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370 _ 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$e London, England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372 _ 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$a Rock music $a Blues (Music) $a Blues-rock music $a Rhythm and blues music $2 lcsh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410 2_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$a Stones (Musical group)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410 2_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$a The Rolling Stones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410 2_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$a The Stones (Musical group)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410 2_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spacing w:before="60" w:after="60" w:line="240" w:lineRule="auto"/>
              <w:ind w:left="990" w:hanging="990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$a Strolling Bones (Musical group)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410 2_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$a The Strolling Bones (Musical group)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500 1_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$i Group member: $a Jagger, Mick $w r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500 1_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$i Group member: $a Richards, Keith, $d 1943- $w r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$a Our own story, 1965, c1964.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</w:tcPr>
          <w:p w:rsidR="00715907" w:rsidRPr="004F2AA4" w:rsidRDefault="00715907" w:rsidP="000B3EB3">
            <w:pPr>
              <w:spacing w:before="60" w:after="60" w:line="240" w:lineRule="auto"/>
              <w:ind w:left="990" w:hanging="990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$a L'agenda des Stones, 1982: $b t.p. (Stones) p. 3 (Rolling Stones)</w:t>
            </w:r>
          </w:p>
        </w:tc>
      </w:tr>
      <w:tr w:rsidR="00715907" w:rsidRPr="004F2AA4" w:rsidTr="000B3EB3">
        <w:trPr>
          <w:jc w:val="center"/>
        </w:trPr>
        <w:tc>
          <w:tcPr>
            <w:tcW w:w="960" w:type="dxa"/>
            <w:tcBorders>
              <w:bottom w:val="single" w:sz="8" w:space="0" w:color="000000"/>
            </w:tcBorders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  <w:tcBorders>
              <w:bottom w:val="single" w:sz="8" w:space="0" w:color="000000"/>
            </w:tcBorders>
          </w:tcPr>
          <w:p w:rsidR="00715907" w:rsidRPr="004F2AA4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4F2AA4">
              <w:rPr>
                <w:rFonts w:ascii="Arial" w:hAnsi="Arial" w:cs="Arial"/>
                <w:sz w:val="20"/>
                <w:szCs w:val="20"/>
              </w:rPr>
              <w:t>$a Wikipedia, Nov. 3, 2012 $b (The Rolling Stones; English rock band formed in London in 1962; also known as The Stones, The Strolling Bones; origin: London, England; genres: Rock, blues, blues rock, rock and roll, rhythm and blues; years active: 1962-present; members: Mick Jagger; Keith Richards; Charlie Watts; Ronnie Wood; past members: Brian Jones; Ian Stewart; Bill Wyman; Mick Taylor; Dick Taylor)</w:t>
            </w:r>
          </w:p>
        </w:tc>
      </w:tr>
    </w:tbl>
    <w:p w:rsidR="00715907" w:rsidRDefault="00715907" w:rsidP="005A657F"/>
    <w:p w:rsidR="00715907" w:rsidRDefault="00715907" w:rsidP="00750064">
      <w:pPr>
        <w:spacing w:after="0"/>
        <w:rPr>
          <w:rFonts w:ascii="Arial" w:hAnsi="Arial" w:cs="Arial"/>
          <w:b/>
          <w:sz w:val="24"/>
          <w:szCs w:val="24"/>
        </w:rPr>
      </w:pPr>
      <w:r w:rsidRPr="00810EB0">
        <w:rPr>
          <w:rFonts w:ascii="Arial" w:hAnsi="Arial" w:cs="Arial"/>
          <w:b/>
          <w:sz w:val="24"/>
          <w:szCs w:val="24"/>
        </w:rPr>
        <w:t>Questions</w:t>
      </w:r>
    </w:p>
    <w:p w:rsidR="00715907" w:rsidRPr="00810EB0" w:rsidRDefault="00715907" w:rsidP="00750064">
      <w:pPr>
        <w:spacing w:after="0"/>
        <w:rPr>
          <w:rFonts w:ascii="Arial" w:hAnsi="Arial" w:cs="Arial"/>
          <w:sz w:val="24"/>
          <w:szCs w:val="24"/>
        </w:rPr>
      </w:pPr>
    </w:p>
    <w:p w:rsidR="00715907" w:rsidRDefault="00715907" w:rsidP="00750064">
      <w:pPr>
        <w:numPr>
          <w:ilvl w:val="0"/>
          <w:numId w:val="5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810EB0">
        <w:rPr>
          <w:rFonts w:ascii="Arial" w:hAnsi="Arial" w:cs="Arial"/>
          <w:sz w:val="24"/>
          <w:szCs w:val="24"/>
        </w:rPr>
        <w:t xml:space="preserve">What </w:t>
      </w:r>
      <w:r>
        <w:rPr>
          <w:rFonts w:ascii="Arial" w:hAnsi="Arial" w:cs="Arial"/>
          <w:sz w:val="24"/>
          <w:szCs w:val="24"/>
        </w:rPr>
        <w:t>year did the musical group the Rolling Stones form?</w:t>
      </w:r>
    </w:p>
    <w:p w:rsidR="00715907" w:rsidRDefault="00715907" w:rsidP="00750064">
      <w:pPr>
        <w:numPr>
          <w:ilvl w:val="0"/>
          <w:numId w:val="5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two current members of the Rolling Stones.</w:t>
      </w:r>
    </w:p>
    <w:p w:rsidR="00715907" w:rsidRDefault="00715907" w:rsidP="00750064">
      <w:pPr>
        <w:numPr>
          <w:ilvl w:val="0"/>
          <w:numId w:val="5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place is associated with the Rolling Stones?</w:t>
      </w:r>
    </w:p>
    <w:p w:rsidR="00715907" w:rsidRDefault="00715907" w:rsidP="00750064">
      <w:pPr>
        <w:numPr>
          <w:ilvl w:val="0"/>
          <w:numId w:val="5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the Rolling Stones’s variant access points.</w:t>
      </w:r>
    </w:p>
    <w:p w:rsidR="00715907" w:rsidRDefault="00715907" w:rsidP="00750064">
      <w:pPr>
        <w:numPr>
          <w:ilvl w:val="0"/>
          <w:numId w:val="5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fields of activity are the Rolling Stones involved in?</w:t>
      </w:r>
    </w:p>
    <w:p w:rsidR="00715907" w:rsidRDefault="00715907" w:rsidP="005A657F"/>
    <w:p w:rsidR="00715907" w:rsidRDefault="00715907" w:rsidP="005A657F"/>
    <w:p w:rsidR="00715907" w:rsidRPr="007E4B96" w:rsidRDefault="00715907" w:rsidP="00B463F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A0"/>
      </w:tblPr>
      <w:tblGrid>
        <w:gridCol w:w="960"/>
        <w:gridCol w:w="7619"/>
      </w:tblGrid>
      <w:tr w:rsidR="00715907" w:rsidRPr="003C666A" w:rsidTr="000B3EB3">
        <w:trPr>
          <w:jc w:val="center"/>
        </w:trPr>
        <w:tc>
          <w:tcPr>
            <w:tcW w:w="960" w:type="dxa"/>
            <w:tcBorders>
              <w:top w:val="single" w:sz="8" w:space="0" w:color="000000"/>
            </w:tcBorders>
          </w:tcPr>
          <w:p w:rsidR="00715907" w:rsidRPr="003C666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>010 _ _</w:t>
            </w:r>
          </w:p>
        </w:tc>
        <w:tc>
          <w:tcPr>
            <w:tcW w:w="7619" w:type="dxa"/>
            <w:tcBorders>
              <w:top w:val="single" w:sz="8" w:space="0" w:color="000000"/>
            </w:tcBorders>
          </w:tcPr>
          <w:p w:rsidR="00715907" w:rsidRPr="003C666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  <w:lang w:val="es-ES_tradnl"/>
              </w:rPr>
              <w:t>$a n 2013000973</w:t>
            </w:r>
          </w:p>
        </w:tc>
      </w:tr>
      <w:tr w:rsidR="00715907" w:rsidRPr="003C666A" w:rsidTr="000B3EB3">
        <w:trPr>
          <w:jc w:val="center"/>
        </w:trPr>
        <w:tc>
          <w:tcPr>
            <w:tcW w:w="960" w:type="dxa"/>
          </w:tcPr>
          <w:p w:rsidR="00715907" w:rsidRPr="003C666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>040 _ _</w:t>
            </w:r>
          </w:p>
        </w:tc>
        <w:tc>
          <w:tcPr>
            <w:tcW w:w="7619" w:type="dxa"/>
          </w:tcPr>
          <w:p w:rsidR="00715907" w:rsidRPr="003C666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  <w:lang w:val="es-ES_tradnl"/>
              </w:rPr>
              <w:t>$a ### $b eng $e rda $c ###</w:t>
            </w:r>
          </w:p>
        </w:tc>
      </w:tr>
      <w:tr w:rsidR="00715907" w:rsidRPr="003C666A" w:rsidTr="000B3EB3">
        <w:trPr>
          <w:jc w:val="center"/>
        </w:trPr>
        <w:tc>
          <w:tcPr>
            <w:tcW w:w="960" w:type="dxa"/>
          </w:tcPr>
          <w:p w:rsidR="00715907" w:rsidRPr="003C666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>046 _ _</w:t>
            </w:r>
          </w:p>
        </w:tc>
        <w:tc>
          <w:tcPr>
            <w:tcW w:w="7619" w:type="dxa"/>
          </w:tcPr>
          <w:p w:rsidR="00715907" w:rsidRPr="003C666A" w:rsidRDefault="00715907" w:rsidP="000B3EB3">
            <w:pPr>
              <w:tabs>
                <w:tab w:val="left" w:pos="2385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>$s 1895</w:t>
            </w:r>
          </w:p>
        </w:tc>
      </w:tr>
      <w:tr w:rsidR="00715907" w:rsidRPr="003C666A" w:rsidTr="000B3EB3">
        <w:trPr>
          <w:jc w:val="center"/>
        </w:trPr>
        <w:tc>
          <w:tcPr>
            <w:tcW w:w="960" w:type="dxa"/>
          </w:tcPr>
          <w:p w:rsidR="00715907" w:rsidRPr="003C666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>100 3_</w:t>
            </w:r>
          </w:p>
        </w:tc>
        <w:tc>
          <w:tcPr>
            <w:tcW w:w="7619" w:type="dxa"/>
          </w:tcPr>
          <w:p w:rsidR="00715907" w:rsidRPr="003C666A" w:rsidRDefault="00715907" w:rsidP="000B3EB3">
            <w:pPr>
              <w:tabs>
                <w:tab w:val="left" w:pos="810"/>
              </w:tabs>
              <w:spacing w:before="60" w:after="60" w:line="240" w:lineRule="auto"/>
              <w:ind w:left="810" w:hanging="810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>$a Cass (Family : $c Me.)</w:t>
            </w:r>
          </w:p>
        </w:tc>
      </w:tr>
      <w:tr w:rsidR="00715907" w:rsidRPr="003C666A" w:rsidTr="000B3EB3">
        <w:trPr>
          <w:jc w:val="center"/>
        </w:trPr>
        <w:tc>
          <w:tcPr>
            <w:tcW w:w="960" w:type="dxa"/>
          </w:tcPr>
          <w:p w:rsidR="00715907" w:rsidRPr="003C666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>370 _ _</w:t>
            </w:r>
          </w:p>
        </w:tc>
        <w:tc>
          <w:tcPr>
            <w:tcW w:w="7619" w:type="dxa"/>
          </w:tcPr>
          <w:p w:rsidR="00715907" w:rsidRPr="003C666A" w:rsidRDefault="00715907" w:rsidP="000B3EB3">
            <w:pPr>
              <w:spacing w:before="60" w:after="60" w:line="240" w:lineRule="auto"/>
              <w:ind w:left="990" w:hanging="990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>$c U.S. $e South Portland, Me.</w:t>
            </w:r>
          </w:p>
        </w:tc>
      </w:tr>
      <w:tr w:rsidR="00715907" w:rsidRPr="003C666A" w:rsidTr="000B3EB3">
        <w:trPr>
          <w:jc w:val="center"/>
        </w:trPr>
        <w:tc>
          <w:tcPr>
            <w:tcW w:w="960" w:type="dxa"/>
          </w:tcPr>
          <w:p w:rsidR="00715907" w:rsidRPr="003C666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>376 _ _</w:t>
            </w:r>
          </w:p>
        </w:tc>
        <w:tc>
          <w:tcPr>
            <w:tcW w:w="7619" w:type="dxa"/>
          </w:tcPr>
          <w:p w:rsidR="00715907" w:rsidRPr="003C666A" w:rsidRDefault="00715907" w:rsidP="000B3EB3">
            <w:pPr>
              <w:spacing w:before="60" w:after="60" w:line="240" w:lineRule="auto"/>
              <w:ind w:left="990" w:hanging="990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>$b Cass, Malcolm Walter, 1916-2008</w:t>
            </w:r>
          </w:p>
        </w:tc>
      </w:tr>
      <w:tr w:rsidR="00715907" w:rsidRPr="003C666A" w:rsidTr="000B3EB3">
        <w:trPr>
          <w:jc w:val="center"/>
        </w:trPr>
        <w:tc>
          <w:tcPr>
            <w:tcW w:w="960" w:type="dxa"/>
          </w:tcPr>
          <w:p w:rsidR="00715907" w:rsidRPr="003C666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>667 _ _</w:t>
            </w:r>
          </w:p>
        </w:tc>
        <w:tc>
          <w:tcPr>
            <w:tcW w:w="7619" w:type="dxa"/>
          </w:tcPr>
          <w:p w:rsidR="00715907" w:rsidRPr="003C666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>$a SUBJECT USAGE: This heading is not valid for use as a subject; use a family name heading from LCSH.</w:t>
            </w:r>
          </w:p>
        </w:tc>
      </w:tr>
      <w:tr w:rsidR="00715907" w:rsidRPr="003C666A" w:rsidTr="000B3EB3">
        <w:trPr>
          <w:jc w:val="center"/>
        </w:trPr>
        <w:tc>
          <w:tcPr>
            <w:tcW w:w="960" w:type="dxa"/>
            <w:tcBorders>
              <w:bottom w:val="single" w:sz="8" w:space="0" w:color="000000"/>
            </w:tcBorders>
          </w:tcPr>
          <w:p w:rsidR="00715907" w:rsidRPr="003C666A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  <w:tcBorders>
              <w:bottom w:val="single" w:sz="8" w:space="0" w:color="000000"/>
            </w:tcBorders>
          </w:tcPr>
          <w:p w:rsidR="00715907" w:rsidRPr="003C666A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3C666A">
              <w:rPr>
                <w:rFonts w:ascii="Arial" w:hAnsi="Arial" w:cs="Arial"/>
                <w:sz w:val="20"/>
                <w:szCs w:val="20"/>
              </w:rPr>
              <w:t xml:space="preserve">$a NUCMC data from Maine Hist. Soc. for Its Collection, 1895-2003 $b (Cass family; residents of South Portland, Me., and other places in Maine; prominent members: Dr. Malcolm Walter Cass (1916-2008), optometrist and his wife Hildreth Estelle Edwards Cass (1918-2007)   </w:t>
            </w:r>
          </w:p>
        </w:tc>
      </w:tr>
    </w:tbl>
    <w:p w:rsidR="00715907" w:rsidRDefault="00715907" w:rsidP="00B463FF"/>
    <w:p w:rsidR="00715907" w:rsidRDefault="00715907" w:rsidP="00B463FF"/>
    <w:p w:rsidR="00715907" w:rsidRDefault="00715907" w:rsidP="00CC446B">
      <w:pPr>
        <w:spacing w:after="0"/>
        <w:rPr>
          <w:rFonts w:ascii="Arial" w:hAnsi="Arial" w:cs="Arial"/>
          <w:b/>
          <w:sz w:val="24"/>
          <w:szCs w:val="24"/>
        </w:rPr>
      </w:pPr>
      <w:r w:rsidRPr="00810EB0">
        <w:rPr>
          <w:rFonts w:ascii="Arial" w:hAnsi="Arial" w:cs="Arial"/>
          <w:b/>
          <w:sz w:val="24"/>
          <w:szCs w:val="24"/>
        </w:rPr>
        <w:t>Questions</w:t>
      </w:r>
    </w:p>
    <w:p w:rsidR="00715907" w:rsidRPr="00810EB0" w:rsidRDefault="00715907" w:rsidP="00CC446B">
      <w:pPr>
        <w:spacing w:after="0"/>
        <w:rPr>
          <w:rFonts w:ascii="Arial" w:hAnsi="Arial" w:cs="Arial"/>
          <w:sz w:val="24"/>
          <w:szCs w:val="24"/>
        </w:rPr>
      </w:pPr>
    </w:p>
    <w:p w:rsidR="00715907" w:rsidRDefault="00715907" w:rsidP="00CC446B">
      <w:pPr>
        <w:numPr>
          <w:ilvl w:val="0"/>
          <w:numId w:val="6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810EB0">
        <w:rPr>
          <w:rFonts w:ascii="Arial" w:hAnsi="Arial" w:cs="Arial"/>
          <w:sz w:val="24"/>
          <w:szCs w:val="24"/>
        </w:rPr>
        <w:t xml:space="preserve">What </w:t>
      </w:r>
      <w:r>
        <w:rPr>
          <w:rFonts w:ascii="Arial" w:hAnsi="Arial" w:cs="Arial"/>
          <w:sz w:val="24"/>
          <w:szCs w:val="24"/>
        </w:rPr>
        <w:t>was the Cass family’s place of residence?</w:t>
      </w:r>
    </w:p>
    <w:p w:rsidR="00715907" w:rsidRDefault="00715907" w:rsidP="00CC446B">
      <w:pPr>
        <w:numPr>
          <w:ilvl w:val="0"/>
          <w:numId w:val="6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was the name of a prominent family member?</w:t>
      </w:r>
    </w:p>
    <w:p w:rsidR="00715907" w:rsidRDefault="00715907" w:rsidP="00CC446B">
      <w:pPr>
        <w:numPr>
          <w:ilvl w:val="0"/>
          <w:numId w:val="6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source was used to establish the access point Cass (Family : Me.)?</w:t>
      </w:r>
    </w:p>
    <w:p w:rsidR="00715907" w:rsidRDefault="00715907" w:rsidP="00B463FF"/>
    <w:p w:rsidR="00715907" w:rsidRDefault="00715907" w:rsidP="00B463FF"/>
    <w:p w:rsidR="00715907" w:rsidRDefault="00715907" w:rsidP="00F53B8F">
      <w:pPr>
        <w:spacing w:after="0" w:line="240" w:lineRule="auto"/>
      </w:pPr>
      <w:r>
        <w:br w:type="page"/>
      </w:r>
    </w:p>
    <w:p w:rsidR="00715907" w:rsidRPr="007E4B96" w:rsidRDefault="00715907" w:rsidP="00F53B8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15907" w:rsidRPr="007E4B96" w:rsidRDefault="00715907" w:rsidP="00F53B8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A0"/>
      </w:tblPr>
      <w:tblGrid>
        <w:gridCol w:w="960"/>
        <w:gridCol w:w="7619"/>
      </w:tblGrid>
      <w:tr w:rsidR="00715907" w:rsidRPr="001F13FF" w:rsidTr="000B3EB3">
        <w:trPr>
          <w:jc w:val="center"/>
        </w:trPr>
        <w:tc>
          <w:tcPr>
            <w:tcW w:w="960" w:type="dxa"/>
            <w:tcBorders>
              <w:top w:val="single" w:sz="8" w:space="0" w:color="000000"/>
            </w:tcBorders>
          </w:tcPr>
          <w:p w:rsidR="00715907" w:rsidRPr="001F13FF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3FF">
              <w:rPr>
                <w:rFonts w:ascii="Arial" w:hAnsi="Arial" w:cs="Arial"/>
                <w:sz w:val="20"/>
                <w:szCs w:val="20"/>
              </w:rPr>
              <w:t>010 _ _</w:t>
            </w:r>
          </w:p>
        </w:tc>
        <w:tc>
          <w:tcPr>
            <w:tcW w:w="7619" w:type="dxa"/>
            <w:tcBorders>
              <w:top w:val="single" w:sz="8" w:space="0" w:color="000000"/>
            </w:tcBorders>
          </w:tcPr>
          <w:p w:rsidR="00715907" w:rsidRPr="001F13FF" w:rsidRDefault="00715907" w:rsidP="000B3EB3">
            <w:pPr>
              <w:spacing w:before="60" w:after="60" w:line="240" w:lineRule="auto"/>
              <w:ind w:left="990" w:hanging="990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1F13FF">
              <w:rPr>
                <w:rFonts w:ascii="Arial" w:hAnsi="Arial" w:cs="Arial"/>
                <w:sz w:val="20"/>
                <w:szCs w:val="20"/>
                <w:lang w:val="es-ES_tradnl"/>
              </w:rPr>
              <w:t>$a n 2012051678</w:t>
            </w:r>
          </w:p>
        </w:tc>
      </w:tr>
      <w:tr w:rsidR="00715907" w:rsidRPr="001F13FF" w:rsidTr="000B3EB3">
        <w:trPr>
          <w:jc w:val="center"/>
        </w:trPr>
        <w:tc>
          <w:tcPr>
            <w:tcW w:w="960" w:type="dxa"/>
          </w:tcPr>
          <w:p w:rsidR="00715907" w:rsidRPr="001F13FF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3FF">
              <w:rPr>
                <w:rFonts w:ascii="Arial" w:hAnsi="Arial" w:cs="Arial"/>
                <w:sz w:val="20"/>
                <w:szCs w:val="20"/>
              </w:rPr>
              <w:t>040 _ _</w:t>
            </w:r>
          </w:p>
        </w:tc>
        <w:tc>
          <w:tcPr>
            <w:tcW w:w="7619" w:type="dxa"/>
          </w:tcPr>
          <w:p w:rsidR="00715907" w:rsidRPr="001F13FF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3FF">
              <w:rPr>
                <w:rFonts w:ascii="Arial" w:hAnsi="Arial" w:cs="Arial"/>
                <w:sz w:val="20"/>
                <w:szCs w:val="20"/>
                <w:lang w:val="es-ES_tradnl"/>
              </w:rPr>
              <w:t>$a ### $b eng $e rda $c ###</w:t>
            </w:r>
          </w:p>
        </w:tc>
      </w:tr>
      <w:tr w:rsidR="00715907" w:rsidRPr="001F13FF" w:rsidTr="000B3EB3">
        <w:trPr>
          <w:jc w:val="center"/>
        </w:trPr>
        <w:tc>
          <w:tcPr>
            <w:tcW w:w="960" w:type="dxa"/>
          </w:tcPr>
          <w:p w:rsidR="00715907" w:rsidRPr="001F13FF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3FF">
              <w:rPr>
                <w:rFonts w:ascii="Arial" w:hAnsi="Arial" w:cs="Arial"/>
                <w:sz w:val="20"/>
                <w:szCs w:val="20"/>
              </w:rPr>
              <w:t>046 _ _</w:t>
            </w:r>
          </w:p>
        </w:tc>
        <w:tc>
          <w:tcPr>
            <w:tcW w:w="7619" w:type="dxa"/>
          </w:tcPr>
          <w:p w:rsidR="00715907" w:rsidRPr="001F13FF" w:rsidRDefault="00715907" w:rsidP="000B3EB3">
            <w:pPr>
              <w:tabs>
                <w:tab w:val="left" w:pos="2385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3FF">
              <w:rPr>
                <w:rFonts w:ascii="Arial" w:hAnsi="Arial" w:cs="Arial"/>
                <w:sz w:val="20"/>
                <w:szCs w:val="20"/>
              </w:rPr>
              <w:t>$s 20100719 $t 20100723</w:t>
            </w:r>
          </w:p>
        </w:tc>
      </w:tr>
      <w:tr w:rsidR="00715907" w:rsidRPr="001F13FF" w:rsidTr="000B3EB3">
        <w:trPr>
          <w:jc w:val="center"/>
        </w:trPr>
        <w:tc>
          <w:tcPr>
            <w:tcW w:w="960" w:type="dxa"/>
          </w:tcPr>
          <w:p w:rsidR="00715907" w:rsidRPr="001F13FF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3FF">
              <w:rPr>
                <w:rFonts w:ascii="Arial" w:hAnsi="Arial" w:cs="Arial"/>
                <w:sz w:val="20"/>
                <w:szCs w:val="20"/>
              </w:rPr>
              <w:t>111 2_</w:t>
            </w:r>
          </w:p>
        </w:tc>
        <w:tc>
          <w:tcPr>
            <w:tcW w:w="7619" w:type="dxa"/>
          </w:tcPr>
          <w:p w:rsidR="00715907" w:rsidRPr="001F13FF" w:rsidRDefault="00715907" w:rsidP="000B3EB3">
            <w:pPr>
              <w:tabs>
                <w:tab w:val="left" w:pos="-18"/>
              </w:tabs>
              <w:spacing w:before="60" w:after="60" w:line="240" w:lineRule="auto"/>
              <w:ind w:left="-18" w:firstLine="18"/>
              <w:rPr>
                <w:rFonts w:ascii="Arial" w:hAnsi="Arial" w:cs="Arial"/>
                <w:sz w:val="20"/>
                <w:szCs w:val="20"/>
              </w:rPr>
            </w:pPr>
            <w:r w:rsidRPr="001F13FF">
              <w:rPr>
                <w:rFonts w:ascii="Arial" w:hAnsi="Arial" w:cs="Arial"/>
                <w:sz w:val="20"/>
                <w:szCs w:val="20"/>
              </w:rPr>
              <w:t>$a International Conference on Spectral Geometry $d (2010 : $c Dartmouth College)</w:t>
            </w:r>
          </w:p>
        </w:tc>
      </w:tr>
      <w:tr w:rsidR="00715907" w:rsidRPr="001F13FF" w:rsidTr="000B3EB3">
        <w:trPr>
          <w:jc w:val="center"/>
        </w:trPr>
        <w:tc>
          <w:tcPr>
            <w:tcW w:w="960" w:type="dxa"/>
          </w:tcPr>
          <w:p w:rsidR="00715907" w:rsidRPr="001F13FF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3FF">
              <w:rPr>
                <w:rFonts w:ascii="Arial" w:hAnsi="Arial" w:cs="Arial"/>
                <w:sz w:val="20"/>
                <w:szCs w:val="20"/>
              </w:rPr>
              <w:t>411 2_</w:t>
            </w:r>
          </w:p>
        </w:tc>
        <w:tc>
          <w:tcPr>
            <w:tcW w:w="7619" w:type="dxa"/>
          </w:tcPr>
          <w:p w:rsidR="00715907" w:rsidRPr="001F13FF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3FF">
              <w:rPr>
                <w:rFonts w:ascii="Arial" w:hAnsi="Arial" w:cs="Arial"/>
                <w:sz w:val="20"/>
                <w:szCs w:val="20"/>
              </w:rPr>
              <w:t>$a Conference on Spectral Geometry, International $d (2010 : $c Dartmouth College)</w:t>
            </w:r>
          </w:p>
        </w:tc>
      </w:tr>
      <w:tr w:rsidR="00715907" w:rsidRPr="001F13FF" w:rsidTr="000B3EB3">
        <w:trPr>
          <w:jc w:val="center"/>
        </w:trPr>
        <w:tc>
          <w:tcPr>
            <w:tcW w:w="960" w:type="dxa"/>
            <w:tcBorders>
              <w:bottom w:val="single" w:sz="8" w:space="0" w:color="000000"/>
            </w:tcBorders>
          </w:tcPr>
          <w:p w:rsidR="00715907" w:rsidRPr="001F13FF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3FF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  <w:tcBorders>
              <w:bottom w:val="single" w:sz="8" w:space="0" w:color="000000"/>
            </w:tcBorders>
          </w:tcPr>
          <w:p w:rsidR="00715907" w:rsidRPr="001F13FF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3FF">
              <w:rPr>
                <w:rFonts w:ascii="Arial" w:hAnsi="Arial" w:cs="Arial"/>
                <w:sz w:val="20"/>
                <w:szCs w:val="20"/>
              </w:rPr>
              <w:t xml:space="preserve">$a Spectral geometry, 2012: $b ECIP t.p. (July 19-23, 2010, Dartmouth College, Dartmouth, New Hampshire) galley (International Conference on Spectral Geometry)  </w:t>
            </w:r>
          </w:p>
        </w:tc>
      </w:tr>
    </w:tbl>
    <w:p w:rsidR="00715907" w:rsidRDefault="00715907" w:rsidP="00F53B8F"/>
    <w:p w:rsidR="00715907" w:rsidRDefault="00715907" w:rsidP="00F53B8F"/>
    <w:p w:rsidR="00715907" w:rsidRDefault="00715907" w:rsidP="00F53B8F"/>
    <w:p w:rsidR="00715907" w:rsidRDefault="00715907" w:rsidP="00F53B8F">
      <w:pPr>
        <w:spacing w:after="0"/>
        <w:rPr>
          <w:rFonts w:ascii="Arial" w:hAnsi="Arial" w:cs="Arial"/>
          <w:b/>
          <w:sz w:val="24"/>
          <w:szCs w:val="24"/>
        </w:rPr>
      </w:pPr>
      <w:r w:rsidRPr="00810EB0">
        <w:rPr>
          <w:rFonts w:ascii="Arial" w:hAnsi="Arial" w:cs="Arial"/>
          <w:b/>
          <w:sz w:val="24"/>
          <w:szCs w:val="24"/>
        </w:rPr>
        <w:t>Questions</w:t>
      </w:r>
    </w:p>
    <w:p w:rsidR="00715907" w:rsidRPr="00810EB0" w:rsidRDefault="00715907" w:rsidP="00F53B8F">
      <w:pPr>
        <w:spacing w:after="0"/>
        <w:rPr>
          <w:rFonts w:ascii="Arial" w:hAnsi="Arial" w:cs="Arial"/>
          <w:sz w:val="24"/>
          <w:szCs w:val="24"/>
        </w:rPr>
      </w:pPr>
    </w:p>
    <w:p w:rsidR="00715907" w:rsidRDefault="00715907" w:rsidP="00F53B8F">
      <w:pPr>
        <w:numPr>
          <w:ilvl w:val="0"/>
          <w:numId w:val="7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Which days in 2010 was the conference held?</w:t>
      </w:r>
    </w:p>
    <w:p w:rsidR="00715907" w:rsidRDefault="00715907" w:rsidP="00F53B8F">
      <w:pPr>
        <w:numPr>
          <w:ilvl w:val="0"/>
          <w:numId w:val="7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 what institution was the conference held?</w:t>
      </w:r>
    </w:p>
    <w:p w:rsidR="00715907" w:rsidRPr="00346CC8" w:rsidRDefault="00715907" w:rsidP="00346CC8">
      <w:r>
        <w:br w:type="page"/>
      </w:r>
    </w:p>
    <w:p w:rsidR="00715907" w:rsidRPr="007E4B96" w:rsidRDefault="00715907" w:rsidP="00F53B8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A0"/>
      </w:tblPr>
      <w:tblGrid>
        <w:gridCol w:w="960"/>
        <w:gridCol w:w="7619"/>
      </w:tblGrid>
      <w:tr w:rsidR="00715907" w:rsidRPr="00C779FC" w:rsidTr="000B3EB3">
        <w:trPr>
          <w:jc w:val="center"/>
        </w:trPr>
        <w:tc>
          <w:tcPr>
            <w:tcW w:w="960" w:type="dxa"/>
            <w:tcBorders>
              <w:top w:val="single" w:sz="8" w:space="0" w:color="000000"/>
            </w:tcBorders>
          </w:tcPr>
          <w:p w:rsidR="00715907" w:rsidRPr="00C779FC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779FC">
              <w:rPr>
                <w:rFonts w:ascii="Arial" w:hAnsi="Arial" w:cs="Arial"/>
                <w:sz w:val="20"/>
                <w:szCs w:val="20"/>
              </w:rPr>
              <w:t>010 _ _</w:t>
            </w:r>
          </w:p>
        </w:tc>
        <w:tc>
          <w:tcPr>
            <w:tcW w:w="7619" w:type="dxa"/>
            <w:tcBorders>
              <w:top w:val="single" w:sz="8" w:space="0" w:color="000000"/>
            </w:tcBorders>
          </w:tcPr>
          <w:p w:rsidR="00715907" w:rsidRPr="00C779FC" w:rsidRDefault="00715907" w:rsidP="000B3EB3">
            <w:pPr>
              <w:spacing w:before="60" w:after="60" w:line="240" w:lineRule="auto"/>
              <w:ind w:left="990" w:hanging="990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C779FC">
              <w:rPr>
                <w:rFonts w:ascii="Arial" w:hAnsi="Arial" w:cs="Arial"/>
                <w:sz w:val="20"/>
                <w:szCs w:val="20"/>
                <w:lang w:val="es-ES_tradnl"/>
              </w:rPr>
              <w:t>$a n 2013003177</w:t>
            </w:r>
          </w:p>
        </w:tc>
      </w:tr>
      <w:tr w:rsidR="00715907" w:rsidRPr="00C779FC" w:rsidTr="000B3EB3">
        <w:trPr>
          <w:jc w:val="center"/>
        </w:trPr>
        <w:tc>
          <w:tcPr>
            <w:tcW w:w="960" w:type="dxa"/>
          </w:tcPr>
          <w:p w:rsidR="00715907" w:rsidRPr="00C779FC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779FC">
              <w:rPr>
                <w:rFonts w:ascii="Arial" w:hAnsi="Arial" w:cs="Arial"/>
                <w:sz w:val="20"/>
                <w:szCs w:val="20"/>
              </w:rPr>
              <w:t>040 _ _</w:t>
            </w:r>
          </w:p>
        </w:tc>
        <w:tc>
          <w:tcPr>
            <w:tcW w:w="7619" w:type="dxa"/>
          </w:tcPr>
          <w:p w:rsidR="00715907" w:rsidRPr="00C779FC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779FC">
              <w:rPr>
                <w:rFonts w:ascii="Arial" w:hAnsi="Arial" w:cs="Arial"/>
                <w:sz w:val="20"/>
                <w:szCs w:val="20"/>
                <w:lang w:val="es-ES_tradnl"/>
              </w:rPr>
              <w:t>$a ### $b eng $e rda $c ###</w:t>
            </w:r>
          </w:p>
        </w:tc>
      </w:tr>
      <w:tr w:rsidR="00715907" w:rsidRPr="00C779FC" w:rsidTr="000B3EB3">
        <w:trPr>
          <w:jc w:val="center"/>
        </w:trPr>
        <w:tc>
          <w:tcPr>
            <w:tcW w:w="960" w:type="dxa"/>
          </w:tcPr>
          <w:p w:rsidR="00715907" w:rsidRPr="00C779FC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779FC">
              <w:rPr>
                <w:rFonts w:ascii="Arial" w:hAnsi="Arial" w:cs="Arial"/>
                <w:sz w:val="20"/>
                <w:szCs w:val="20"/>
              </w:rPr>
              <w:t>100 1_</w:t>
            </w:r>
          </w:p>
        </w:tc>
        <w:tc>
          <w:tcPr>
            <w:tcW w:w="7619" w:type="dxa"/>
          </w:tcPr>
          <w:p w:rsidR="00715907" w:rsidRPr="00C779FC" w:rsidRDefault="00715907" w:rsidP="000B3EB3">
            <w:pPr>
              <w:tabs>
                <w:tab w:val="left" w:pos="-18"/>
              </w:tabs>
              <w:spacing w:before="60" w:after="60" w:line="240" w:lineRule="auto"/>
              <w:ind w:left="-18" w:firstLine="18"/>
              <w:rPr>
                <w:rFonts w:ascii="Arial" w:hAnsi="Arial" w:cs="Arial"/>
                <w:sz w:val="20"/>
                <w:szCs w:val="20"/>
              </w:rPr>
            </w:pPr>
            <w:r w:rsidRPr="00C779FC">
              <w:rPr>
                <w:rFonts w:ascii="Arial" w:hAnsi="Arial" w:cs="Arial"/>
                <w:sz w:val="20"/>
                <w:szCs w:val="20"/>
              </w:rPr>
              <w:t>$a Cather, Willa, $d 1873-1947. $t Works. $k Selections</w:t>
            </w:r>
          </w:p>
        </w:tc>
      </w:tr>
      <w:tr w:rsidR="00715907" w:rsidRPr="00C779FC" w:rsidTr="000B3EB3">
        <w:trPr>
          <w:jc w:val="center"/>
        </w:trPr>
        <w:tc>
          <w:tcPr>
            <w:tcW w:w="960" w:type="dxa"/>
          </w:tcPr>
          <w:p w:rsidR="00715907" w:rsidRPr="00C779FC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779FC">
              <w:rPr>
                <w:rFonts w:ascii="Arial" w:hAnsi="Arial" w:cs="Arial"/>
                <w:sz w:val="20"/>
                <w:szCs w:val="20"/>
              </w:rPr>
              <w:t>400 1_</w:t>
            </w:r>
          </w:p>
        </w:tc>
        <w:tc>
          <w:tcPr>
            <w:tcW w:w="7619" w:type="dxa"/>
          </w:tcPr>
          <w:p w:rsidR="00715907" w:rsidRPr="00C779FC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779FC">
              <w:rPr>
                <w:rFonts w:ascii="Arial" w:hAnsi="Arial" w:cs="Arial"/>
                <w:sz w:val="20"/>
                <w:szCs w:val="20"/>
              </w:rPr>
              <w:t>$a Cather, Willa, $d 1873-1947. $t April twilights and other poems</w:t>
            </w:r>
          </w:p>
        </w:tc>
      </w:tr>
      <w:tr w:rsidR="00715907" w:rsidRPr="00C779FC" w:rsidTr="000B3EB3">
        <w:trPr>
          <w:jc w:val="center"/>
        </w:trPr>
        <w:tc>
          <w:tcPr>
            <w:tcW w:w="960" w:type="dxa"/>
            <w:tcBorders>
              <w:bottom w:val="single" w:sz="8" w:space="0" w:color="000000"/>
            </w:tcBorders>
          </w:tcPr>
          <w:p w:rsidR="00715907" w:rsidRPr="00C779FC" w:rsidRDefault="00715907" w:rsidP="000B3EB3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779FC">
              <w:rPr>
                <w:rFonts w:ascii="Arial" w:hAnsi="Arial" w:cs="Arial"/>
                <w:sz w:val="20"/>
                <w:szCs w:val="20"/>
              </w:rPr>
              <w:t>670 _ _</w:t>
            </w:r>
          </w:p>
        </w:tc>
        <w:tc>
          <w:tcPr>
            <w:tcW w:w="7619" w:type="dxa"/>
            <w:tcBorders>
              <w:bottom w:val="single" w:sz="8" w:space="0" w:color="000000"/>
            </w:tcBorders>
          </w:tcPr>
          <w:p w:rsidR="00715907" w:rsidRPr="00C779FC" w:rsidRDefault="00715907" w:rsidP="000B3EB3">
            <w:pPr>
              <w:tabs>
                <w:tab w:val="left" w:pos="5190"/>
              </w:tabs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779FC">
              <w:rPr>
                <w:rFonts w:ascii="Arial" w:hAnsi="Arial" w:cs="Arial"/>
                <w:sz w:val="20"/>
                <w:szCs w:val="20"/>
              </w:rPr>
              <w:t>$a April twilights and other poems, 2013: $b CIP t.p. verso and data sheet (This edition reprints Willa Cather's 1903 collection of poems (called April Twilights) along with the additional poems she added in 1923 (in a collection she called April twilights and other poems). In addition it includes many uncollected and previously unpublished poems, along with a selection of Cather's letters that are relevant to her poetry from The selected letters of Willa Cather, edited by Stout and Jewell and published 2013 by Knopf))</w:t>
            </w:r>
          </w:p>
        </w:tc>
      </w:tr>
    </w:tbl>
    <w:p w:rsidR="00715907" w:rsidRDefault="00715907" w:rsidP="00F53B8F"/>
    <w:p w:rsidR="00715907" w:rsidRDefault="00715907" w:rsidP="00F53B8F"/>
    <w:p w:rsidR="00715907" w:rsidRDefault="00715907" w:rsidP="00F53B8F">
      <w:pPr>
        <w:spacing w:after="0"/>
        <w:rPr>
          <w:rFonts w:ascii="Arial" w:hAnsi="Arial" w:cs="Arial"/>
          <w:b/>
          <w:sz w:val="24"/>
          <w:szCs w:val="24"/>
        </w:rPr>
      </w:pPr>
      <w:r w:rsidRPr="00810EB0">
        <w:rPr>
          <w:rFonts w:ascii="Arial" w:hAnsi="Arial" w:cs="Arial"/>
          <w:b/>
          <w:sz w:val="24"/>
          <w:szCs w:val="24"/>
        </w:rPr>
        <w:t>Questions</w:t>
      </w:r>
    </w:p>
    <w:p w:rsidR="00715907" w:rsidRDefault="00715907" w:rsidP="00F53B8F">
      <w:pPr>
        <w:rPr>
          <w:rFonts w:ascii="Arial" w:hAnsi="Arial" w:cs="Arial"/>
          <w:sz w:val="24"/>
          <w:szCs w:val="24"/>
        </w:rPr>
      </w:pPr>
    </w:p>
    <w:p w:rsidR="00715907" w:rsidRDefault="00715907" w:rsidP="00F53B8F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Works. Selections is used for publications that included more than one form of writing. </w:t>
      </w:r>
      <w:r>
        <w:rPr>
          <w:rFonts w:ascii="Arial" w:hAnsi="Arial" w:cs="Arial"/>
          <w:i/>
          <w:sz w:val="24"/>
          <w:szCs w:val="24"/>
        </w:rPr>
        <w:t>April Twilights and Other Poems</w:t>
      </w:r>
      <w:r>
        <w:rPr>
          <w:rFonts w:ascii="Arial" w:hAnsi="Arial" w:cs="Arial"/>
          <w:sz w:val="24"/>
          <w:szCs w:val="24"/>
        </w:rPr>
        <w:t xml:space="preserve"> includes:</w:t>
      </w:r>
    </w:p>
    <w:p w:rsidR="00715907" w:rsidRDefault="00715907" w:rsidP="00F53B8F">
      <w:pPr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Poems</w:t>
      </w:r>
    </w:p>
    <w:p w:rsidR="00715907" w:rsidRDefault="00715907" w:rsidP="00F53B8F">
      <w:pPr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Short stories</w:t>
      </w:r>
    </w:p>
    <w:p w:rsidR="00715907" w:rsidRDefault="00715907" w:rsidP="00F53B8F">
      <w:pPr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Correspondence</w:t>
      </w:r>
    </w:p>
    <w:p w:rsidR="00715907" w:rsidRPr="00F53B8F" w:rsidRDefault="00715907" w:rsidP="00F53B8F">
      <w:pPr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Novels</w:t>
      </w:r>
    </w:p>
    <w:p w:rsidR="00715907" w:rsidRDefault="00715907" w:rsidP="00B463FF"/>
    <w:p w:rsidR="00715907" w:rsidRDefault="00715907" w:rsidP="005A657F"/>
    <w:p w:rsidR="00715907" w:rsidRDefault="00715907" w:rsidP="005A657F"/>
    <w:p w:rsidR="00715907" w:rsidRDefault="00715907" w:rsidP="00946B07"/>
    <w:p w:rsidR="00715907" w:rsidRDefault="00715907" w:rsidP="00946B07"/>
    <w:p w:rsidR="00715907" w:rsidRPr="00810EB0" w:rsidRDefault="00715907" w:rsidP="00810EB0">
      <w:pPr>
        <w:spacing w:after="0"/>
        <w:rPr>
          <w:rFonts w:ascii="Arial" w:hAnsi="Arial" w:cs="Arial"/>
          <w:sz w:val="24"/>
          <w:szCs w:val="24"/>
        </w:rPr>
      </w:pPr>
    </w:p>
    <w:sectPr w:rsidR="00715907" w:rsidRPr="00810EB0" w:rsidSect="0054751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907" w:rsidRDefault="00715907">
      <w:r>
        <w:separator/>
      </w:r>
    </w:p>
  </w:endnote>
  <w:endnote w:type="continuationSeparator" w:id="0">
    <w:p w:rsidR="00715907" w:rsidRDefault="007159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907" w:rsidRDefault="00715907" w:rsidP="00FE7BB0">
    <w:pPr>
      <w:pStyle w:val="Footer"/>
      <w:spacing w:after="0" w:line="240" w:lineRule="auto"/>
      <w:jc w:val="center"/>
    </w:pPr>
    <w:r>
      <w:t xml:space="preserve">From </w:t>
    </w:r>
    <w:r>
      <w:rPr>
        <w:i/>
      </w:rPr>
      <w:t>The RDA Workbook: Learning the Basics of Resource Description and Access</w:t>
    </w:r>
    <w:r>
      <w:t>.</w:t>
    </w:r>
  </w:p>
  <w:p w:rsidR="00715907" w:rsidRPr="00FE7BB0" w:rsidRDefault="00715907" w:rsidP="00FE7BB0">
    <w:pPr>
      <w:pStyle w:val="Footer"/>
      <w:spacing w:after="0" w:line="240" w:lineRule="auto"/>
      <w:jc w:val="center"/>
    </w:pPr>
    <w:r>
      <w:t>Margaret Mering, Editor. Santa Barbara, CA: Libraries Unlimited. Copyright © 2014.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907" w:rsidRDefault="00715907">
      <w:r>
        <w:separator/>
      </w:r>
    </w:p>
  </w:footnote>
  <w:footnote w:type="continuationSeparator" w:id="0">
    <w:p w:rsidR="00715907" w:rsidRDefault="007159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762CB"/>
    <w:multiLevelType w:val="hybridMultilevel"/>
    <w:tmpl w:val="88CA1B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EB57B87"/>
    <w:multiLevelType w:val="hybridMultilevel"/>
    <w:tmpl w:val="3528AF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AA8600D"/>
    <w:multiLevelType w:val="hybridMultilevel"/>
    <w:tmpl w:val="48728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D6D0A57"/>
    <w:multiLevelType w:val="hybridMultilevel"/>
    <w:tmpl w:val="D1228A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2610A29"/>
    <w:multiLevelType w:val="hybridMultilevel"/>
    <w:tmpl w:val="E780C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3860D1F"/>
    <w:multiLevelType w:val="hybridMultilevel"/>
    <w:tmpl w:val="45509D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1A383D"/>
    <w:multiLevelType w:val="hybridMultilevel"/>
    <w:tmpl w:val="708AD8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26165392"/>
    <w:multiLevelType w:val="hybridMultilevel"/>
    <w:tmpl w:val="83584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C3D0962"/>
    <w:multiLevelType w:val="hybridMultilevel"/>
    <w:tmpl w:val="2A0C72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8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4B96"/>
    <w:rsid w:val="000107E9"/>
    <w:rsid w:val="000131A0"/>
    <w:rsid w:val="00035F33"/>
    <w:rsid w:val="000A0884"/>
    <w:rsid w:val="000B3EB3"/>
    <w:rsid w:val="00194298"/>
    <w:rsid w:val="001F13FF"/>
    <w:rsid w:val="00220620"/>
    <w:rsid w:val="0025134F"/>
    <w:rsid w:val="00346CC8"/>
    <w:rsid w:val="0035152A"/>
    <w:rsid w:val="003C666A"/>
    <w:rsid w:val="004B7266"/>
    <w:rsid w:val="004F2AA4"/>
    <w:rsid w:val="00547515"/>
    <w:rsid w:val="005A657F"/>
    <w:rsid w:val="005C451A"/>
    <w:rsid w:val="006703D3"/>
    <w:rsid w:val="006966ED"/>
    <w:rsid w:val="00715907"/>
    <w:rsid w:val="00750064"/>
    <w:rsid w:val="00781F40"/>
    <w:rsid w:val="007C21B3"/>
    <w:rsid w:val="007D1BA3"/>
    <w:rsid w:val="007E4B96"/>
    <w:rsid w:val="00810EB0"/>
    <w:rsid w:val="008717D3"/>
    <w:rsid w:val="00886520"/>
    <w:rsid w:val="00946B07"/>
    <w:rsid w:val="00985B7E"/>
    <w:rsid w:val="00A76BFA"/>
    <w:rsid w:val="00B463FF"/>
    <w:rsid w:val="00C424A7"/>
    <w:rsid w:val="00C779FC"/>
    <w:rsid w:val="00CB48B5"/>
    <w:rsid w:val="00CB517A"/>
    <w:rsid w:val="00CC446B"/>
    <w:rsid w:val="00DF65C7"/>
    <w:rsid w:val="00F151D9"/>
    <w:rsid w:val="00F21408"/>
    <w:rsid w:val="00F53B8F"/>
    <w:rsid w:val="00FE7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B96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E4B9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7E4B96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rsid w:val="00FE7BB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8652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E7BB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8652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8</Pages>
  <Words>1370</Words>
  <Characters>7810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 3</dc:title>
  <dc:subject/>
  <dc:creator>Melissa Moll</dc:creator>
  <cp:keywords/>
  <dc:description/>
  <cp:lastModifiedBy>ebailey</cp:lastModifiedBy>
  <cp:revision>11</cp:revision>
  <cp:lastPrinted>2013-05-08T15:53:00Z</cp:lastPrinted>
  <dcterms:created xsi:type="dcterms:W3CDTF">2013-12-16T18:35:00Z</dcterms:created>
  <dcterms:modified xsi:type="dcterms:W3CDTF">2013-12-16T19:47:00Z</dcterms:modified>
</cp:coreProperties>
</file>