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3C75B0" w:rsidR="00C4083B" w:rsidRDefault="1531A1C3" w14:paraId="2DAC9825" w14:textId="77777777">
      <w:pPr>
        <w:rPr>
          <w:sz w:val="20"/>
          <w:szCs w:val="20"/>
          <w:lang w:val="nl-BE"/>
        </w:rPr>
      </w:pPr>
      <w:bookmarkStart w:name="_Hlk9001349" w:id="0"/>
      <w:bookmarkEnd w:id="0"/>
      <w:r w:rsidRPr="003C75B0">
        <w:rPr>
          <w:sz w:val="20"/>
          <w:szCs w:val="20"/>
          <w:lang w:val="nl-BE"/>
        </w:rPr>
        <w:t>/////////////////////////////////////////////////////////////////////////////////////////////////////////////////////</w:t>
      </w:r>
    </w:p>
    <w:p w:rsidRPr="003C75B0" w:rsidR="008E7948" w:rsidP="00246B94" w:rsidRDefault="008E7948" w14:paraId="5F19DA17" w14:textId="76AFB7AA">
      <w:pPr>
        <w:rPr>
          <w:sz w:val="60"/>
          <w:szCs w:val="60"/>
          <w:lang w:val="nl-BE"/>
        </w:rPr>
      </w:pPr>
      <w:r w:rsidRPr="003C75B0">
        <w:rPr>
          <w:sz w:val="60"/>
          <w:szCs w:val="60"/>
          <w:lang w:val="nl-BE"/>
        </w:rPr>
        <w:t>HANDLEIDING E-LOKET BERICHTEN EN CONTACTEN</w:t>
      </w:r>
    </w:p>
    <w:p w:rsidRPr="003C75B0" w:rsidR="008E7948" w:rsidP="00246B94" w:rsidRDefault="008E7948" w14:paraId="5D924ED9" w14:textId="77777777">
      <w:pPr>
        <w:rPr>
          <w:sz w:val="32"/>
          <w:szCs w:val="32"/>
          <w:lang w:val="nl-BE"/>
        </w:rPr>
      </w:pPr>
    </w:p>
    <w:p w:rsidRPr="00B20FC3" w:rsidR="008E7948" w:rsidP="00246B94" w:rsidRDefault="008E7948" w14:paraId="4E25E36D" w14:textId="1B1ACF4B">
      <w:pPr>
        <w:rPr>
          <w:sz w:val="32"/>
          <w:szCs w:val="32"/>
          <w:lang w:val="nl-BE"/>
        </w:rPr>
      </w:pPr>
      <w:r w:rsidRPr="00B20FC3">
        <w:rPr>
          <w:sz w:val="32"/>
          <w:szCs w:val="32"/>
          <w:lang w:val="nl-BE"/>
        </w:rPr>
        <w:t xml:space="preserve">/versie </w:t>
      </w:r>
      <w:r w:rsidRPr="00B20FC3" w:rsidR="00F5237B">
        <w:rPr>
          <w:sz w:val="32"/>
          <w:szCs w:val="32"/>
          <w:lang w:val="nl-BE"/>
        </w:rPr>
        <w:t>2</w:t>
      </w:r>
      <w:r w:rsidRPr="00B20FC3">
        <w:rPr>
          <w:sz w:val="32"/>
          <w:szCs w:val="32"/>
          <w:lang w:val="nl-BE"/>
        </w:rPr>
        <w:t xml:space="preserve">.0 – </w:t>
      </w:r>
      <w:r w:rsidRPr="00B20FC3" w:rsidR="00F5237B">
        <w:rPr>
          <w:sz w:val="32"/>
          <w:szCs w:val="32"/>
          <w:lang w:val="nl-BE"/>
        </w:rPr>
        <w:t>15/06/2023</w:t>
      </w:r>
    </w:p>
    <w:p w:rsidRPr="00B20FC3" w:rsidR="00246B94" w:rsidP="00246B94" w:rsidRDefault="1531A1C3" w14:paraId="2DAC9838" w14:textId="017420C5">
      <w:pPr>
        <w:rPr>
          <w:color w:val="89B8BB"/>
          <w:sz w:val="20"/>
          <w:szCs w:val="20"/>
          <w:lang w:val="nl-BE"/>
        </w:rPr>
      </w:pPr>
      <w:r w:rsidRPr="00B20FC3">
        <w:rPr>
          <w:sz w:val="20"/>
          <w:szCs w:val="20"/>
          <w:lang w:val="nl-BE"/>
        </w:rPr>
        <w:t>/////////////////////////////////////////////////////////////////////////////////////////////////////////////////////</w:t>
      </w:r>
    </w:p>
    <w:p w:rsidR="00326FFA" w:rsidP="00B32C5B" w:rsidRDefault="00326FFA" w14:paraId="1C0C85BC" w14:textId="7A239601">
      <w:pPr>
        <w:rPr>
          <w:lang w:val="nl-NL"/>
        </w:rPr>
      </w:pPr>
    </w:p>
    <w:p w:rsidR="008E7948" w:rsidRDefault="008E7948" w14:paraId="423EA52A" w14:textId="77777777">
      <w:pPr>
        <w:tabs>
          <w:tab w:val="clear" w:pos="3686"/>
        </w:tabs>
        <w:spacing w:after="200" w:line="276" w:lineRule="auto"/>
        <w:rPr>
          <w:lang w:val="nl-NL"/>
        </w:rPr>
      </w:pPr>
      <w:r>
        <w:rPr>
          <w:lang w:val="nl-NL"/>
        </w:rPr>
        <w:br w:type="page"/>
      </w:r>
    </w:p>
    <w:sdt>
      <w:sdtPr>
        <w:rPr>
          <w:color w:val="auto"/>
          <w:sz w:val="22"/>
          <w:szCs w:val="22"/>
          <w:lang w:val="nl-NL"/>
        </w:rPr>
        <w:id w:val="1473723566"/>
        <w:docPartObj>
          <w:docPartGallery w:val="Table of Contents"/>
          <w:docPartUnique/>
        </w:docPartObj>
      </w:sdtPr>
      <w:sdtEndPr>
        <w:rPr>
          <w:b w:val="1"/>
          <w:bCs w:val="1"/>
          <w:color w:val="auto"/>
          <w:sz w:val="22"/>
          <w:szCs w:val="22"/>
          <w:lang w:val="nl-NL"/>
        </w:rPr>
      </w:sdtEndPr>
      <w:sdtContent>
        <w:p w:rsidRPr="001C6B38" w:rsidR="00B20FC3" w:rsidRDefault="00B20FC3" w14:paraId="282F21A4" w14:textId="246AAFEF">
          <w:pPr>
            <w:pStyle w:val="Kopvaninhoudsopgave"/>
            <w:rPr>
              <w:color w:val="auto"/>
              <w14:textOutline w14:w="9525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3C75B0">
            <w:rPr>
              <w:color w:val="auto"/>
              <w:lang w:val="nl-NL"/>
            </w:rPr>
            <w:t>Inhoud</w:t>
          </w:r>
        </w:p>
        <w:p w:rsidRPr="003C75B0" w:rsidR="003C75B0" w:rsidRDefault="00B20FC3" w14:paraId="44348D2B" w14:textId="2C0437D1">
          <w:pPr>
            <w:pStyle w:val="Inhopg1"/>
            <w:rPr>
              <w:rFonts w:eastAsiaTheme="minorEastAsia"/>
              <w:color w:val="auto"/>
              <w:lang w:val="nl-BE" w:eastAsia="nl-BE"/>
            </w:rPr>
          </w:pPr>
          <w:r w:rsidRPr="003C75B0">
            <w:rPr>
              <w:color w:val="auto"/>
            </w:rPr>
            <w:fldChar w:fldCharType="begin"/>
          </w:r>
          <w:r w:rsidRPr="003C75B0">
            <w:rPr>
              <w:color w:val="auto"/>
            </w:rPr>
            <w:instrText xml:space="preserve"> TOC \o "1-3" \h \z \u </w:instrText>
          </w:r>
          <w:r w:rsidRPr="003C75B0">
            <w:rPr>
              <w:color w:val="auto"/>
            </w:rPr>
            <w:fldChar w:fldCharType="separate"/>
          </w:r>
          <w:hyperlink w:history="1" w:anchor="_Toc137796667">
            <w:r w:rsidRPr="003C75B0" w:rsidR="003C75B0">
              <w:rPr>
                <w:rStyle w:val="Hyperlink"/>
                <w:b/>
                <w:bCs/>
                <w:color w:val="auto"/>
              </w:rPr>
              <w:t>1</w:t>
            </w:r>
            <w:r w:rsidRPr="003C75B0" w:rsidR="003C75B0">
              <w:rPr>
                <w:rFonts w:eastAsiaTheme="minorEastAsia"/>
                <w:color w:val="auto"/>
                <w:lang w:val="nl-BE" w:eastAsia="nl-BE"/>
              </w:rPr>
              <w:tab/>
            </w:r>
            <w:r w:rsidRPr="003C75B0" w:rsidR="003C75B0">
              <w:rPr>
                <w:rStyle w:val="Hyperlink"/>
                <w:b/>
                <w:bCs/>
                <w:color w:val="auto"/>
              </w:rPr>
              <w:t>INLEIDING</w:t>
            </w:r>
            <w:r w:rsidRPr="003C75B0" w:rsidR="003C75B0">
              <w:rPr>
                <w:webHidden/>
                <w:color w:val="auto"/>
              </w:rPr>
              <w:tab/>
            </w:r>
            <w:r w:rsidRPr="003C75B0" w:rsidR="003C75B0">
              <w:rPr>
                <w:webHidden/>
                <w:color w:val="auto"/>
              </w:rPr>
              <w:fldChar w:fldCharType="begin"/>
            </w:r>
            <w:r w:rsidRPr="003C75B0" w:rsidR="003C75B0">
              <w:rPr>
                <w:webHidden/>
                <w:color w:val="auto"/>
              </w:rPr>
              <w:instrText xml:space="preserve"> PAGEREF _Toc137796667 \h </w:instrText>
            </w:r>
            <w:r w:rsidRPr="003C75B0" w:rsidR="003C75B0">
              <w:rPr>
                <w:webHidden/>
                <w:color w:val="auto"/>
              </w:rPr>
            </w:r>
            <w:r w:rsidRPr="003C75B0" w:rsidR="003C75B0">
              <w:rPr>
                <w:webHidden/>
                <w:color w:val="auto"/>
              </w:rPr>
              <w:fldChar w:fldCharType="separate"/>
            </w:r>
            <w:r w:rsidRPr="003C75B0" w:rsidR="003C75B0">
              <w:rPr>
                <w:webHidden/>
                <w:color w:val="auto"/>
              </w:rPr>
              <w:t>3</w:t>
            </w:r>
            <w:r w:rsidRPr="003C75B0" w:rsidR="003C75B0">
              <w:rPr>
                <w:webHidden/>
                <w:color w:val="auto"/>
              </w:rPr>
              <w:fldChar w:fldCharType="end"/>
            </w:r>
          </w:hyperlink>
        </w:p>
        <w:p w:rsidRPr="003C75B0" w:rsidR="003C75B0" w:rsidRDefault="00D04A94" w14:paraId="2F187F11" w14:textId="5C228EEA">
          <w:pPr>
            <w:pStyle w:val="Inhopg1"/>
            <w:rPr>
              <w:rFonts w:eastAsiaTheme="minorEastAsia"/>
              <w:color w:val="auto"/>
              <w:lang w:val="nl-BE" w:eastAsia="nl-BE"/>
            </w:rPr>
          </w:pPr>
          <w:hyperlink w:history="1" w:anchor="_Toc137796668"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2</w:t>
            </w:r>
            <w:r w:rsidRPr="003C75B0" w:rsidR="003C75B0">
              <w:rPr>
                <w:rFonts w:eastAsiaTheme="minorEastAsia"/>
                <w:color w:val="auto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De Contactenmodule</w:t>
            </w:r>
            <w:r w:rsidRPr="003C75B0" w:rsidR="003C75B0">
              <w:rPr>
                <w:webHidden/>
                <w:color w:val="auto"/>
              </w:rPr>
              <w:tab/>
            </w:r>
            <w:r w:rsidRPr="003C75B0" w:rsidR="003C75B0">
              <w:rPr>
                <w:webHidden/>
                <w:color w:val="auto"/>
              </w:rPr>
              <w:fldChar w:fldCharType="begin"/>
            </w:r>
            <w:r w:rsidRPr="003C75B0" w:rsidR="003C75B0">
              <w:rPr>
                <w:webHidden/>
                <w:color w:val="auto"/>
              </w:rPr>
              <w:instrText xml:space="preserve"> PAGEREF _Toc137796668 \h </w:instrText>
            </w:r>
            <w:r w:rsidRPr="003C75B0" w:rsidR="003C75B0">
              <w:rPr>
                <w:webHidden/>
                <w:color w:val="auto"/>
              </w:rPr>
            </w:r>
            <w:r w:rsidRPr="003C75B0" w:rsidR="003C75B0">
              <w:rPr>
                <w:webHidden/>
                <w:color w:val="auto"/>
              </w:rPr>
              <w:fldChar w:fldCharType="separate"/>
            </w:r>
            <w:r w:rsidRPr="003C75B0" w:rsidR="003C75B0">
              <w:rPr>
                <w:webHidden/>
                <w:color w:val="auto"/>
              </w:rPr>
              <w:t>4</w:t>
            </w:r>
            <w:r w:rsidRPr="003C75B0" w:rsidR="003C75B0">
              <w:rPr>
                <w:webHidden/>
                <w:color w:val="auto"/>
              </w:rPr>
              <w:fldChar w:fldCharType="end"/>
            </w:r>
          </w:hyperlink>
        </w:p>
        <w:p w:rsidRPr="003C75B0" w:rsidR="003C75B0" w:rsidRDefault="00D04A94" w14:paraId="59CF7DD9" w14:textId="374FE34C">
          <w:pPr>
            <w:pStyle w:val="Inhopg1"/>
            <w:rPr>
              <w:rFonts w:eastAsiaTheme="minorEastAsia"/>
              <w:color w:val="auto"/>
              <w:lang w:val="nl-BE" w:eastAsia="nl-BE"/>
            </w:rPr>
          </w:pPr>
          <w:hyperlink w:history="1" w:anchor="_Toc137796669"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3</w:t>
            </w:r>
            <w:r w:rsidRPr="003C75B0" w:rsidR="003C75B0">
              <w:rPr>
                <w:rFonts w:eastAsiaTheme="minorEastAsia"/>
                <w:color w:val="auto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Mijn organisatiegegevens beheren</w:t>
            </w:r>
            <w:r w:rsidRPr="003C75B0" w:rsidR="003C75B0">
              <w:rPr>
                <w:webHidden/>
                <w:color w:val="auto"/>
              </w:rPr>
              <w:tab/>
            </w:r>
            <w:r w:rsidRPr="003C75B0" w:rsidR="003C75B0">
              <w:rPr>
                <w:webHidden/>
                <w:color w:val="auto"/>
              </w:rPr>
              <w:fldChar w:fldCharType="begin"/>
            </w:r>
            <w:r w:rsidRPr="003C75B0" w:rsidR="003C75B0">
              <w:rPr>
                <w:webHidden/>
                <w:color w:val="auto"/>
              </w:rPr>
              <w:instrText xml:space="preserve"> PAGEREF _Toc137796669 \h </w:instrText>
            </w:r>
            <w:r w:rsidRPr="003C75B0" w:rsidR="003C75B0">
              <w:rPr>
                <w:webHidden/>
                <w:color w:val="auto"/>
              </w:rPr>
            </w:r>
            <w:r w:rsidRPr="003C75B0" w:rsidR="003C75B0">
              <w:rPr>
                <w:webHidden/>
                <w:color w:val="auto"/>
              </w:rPr>
              <w:fldChar w:fldCharType="separate"/>
            </w:r>
            <w:r w:rsidRPr="003C75B0" w:rsidR="003C75B0">
              <w:rPr>
                <w:webHidden/>
                <w:color w:val="auto"/>
              </w:rPr>
              <w:t>4</w:t>
            </w:r>
            <w:r w:rsidRPr="003C75B0" w:rsidR="003C75B0">
              <w:rPr>
                <w:webHidden/>
                <w:color w:val="auto"/>
              </w:rPr>
              <w:fldChar w:fldCharType="end"/>
            </w:r>
          </w:hyperlink>
        </w:p>
        <w:p w:rsidRPr="003C75B0" w:rsidR="003C75B0" w:rsidRDefault="00D04A94" w14:paraId="081BE366" w14:textId="319BD95F">
          <w:pPr>
            <w:pStyle w:val="Inhopg2"/>
            <w:rPr>
              <w:rFonts w:eastAsiaTheme="minorEastAsia"/>
              <w:lang w:val="nl-BE" w:eastAsia="nl-BE"/>
            </w:rPr>
          </w:pPr>
          <w:hyperlink w:history="1" w:anchor="_Toc137796670">
            <w:r w:rsidRPr="003C75B0" w:rsidR="003C75B0">
              <w:rPr>
                <w:rStyle w:val="Hyperlink"/>
                <w:color w:val="auto"/>
              </w:rPr>
              <w:t>3.1</w:t>
            </w:r>
            <w:r w:rsidRPr="003C75B0" w:rsidR="003C75B0">
              <w:rPr>
                <w:rFonts w:eastAsiaTheme="minorEastAsia"/>
                <w:lang w:val="nl-BE" w:eastAsia="nl-BE"/>
              </w:rPr>
              <w:tab/>
            </w:r>
            <w:r w:rsidRPr="003C75B0" w:rsidR="003C75B0">
              <w:rPr>
                <w:rStyle w:val="Hyperlink"/>
                <w:color w:val="auto"/>
              </w:rPr>
              <w:t>Organisatiegegevens beheren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_Toc137796670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5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30EF734F" w14:textId="1E58C57F">
          <w:pPr>
            <w:pStyle w:val="Inhopg3"/>
            <w:rPr>
              <w:rFonts w:eastAsiaTheme="minorEastAsia"/>
              <w:i w:val="0"/>
              <w:lang w:val="nl-BE" w:eastAsia="nl-BE"/>
            </w:rPr>
          </w:pPr>
          <w:hyperlink w:history="1" w:anchor="_Toc137796671"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3.1.1</w:t>
            </w:r>
            <w:r w:rsidRPr="003C75B0" w:rsidR="003C75B0">
              <w:rPr>
                <w:rFonts w:eastAsiaTheme="minorEastAsia"/>
                <w:i w:val="0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Contactpersonengegevens beheren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_Toc137796671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8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6D275A77" w14:textId="25954C28">
          <w:pPr>
            <w:pStyle w:val="Inhopg1"/>
            <w:rPr>
              <w:rFonts w:eastAsiaTheme="minorEastAsia"/>
              <w:color w:val="auto"/>
              <w:lang w:val="nl-BE" w:eastAsia="nl-BE"/>
            </w:rPr>
          </w:pPr>
          <w:hyperlink w:history="1" w:anchor="_Toc137796672"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4</w:t>
            </w:r>
            <w:r w:rsidRPr="003C75B0" w:rsidR="003C75B0">
              <w:rPr>
                <w:rFonts w:eastAsiaTheme="minorEastAsia"/>
                <w:color w:val="auto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eastAsia="FlandersArtSerif-Regular"/>
                <w:b/>
                <w:caps/>
                <w:color w:val="auto"/>
                <w:lang w:val="nl-BE"/>
              </w:rPr>
              <w:t>De Berichtenmodule</w:t>
            </w:r>
            <w:r w:rsidRPr="003C75B0" w:rsidR="003C75B0">
              <w:rPr>
                <w:webHidden/>
                <w:color w:val="auto"/>
              </w:rPr>
              <w:tab/>
            </w:r>
            <w:r w:rsidRPr="003C75B0" w:rsidR="003C75B0">
              <w:rPr>
                <w:webHidden/>
                <w:color w:val="auto"/>
              </w:rPr>
              <w:fldChar w:fldCharType="begin"/>
            </w:r>
            <w:r w:rsidRPr="003C75B0" w:rsidR="003C75B0">
              <w:rPr>
                <w:webHidden/>
                <w:color w:val="auto"/>
              </w:rPr>
              <w:instrText xml:space="preserve"> PAGEREF _Toc137796672 \h </w:instrText>
            </w:r>
            <w:r w:rsidRPr="003C75B0" w:rsidR="003C75B0">
              <w:rPr>
                <w:webHidden/>
                <w:color w:val="auto"/>
              </w:rPr>
            </w:r>
            <w:r w:rsidRPr="003C75B0" w:rsidR="003C75B0">
              <w:rPr>
                <w:webHidden/>
                <w:color w:val="auto"/>
              </w:rPr>
              <w:fldChar w:fldCharType="separate"/>
            </w:r>
            <w:r w:rsidRPr="003C75B0" w:rsidR="003C75B0">
              <w:rPr>
                <w:webHidden/>
                <w:color w:val="auto"/>
              </w:rPr>
              <w:t>18</w:t>
            </w:r>
            <w:r w:rsidRPr="003C75B0" w:rsidR="003C75B0">
              <w:rPr>
                <w:webHidden/>
                <w:color w:val="auto"/>
              </w:rPr>
              <w:fldChar w:fldCharType="end"/>
            </w:r>
          </w:hyperlink>
        </w:p>
        <w:p w:rsidRPr="003C75B0" w:rsidR="003C75B0" w:rsidRDefault="00D04A94" w14:paraId="19C66CFC" w14:textId="2C7F2B4A">
          <w:pPr>
            <w:pStyle w:val="Inhopg2"/>
            <w:rPr>
              <w:rFonts w:eastAsiaTheme="minorEastAsia"/>
              <w:lang w:val="nl-BE" w:eastAsia="nl-BE"/>
            </w:rPr>
          </w:pPr>
          <w:hyperlink w:history="1" w:anchor="_Toc137796673">
            <w:r w:rsidRPr="003C75B0" w:rsidR="003C75B0">
              <w:rPr>
                <w:rStyle w:val="Hyperlink"/>
                <w:color w:val="auto"/>
              </w:rPr>
              <w:t>4.1</w:t>
            </w:r>
            <w:r w:rsidRPr="003C75B0" w:rsidR="003C75B0">
              <w:rPr>
                <w:rFonts w:eastAsiaTheme="minorEastAsia"/>
                <w:lang w:val="nl-BE" w:eastAsia="nl-BE"/>
              </w:rPr>
              <w:tab/>
            </w:r>
            <w:r w:rsidRPr="003C75B0" w:rsidR="003C75B0">
              <w:rPr>
                <w:rStyle w:val="Hyperlink"/>
                <w:color w:val="auto"/>
              </w:rPr>
              <w:t>Mijn berichten beheren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_Toc137796673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18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6C4FCCCC" w14:textId="638290A0">
          <w:pPr>
            <w:pStyle w:val="Inhopg3"/>
            <w:rPr>
              <w:rFonts w:eastAsiaTheme="minorEastAsia"/>
              <w:i w:val="0"/>
              <w:lang w:val="nl-BE" w:eastAsia="nl-BE"/>
            </w:rPr>
          </w:pPr>
          <w:hyperlink w:history="1" w:anchor="_Toc137796674"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4.1.1</w:t>
            </w:r>
            <w:r w:rsidRPr="003C75B0" w:rsidR="003C75B0">
              <w:rPr>
                <w:rFonts w:eastAsiaTheme="minorEastAsia"/>
                <w:i w:val="0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Mijn ontvangen berichten beheren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_Toc137796674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20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4C70925D" w14:textId="56C9571D">
          <w:pPr>
            <w:pStyle w:val="Inhopg3"/>
            <w:rPr>
              <w:rFonts w:eastAsiaTheme="minorEastAsia"/>
              <w:i w:val="0"/>
              <w:lang w:val="nl-BE" w:eastAsia="nl-BE"/>
            </w:rPr>
          </w:pPr>
          <w:hyperlink w:history="1" w:anchor="_Toc137796675"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4.1.2</w:t>
            </w:r>
            <w:r w:rsidRPr="003C75B0" w:rsidR="003C75B0">
              <w:rPr>
                <w:rFonts w:eastAsiaTheme="minorEastAsia"/>
                <w:i w:val="0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Mijn verstuurde berichten beheren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_Toc137796675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30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15ABD520" w14:textId="1D83391B">
          <w:pPr>
            <w:pStyle w:val="Inhopg3"/>
            <w:rPr>
              <w:rFonts w:eastAsiaTheme="minorEastAsia"/>
              <w:i w:val="0"/>
              <w:lang w:val="nl-BE" w:eastAsia="nl-BE"/>
            </w:rPr>
          </w:pPr>
          <w:hyperlink w:history="1" w:anchor="_Toc137796676"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4.1.3</w:t>
            </w:r>
            <w:r w:rsidRPr="003C75B0" w:rsidR="003C75B0">
              <w:rPr>
                <w:rFonts w:eastAsiaTheme="minorEastAsia"/>
                <w:i w:val="0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Mijn berichten beheren vanaf de themapagina’s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_Toc137796676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35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3C75B0" w:rsidRDefault="00D04A94" w14:paraId="7C1BF035" w14:textId="0BC64960">
          <w:pPr>
            <w:pStyle w:val="Inhopg3"/>
            <w:rPr>
              <w:rFonts w:eastAsiaTheme="minorEastAsia"/>
              <w:i w:val="0"/>
              <w:lang w:val="nl-BE" w:eastAsia="nl-BE"/>
            </w:rPr>
          </w:pPr>
          <w:hyperlink w:history="1" w:anchor="_Toc137796677"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4.1.4</w:t>
            </w:r>
            <w:r w:rsidRPr="003C75B0" w:rsidR="003C75B0">
              <w:rPr>
                <w:rFonts w:eastAsiaTheme="minorEastAsia"/>
                <w:i w:val="0"/>
                <w:lang w:val="nl-BE" w:eastAsia="nl-BE"/>
              </w:rPr>
              <w:tab/>
            </w:r>
            <w:r w:rsidRPr="003C75B0" w:rsidR="003C75B0">
              <w:rPr>
                <w:rStyle w:val="Hyperlink"/>
                <w:rFonts w:ascii="Calibri" w:hAnsi="Calibri"/>
                <w:color w:val="auto"/>
                <w:lang w:val="nl-BE"/>
              </w:rPr>
              <w:t>Widget ‘Hulp nodig?’</w:t>
            </w:r>
            <w:r w:rsidRPr="003C75B0" w:rsidR="003C75B0">
              <w:rPr>
                <w:webHidden/>
              </w:rPr>
              <w:tab/>
            </w:r>
            <w:r w:rsidRPr="003C75B0" w:rsidR="003C75B0">
              <w:rPr>
                <w:webHidden/>
              </w:rPr>
              <w:fldChar w:fldCharType="begin"/>
            </w:r>
            <w:r w:rsidRPr="003C75B0" w:rsidR="003C75B0">
              <w:rPr>
                <w:webHidden/>
              </w:rPr>
              <w:instrText xml:space="preserve"> PAGEREF _Toc137796677 \h </w:instrText>
            </w:r>
            <w:r w:rsidRPr="003C75B0" w:rsidR="003C75B0">
              <w:rPr>
                <w:webHidden/>
              </w:rPr>
            </w:r>
            <w:r w:rsidRPr="003C75B0" w:rsidR="003C75B0">
              <w:rPr>
                <w:webHidden/>
              </w:rPr>
              <w:fldChar w:fldCharType="separate"/>
            </w:r>
            <w:r w:rsidRPr="003C75B0" w:rsidR="003C75B0">
              <w:rPr>
                <w:webHidden/>
              </w:rPr>
              <w:t>37</w:t>
            </w:r>
            <w:r w:rsidRPr="003C75B0" w:rsidR="003C75B0">
              <w:rPr>
                <w:webHidden/>
              </w:rPr>
              <w:fldChar w:fldCharType="end"/>
            </w:r>
          </w:hyperlink>
        </w:p>
        <w:p w:rsidRPr="003C75B0" w:rsidR="00B20FC3" w:rsidRDefault="00B20FC3" w14:paraId="332A4C99" w14:textId="56DB1B50">
          <w:r w:rsidRPr="003C75B0">
            <w:rPr>
              <w:b/>
              <w:bCs/>
              <w:lang w:val="nl-NL"/>
            </w:rPr>
            <w:fldChar w:fldCharType="end"/>
          </w:r>
        </w:p>
      </w:sdtContent>
    </w:sdt>
    <w:p w:rsidRPr="001C6B38" w:rsidR="00D26E18" w:rsidRDefault="00D26E18" w14:paraId="3FB9EB04" w14:textId="70738B3D">
      <w:pPr>
        <w:tabs>
          <w:tab w:val="clear" w:pos="3686"/>
        </w:tabs>
        <w:spacing w:after="200" w:line="276" w:lineRule="auto"/>
        <w:rPr>
          <w:b/>
          <w:bCs/>
          <w:lang w:val="nl-N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C75B0">
        <w:rPr>
          <w:b/>
          <w:bCs/>
          <w:lang w:val="nl-NL"/>
        </w:rPr>
        <w:br w:type="page"/>
      </w:r>
    </w:p>
    <w:p w:rsidRPr="00F5237B" w:rsidR="00DB50CD" w:rsidP="00F5237B" w:rsidRDefault="003C75B0" w14:paraId="2DAC9874" w14:textId="0FEECEFA">
      <w:pPr>
        <w:pStyle w:val="MCKOP1"/>
        <w:rPr>
          <w:rFonts w:asciiTheme="minorHAnsi" w:hAnsiTheme="minorHAnsi"/>
          <w:color w:val="auto"/>
        </w:rPr>
      </w:pPr>
      <w:bookmarkStart w:name="_Toc137796667" w:id="1"/>
      <w:r>
        <w:rPr>
          <w:rFonts w:asciiTheme="minorHAnsi" w:hAnsiTheme="minorHAnsi"/>
          <w:color w:val="auto"/>
        </w:rPr>
        <w:lastRenderedPageBreak/>
        <w:t>INLEIDING</w:t>
      </w:r>
      <w:bookmarkEnd w:id="1"/>
    </w:p>
    <w:p w:rsidRPr="003C75B0" w:rsidR="008E7948" w:rsidP="008E7948" w:rsidRDefault="0087281D" w14:paraId="639541B9" w14:textId="31452573">
      <w:pPr>
        <w:rPr>
          <w:lang w:val="nl-BE"/>
        </w:rPr>
      </w:pPr>
      <w:r w:rsidRPr="003C75B0">
        <w:rPr>
          <w:lang w:val="nl-BE"/>
        </w:rPr>
        <w:t>Het</w:t>
      </w:r>
      <w:r w:rsidRPr="003C75B0" w:rsidR="008E7948">
        <w:rPr>
          <w:lang w:val="nl-BE"/>
        </w:rPr>
        <w:t xml:space="preserve"> beleidsdomein Welzijn, Volksgezondheid en Gezin </w:t>
      </w:r>
      <w:r w:rsidRPr="003C75B0" w:rsidR="001E4B52">
        <w:rPr>
          <w:lang w:val="nl-BE"/>
        </w:rPr>
        <w:t>maakt werk van</w:t>
      </w:r>
      <w:r w:rsidRPr="003C75B0" w:rsidR="008E7948">
        <w:rPr>
          <w:lang w:val="nl-BE"/>
        </w:rPr>
        <w:t xml:space="preserve"> een betere gegevensdeling tussen zorg- en welzijnsactoren onderling</w:t>
      </w:r>
      <w:r w:rsidRPr="003C75B0" w:rsidR="001E4B52">
        <w:rPr>
          <w:lang w:val="nl-BE"/>
        </w:rPr>
        <w:t xml:space="preserve"> enerzijds</w:t>
      </w:r>
      <w:r w:rsidRPr="003C75B0" w:rsidR="008E7948">
        <w:rPr>
          <w:lang w:val="nl-BE"/>
        </w:rPr>
        <w:t xml:space="preserve"> en met de overheid</w:t>
      </w:r>
      <w:r w:rsidRPr="003C75B0" w:rsidR="001E4B52">
        <w:rPr>
          <w:lang w:val="nl-BE"/>
        </w:rPr>
        <w:t xml:space="preserve"> anderzijds</w:t>
      </w:r>
      <w:r w:rsidRPr="003C75B0" w:rsidR="008E7948">
        <w:rPr>
          <w:lang w:val="nl-BE"/>
        </w:rPr>
        <w:t xml:space="preserve">. </w:t>
      </w:r>
      <w:r w:rsidRPr="003C75B0" w:rsidR="0059376F">
        <w:rPr>
          <w:lang w:val="nl-BE"/>
        </w:rPr>
        <w:t xml:space="preserve">Doel daarbij is om </w:t>
      </w:r>
      <w:r w:rsidRPr="003C75B0" w:rsidR="00F87D99">
        <w:rPr>
          <w:lang w:val="nl-BE"/>
        </w:rPr>
        <w:t>de</w:t>
      </w:r>
      <w:r w:rsidRPr="003C75B0" w:rsidR="0059376F">
        <w:rPr>
          <w:lang w:val="nl-BE"/>
        </w:rPr>
        <w:t xml:space="preserve"> </w:t>
      </w:r>
      <w:r w:rsidRPr="003C75B0" w:rsidR="008E7948">
        <w:rPr>
          <w:lang w:val="nl-BE"/>
        </w:rPr>
        <w:t xml:space="preserve">samenwerking en gegevensuitwisseling tussen overheden en voorzieningen </w:t>
      </w:r>
      <w:r w:rsidRPr="003C75B0" w:rsidR="00F87D99">
        <w:rPr>
          <w:lang w:val="nl-BE"/>
        </w:rPr>
        <w:t xml:space="preserve">te </w:t>
      </w:r>
      <w:r w:rsidRPr="003C75B0" w:rsidR="008E7948">
        <w:rPr>
          <w:lang w:val="nl-BE"/>
        </w:rPr>
        <w:t>verbeteren</w:t>
      </w:r>
      <w:r w:rsidRPr="003C75B0" w:rsidR="00045C0A">
        <w:rPr>
          <w:lang w:val="nl-BE"/>
        </w:rPr>
        <w:t xml:space="preserve"> en zo</w:t>
      </w:r>
      <w:r w:rsidRPr="003C75B0" w:rsidR="008E7948">
        <w:rPr>
          <w:lang w:val="nl-BE"/>
        </w:rPr>
        <w:t xml:space="preserve"> de administratieve lasten voor voorzieningen en de beheerskosten voor de overheid </w:t>
      </w:r>
      <w:r w:rsidRPr="003C75B0" w:rsidR="00467B0C">
        <w:rPr>
          <w:lang w:val="nl-BE"/>
        </w:rPr>
        <w:t xml:space="preserve">te </w:t>
      </w:r>
      <w:r w:rsidRPr="003C75B0" w:rsidR="008E7948">
        <w:rPr>
          <w:lang w:val="nl-BE"/>
        </w:rPr>
        <w:t xml:space="preserve">verminderen. </w:t>
      </w:r>
    </w:p>
    <w:p w:rsidRPr="003C75B0" w:rsidR="008E7948" w:rsidP="008E7948" w:rsidRDefault="008E7948" w14:paraId="1E219E21" w14:textId="0ABC20AC">
      <w:pPr>
        <w:rPr>
          <w:lang w:val="nl-BE"/>
        </w:rPr>
      </w:pPr>
    </w:p>
    <w:p w:rsidRPr="003C75B0" w:rsidR="008E7948" w:rsidP="00F5237B" w:rsidRDefault="008E7948" w14:paraId="6E3E214D" w14:textId="019DC724">
      <w:pPr>
        <w:tabs>
          <w:tab w:val="clear" w:pos="3686"/>
        </w:tabs>
        <w:spacing w:line="240" w:lineRule="auto"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past binnen </w:t>
      </w:r>
      <w:r w:rsidRPr="003C75B0" w:rsidR="00F87D99">
        <w:rPr>
          <w:lang w:val="nl-BE"/>
        </w:rPr>
        <w:t xml:space="preserve">die </w:t>
      </w:r>
      <w:r w:rsidRPr="003C75B0">
        <w:rPr>
          <w:lang w:val="nl-BE"/>
        </w:rPr>
        <w:t xml:space="preserve">doelstelling. </w:t>
      </w:r>
      <w:r w:rsidRPr="003C75B0" w:rsidR="00040179">
        <w:rPr>
          <w:lang w:val="nl-BE"/>
        </w:rPr>
        <w:t xml:space="preserve">Dankzij dit </w:t>
      </w:r>
      <w:r w:rsidRPr="003C75B0">
        <w:rPr>
          <w:lang w:val="nl-BE"/>
        </w:rPr>
        <w:t xml:space="preserve">gebruiksvriendelijk elektronisch loket </w:t>
      </w:r>
      <w:r w:rsidRPr="003C75B0" w:rsidR="00040179">
        <w:rPr>
          <w:lang w:val="nl-BE"/>
        </w:rPr>
        <w:t xml:space="preserve">kunnen </w:t>
      </w:r>
      <w:r w:rsidRPr="003C75B0">
        <w:rPr>
          <w:lang w:val="nl-BE"/>
        </w:rPr>
        <w:t xml:space="preserve">alle zorg- en gezondheidsvoorzieningen </w:t>
      </w:r>
      <w:r w:rsidRPr="003C75B0" w:rsidR="000F518D">
        <w:rPr>
          <w:lang w:val="nl-BE"/>
        </w:rPr>
        <w:t xml:space="preserve">op termijn </w:t>
      </w:r>
      <w:r w:rsidRPr="003C75B0">
        <w:rPr>
          <w:lang w:val="nl-BE"/>
        </w:rPr>
        <w:t xml:space="preserve">hun dossiers </w:t>
      </w:r>
      <w:r w:rsidRPr="003C75B0" w:rsidR="000F518D">
        <w:rPr>
          <w:lang w:val="nl-BE"/>
        </w:rPr>
        <w:t xml:space="preserve">online </w:t>
      </w:r>
      <w:r w:rsidRPr="003C75B0">
        <w:rPr>
          <w:lang w:val="nl-BE"/>
        </w:rPr>
        <w:t xml:space="preserve">bij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indienen.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zal het ook mogelijk maken om op elk moment de status en de vooruitgang van deze dossiers te raadplegen en</w:t>
      </w:r>
      <w:r w:rsidRPr="003C75B0" w:rsidR="002C2C54">
        <w:rPr>
          <w:lang w:val="nl-BE"/>
        </w:rPr>
        <w:t xml:space="preserve"> berichten hierrond te versturen en te ontvangen. </w:t>
      </w:r>
    </w:p>
    <w:p w:rsidRPr="003C75B0" w:rsidR="002C2C54" w:rsidP="008E7948" w:rsidRDefault="002C2C54" w14:paraId="31D554E6" w14:textId="6026CB80">
      <w:pPr>
        <w:rPr>
          <w:lang w:val="nl-BE"/>
        </w:rPr>
      </w:pPr>
    </w:p>
    <w:p w:rsidRPr="003C75B0" w:rsidR="002C2C54" w:rsidP="008E7948" w:rsidRDefault="002C2C54" w14:paraId="4B59E66F" w14:textId="11F22AA4">
      <w:pPr>
        <w:rPr>
          <w:lang w:val="nl-BE"/>
        </w:rPr>
      </w:pPr>
      <w:r w:rsidRPr="003C75B0">
        <w:rPr>
          <w:lang w:val="nl-BE"/>
        </w:rPr>
        <w:t xml:space="preserve">Met de </w:t>
      </w:r>
      <w:r w:rsidRPr="003C75B0" w:rsidR="003353F7">
        <w:rPr>
          <w:lang w:val="nl-BE"/>
        </w:rPr>
        <w:t>Contacten</w:t>
      </w:r>
      <w:r w:rsidRPr="003C75B0">
        <w:rPr>
          <w:lang w:val="nl-BE"/>
        </w:rPr>
        <w:t xml:space="preserve">module </w:t>
      </w:r>
      <w:r w:rsidRPr="003C75B0" w:rsidR="00A73D2C">
        <w:rPr>
          <w:lang w:val="nl-BE"/>
        </w:rPr>
        <w:t xml:space="preserve">beheren </w:t>
      </w:r>
      <w:r w:rsidRPr="003C75B0">
        <w:rPr>
          <w:lang w:val="nl-BE"/>
        </w:rPr>
        <w:t xml:space="preserve">voorzieningen hun contactgegevens </w:t>
      </w:r>
      <w:r w:rsidRPr="003C75B0" w:rsidR="000E2959">
        <w:rPr>
          <w:lang w:val="nl-BE"/>
        </w:rPr>
        <w:t xml:space="preserve">zelf </w:t>
      </w:r>
      <w:r w:rsidRPr="003C75B0">
        <w:rPr>
          <w:lang w:val="nl-BE"/>
        </w:rPr>
        <w:t xml:space="preserve">en via de </w:t>
      </w:r>
      <w:r w:rsidRPr="003C75B0" w:rsidR="003353F7">
        <w:rPr>
          <w:lang w:val="nl-BE"/>
        </w:rPr>
        <w:t>Berichten</w:t>
      </w:r>
      <w:r w:rsidRPr="003C75B0">
        <w:rPr>
          <w:lang w:val="nl-BE"/>
        </w:rPr>
        <w:t>module kunnen ze</w:t>
      </w:r>
      <w:r w:rsidRPr="003C75B0" w:rsidR="000E2959">
        <w:rPr>
          <w:lang w:val="nl-BE"/>
        </w:rPr>
        <w:t xml:space="preserve"> </w:t>
      </w:r>
      <w:r w:rsidRPr="003C75B0" w:rsidR="003D215D">
        <w:rPr>
          <w:lang w:val="nl-BE"/>
        </w:rPr>
        <w:t xml:space="preserve">rechtstreeks </w:t>
      </w:r>
      <w:r w:rsidRPr="003C75B0" w:rsidR="000E2959">
        <w:rPr>
          <w:lang w:val="nl-BE"/>
        </w:rPr>
        <w:t xml:space="preserve">vanuit het </w:t>
      </w:r>
      <w:proofErr w:type="spellStart"/>
      <w:r w:rsidRPr="003C75B0" w:rsidR="000E2959">
        <w:rPr>
          <w:lang w:val="nl-BE"/>
        </w:rPr>
        <w:t>e-loket</w:t>
      </w:r>
      <w:proofErr w:type="spellEnd"/>
      <w:r w:rsidRPr="003C75B0" w:rsidR="000E2959">
        <w:rPr>
          <w:lang w:val="nl-BE"/>
        </w:rPr>
        <w:t xml:space="preserve"> </w:t>
      </w:r>
      <w:r w:rsidRPr="003C75B0" w:rsidR="003D215D">
        <w:rPr>
          <w:lang w:val="nl-BE"/>
        </w:rPr>
        <w:t xml:space="preserve">snel en </w:t>
      </w:r>
      <w:r w:rsidRPr="003C75B0" w:rsidR="000E2959">
        <w:rPr>
          <w:lang w:val="nl-BE"/>
        </w:rPr>
        <w:t xml:space="preserve">efficiënt </w:t>
      </w:r>
      <w:r w:rsidRPr="003C75B0" w:rsidR="00827086">
        <w:rPr>
          <w:lang w:val="nl-BE"/>
        </w:rPr>
        <w:t xml:space="preserve">met </w:t>
      </w:r>
      <w:r w:rsidR="00A65CC1">
        <w:rPr>
          <w:lang w:val="nl-BE"/>
        </w:rPr>
        <w:t>het Departement Zorg</w:t>
      </w:r>
      <w:r w:rsidRPr="003C75B0" w:rsidR="00827086">
        <w:rPr>
          <w:lang w:val="nl-BE"/>
        </w:rPr>
        <w:t xml:space="preserve"> communiceren.</w:t>
      </w:r>
      <w:r w:rsidRPr="003C75B0">
        <w:rPr>
          <w:lang w:val="nl-BE"/>
        </w:rPr>
        <w:t xml:space="preserve"> </w:t>
      </w:r>
    </w:p>
    <w:p w:rsidRPr="003C75B0" w:rsidR="0071081C" w:rsidP="008E7948" w:rsidRDefault="0071081C" w14:paraId="11108C7E" w14:textId="42EA7200">
      <w:pPr>
        <w:rPr>
          <w:lang w:val="nl-BE"/>
        </w:rPr>
      </w:pPr>
    </w:p>
    <w:p w:rsidRPr="003C75B0" w:rsidR="00F363F1" w:rsidRDefault="00F363F1" w14:paraId="0D61E13F" w14:textId="7F0AF597">
      <w:pPr>
        <w:tabs>
          <w:tab w:val="clear" w:pos="3686"/>
        </w:tabs>
        <w:spacing w:after="200" w:line="276" w:lineRule="auto"/>
        <w:rPr>
          <w:lang w:val="nl-BE"/>
        </w:rPr>
      </w:pPr>
      <w:r w:rsidRPr="003C75B0">
        <w:rPr>
          <w:lang w:val="nl-BE"/>
        </w:rPr>
        <w:br w:type="page"/>
      </w:r>
    </w:p>
    <w:p w:rsidRPr="00F5237B" w:rsidR="00F363F1" w:rsidP="00F363F1" w:rsidRDefault="00F363F1" w14:paraId="0770AC31" w14:textId="637C5043">
      <w:pPr>
        <w:pStyle w:val="Kop1"/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</w:pPr>
      <w:bookmarkStart w:name="_Toc137722071" w:id="2"/>
      <w:bookmarkStart w:name="_Toc137796668" w:id="3"/>
      <w:r w:rsidRPr="00F5237B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lastRenderedPageBreak/>
        <w:t xml:space="preserve">De </w:t>
      </w:r>
      <w:r w:rsidRPr="00F5237B" w:rsidR="00036ABA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t>C</w:t>
      </w:r>
      <w:r w:rsidRPr="00F5237B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t>ontactenmodule</w:t>
      </w:r>
      <w:bookmarkEnd w:id="2"/>
      <w:bookmarkEnd w:id="3"/>
    </w:p>
    <w:p w:rsidRPr="003C75B0" w:rsidR="00B80BBB" w:rsidP="00B80BBB" w:rsidRDefault="00596996" w14:paraId="45B103D8" w14:textId="327338CB">
      <w:pPr>
        <w:rPr>
          <w:lang w:val="nl-BE"/>
        </w:rPr>
      </w:pPr>
      <w:r w:rsidRPr="003C75B0">
        <w:rPr>
          <w:lang w:val="nl-BE"/>
        </w:rPr>
        <w:t xml:space="preserve">Om de communicatiestromen in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correct op te zetten, </w:t>
      </w:r>
      <w:r w:rsidRPr="003C75B0" w:rsidR="00141781">
        <w:rPr>
          <w:lang w:val="nl-BE"/>
        </w:rPr>
        <w:t>moeten de organisatie- en contactpersonengegevens beheerd worden. D</w:t>
      </w:r>
      <w:r w:rsidRPr="003C75B0" w:rsidR="003D215D">
        <w:rPr>
          <w:lang w:val="nl-BE"/>
        </w:rPr>
        <w:t>a</w:t>
      </w:r>
      <w:r w:rsidRPr="003C75B0" w:rsidR="00141781">
        <w:rPr>
          <w:lang w:val="nl-BE"/>
        </w:rPr>
        <w:t xml:space="preserve">t gebeurt aan de hand van alle functionaliteiten die ter beschikking worden gesteld </w:t>
      </w:r>
      <w:r w:rsidRPr="003C75B0" w:rsidR="00036ABA">
        <w:rPr>
          <w:lang w:val="nl-BE"/>
        </w:rPr>
        <w:t xml:space="preserve">binnen </w:t>
      </w:r>
      <w:r w:rsidRPr="003C75B0" w:rsidR="00141781">
        <w:rPr>
          <w:lang w:val="nl-BE"/>
        </w:rPr>
        <w:t>de</w:t>
      </w:r>
      <w:r w:rsidRPr="003C75B0" w:rsidR="00036ABA">
        <w:rPr>
          <w:lang w:val="nl-BE"/>
        </w:rPr>
        <w:t>ze</w:t>
      </w:r>
      <w:r w:rsidRPr="003C75B0" w:rsidR="00141781">
        <w:rPr>
          <w:lang w:val="nl-BE"/>
        </w:rPr>
        <w:t xml:space="preserve"> module.</w:t>
      </w:r>
    </w:p>
    <w:p w:rsidRPr="00F5237B" w:rsidR="00141781" w:rsidP="00F5237B" w:rsidRDefault="00141781" w14:paraId="7FC2D408" w14:textId="528B4F98">
      <w:pPr>
        <w:pStyle w:val="Kop1"/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</w:pPr>
      <w:bookmarkStart w:name="_Ref8974275" w:id="4"/>
      <w:bookmarkStart w:name="_Ref8974280" w:id="5"/>
      <w:bookmarkStart w:name="_Toc137722072" w:id="6"/>
      <w:bookmarkStart w:name="_Toc137796669" w:id="7"/>
      <w:r w:rsidRPr="00F5237B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t>Mijn organisatiegegevens beheren</w:t>
      </w:r>
      <w:bookmarkEnd w:id="4"/>
      <w:bookmarkEnd w:id="5"/>
      <w:bookmarkEnd w:id="6"/>
      <w:bookmarkEnd w:id="7"/>
    </w:p>
    <w:p w:rsidRPr="003C75B0" w:rsidR="00DA1493" w:rsidP="00F363F1" w:rsidRDefault="00036ABA" w14:paraId="5FE5925C" w14:textId="7B3E5C0D">
      <w:pPr>
        <w:rPr>
          <w:lang w:val="nl-BE"/>
        </w:rPr>
      </w:pPr>
      <w:r w:rsidRPr="003C75B0">
        <w:rPr>
          <w:lang w:val="nl-BE"/>
        </w:rPr>
        <w:t xml:space="preserve">Als </w:t>
      </w:r>
      <w:r w:rsidRPr="003C75B0" w:rsidR="00DA1493">
        <w:rPr>
          <w:lang w:val="nl-BE"/>
        </w:rPr>
        <w:t xml:space="preserve">u </w:t>
      </w:r>
      <w:r w:rsidRPr="003C75B0" w:rsidR="00827FD3">
        <w:rPr>
          <w:lang w:val="nl-BE"/>
        </w:rPr>
        <w:t xml:space="preserve">rechts </w:t>
      </w:r>
      <w:r w:rsidRPr="003C75B0" w:rsidR="00DA1493">
        <w:rPr>
          <w:lang w:val="nl-BE"/>
        </w:rPr>
        <w:t>bovenaan</w:t>
      </w:r>
      <w:r w:rsidRPr="003C75B0" w:rsidR="00F852F1">
        <w:rPr>
          <w:lang w:val="nl-BE"/>
        </w:rPr>
        <w:t xml:space="preserve"> </w:t>
      </w:r>
      <w:r w:rsidRPr="003C75B0" w:rsidR="00DA1493">
        <w:rPr>
          <w:lang w:val="nl-BE"/>
        </w:rPr>
        <w:t xml:space="preserve">op uw naam of </w:t>
      </w:r>
      <w:r w:rsidRPr="003C75B0" w:rsidR="00AE7B9A">
        <w:rPr>
          <w:lang w:val="nl-BE"/>
        </w:rPr>
        <w:t xml:space="preserve">die van </w:t>
      </w:r>
      <w:r w:rsidRPr="003C75B0" w:rsidR="00DA1493">
        <w:rPr>
          <w:lang w:val="nl-BE"/>
        </w:rPr>
        <w:t>uw voorziening</w:t>
      </w:r>
      <w:r w:rsidRPr="003C75B0">
        <w:rPr>
          <w:lang w:val="nl-BE"/>
        </w:rPr>
        <w:t xml:space="preserve"> klikt</w:t>
      </w:r>
      <w:r w:rsidRPr="003C75B0" w:rsidR="00DA1493">
        <w:rPr>
          <w:lang w:val="nl-BE"/>
        </w:rPr>
        <w:t xml:space="preserve">, verschijnt </w:t>
      </w:r>
      <w:r w:rsidRPr="003C75B0" w:rsidR="00827FD3">
        <w:rPr>
          <w:lang w:val="nl-BE"/>
        </w:rPr>
        <w:t xml:space="preserve">onderstaande </w:t>
      </w:r>
      <w:r w:rsidRPr="003C75B0" w:rsidR="00DA1493">
        <w:rPr>
          <w:lang w:val="nl-BE"/>
        </w:rPr>
        <w:t>scherm.</w:t>
      </w:r>
    </w:p>
    <w:p w:rsidRPr="003C75B0" w:rsidR="00DA1493" w:rsidP="00F363F1" w:rsidRDefault="00DA1493" w14:paraId="633EA64C" w14:textId="77777777">
      <w:pPr>
        <w:rPr>
          <w:lang w:val="nl-BE"/>
        </w:rPr>
      </w:pPr>
    </w:p>
    <w:p w:rsidR="00DA1493" w:rsidP="00DA1493" w:rsidRDefault="00696272" w14:paraId="4EB976FD" w14:textId="1E77378E">
      <w:pPr>
        <w:keepNext/>
      </w:pPr>
      <w:r w:rsidRPr="00696272">
        <w:drawing>
          <wp:inline distT="0" distB="0" distL="0" distR="0" wp14:anchorId="5E9B099E" wp14:editId="1599F70F">
            <wp:extent cx="5759450" cy="3294380"/>
            <wp:effectExtent l="19050" t="19050" r="1270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F363F1" w:rsidP="00DA1493" w:rsidRDefault="00DA1493" w14:paraId="31A306B9" w14:textId="1AE0E59C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</w:t>
      </w:r>
      <w:r w:rsidRPr="003C75B0" w:rsidR="00FA14C3">
        <w:rPr>
          <w:color w:val="auto"/>
          <w:lang w:val="nl-BE"/>
        </w:rPr>
        <w:t xml:space="preserve">Startpagina - </w:t>
      </w:r>
      <w:r w:rsidRPr="003C75B0">
        <w:rPr>
          <w:color w:val="auto"/>
          <w:lang w:val="nl-BE"/>
        </w:rPr>
        <w:t>Mijn organisatie</w:t>
      </w:r>
    </w:p>
    <w:p w:rsidRPr="003C75B0" w:rsidR="00DA1493" w:rsidP="00DA1493" w:rsidRDefault="00DA1493" w14:paraId="0DEEBA80" w14:textId="68D422B9">
      <w:pPr>
        <w:rPr>
          <w:lang w:val="nl-BE"/>
        </w:rPr>
      </w:pPr>
      <w:r w:rsidRPr="003C75B0">
        <w:rPr>
          <w:lang w:val="nl-BE"/>
        </w:rPr>
        <w:t>Als u vervolgens klikt op ‘Mijn organisatie’ komt volgend scherm tevoorschijn.</w:t>
      </w:r>
    </w:p>
    <w:p w:rsidR="00851575" w:rsidP="00DA1493" w:rsidRDefault="0044134E" w14:paraId="2D44FA89" w14:textId="1BE56653">
      <w:r w:rsidRPr="0044134E">
        <w:lastRenderedPageBreak/>
        <w:drawing>
          <wp:inline distT="0" distB="0" distL="0" distR="0" wp14:anchorId="4A934974" wp14:editId="677F5D7C">
            <wp:extent cx="5759450" cy="3875405"/>
            <wp:effectExtent l="19050" t="19050" r="1270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5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FA14C3" w:rsidP="00FA14C3" w:rsidRDefault="00FA14C3" w14:paraId="1C57AB1E" w14:textId="4F8C3945">
      <w:pPr>
        <w:pStyle w:val="Bijschrift"/>
        <w:rPr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Organisatiegegevens</w:t>
      </w:r>
    </w:p>
    <w:p w:rsidRPr="003C75B0" w:rsidR="00082595" w:rsidP="00DA1493" w:rsidRDefault="00082595" w14:paraId="141C389F" w14:textId="2C4A0799">
      <w:pPr>
        <w:rPr>
          <w:lang w:val="nl-BE"/>
        </w:rPr>
      </w:pPr>
      <w:r w:rsidRPr="003C75B0">
        <w:rPr>
          <w:lang w:val="nl-BE"/>
        </w:rPr>
        <w:t xml:space="preserve">Standaard komt u terecht op het tabblad </w:t>
      </w:r>
      <w:r w:rsidRPr="003C75B0" w:rsidR="00FA14C3">
        <w:rPr>
          <w:lang w:val="nl-BE"/>
        </w:rPr>
        <w:t>‘O</w:t>
      </w:r>
      <w:r w:rsidRPr="003C75B0">
        <w:rPr>
          <w:lang w:val="nl-BE"/>
        </w:rPr>
        <w:t>rganisatiegegevens</w:t>
      </w:r>
      <w:r w:rsidRPr="003C75B0" w:rsidR="00FA14C3">
        <w:rPr>
          <w:lang w:val="nl-BE"/>
        </w:rPr>
        <w:t>’</w:t>
      </w:r>
      <w:r w:rsidRPr="003C75B0">
        <w:rPr>
          <w:lang w:val="nl-BE"/>
        </w:rPr>
        <w:t>, waar u de algemene gegevens van uw voorziening kan beheren</w:t>
      </w:r>
      <w:r w:rsidRPr="003C75B0" w:rsidR="00EF4441">
        <w:rPr>
          <w:lang w:val="nl-BE"/>
        </w:rPr>
        <w:t xml:space="preserve"> (zie </w:t>
      </w:r>
      <w:r w:rsidR="00EF4441">
        <w:fldChar w:fldCharType="begin"/>
      </w:r>
      <w:r w:rsidRPr="003C75B0" w:rsidR="00EF4441">
        <w:rPr>
          <w:lang w:val="nl-BE"/>
        </w:rPr>
        <w:instrText xml:space="preserve"> REF _Ref8973080 \r \h </w:instrText>
      </w:r>
      <w:r w:rsidR="00EF4441">
        <w:fldChar w:fldCharType="separate"/>
      </w:r>
      <w:r w:rsidRPr="003C75B0" w:rsidR="00A908D5">
        <w:rPr>
          <w:lang w:val="nl-BE"/>
        </w:rPr>
        <w:t>2.1.1</w:t>
      </w:r>
      <w:r w:rsidR="00EF4441">
        <w:fldChar w:fldCharType="end"/>
      </w:r>
      <w:r w:rsidRPr="003C75B0" w:rsidR="00EF4441">
        <w:rPr>
          <w:lang w:val="nl-BE"/>
        </w:rPr>
        <w:t xml:space="preserve"> </w:t>
      </w:r>
      <w:r w:rsidR="00EF4441">
        <w:fldChar w:fldCharType="begin"/>
      </w:r>
      <w:r w:rsidRPr="003C75B0" w:rsidR="00EF4441">
        <w:rPr>
          <w:lang w:val="nl-BE"/>
        </w:rPr>
        <w:instrText xml:space="preserve"> REF _Ref8973086 \h </w:instrText>
      </w:r>
      <w:r w:rsidR="00EF4441">
        <w:fldChar w:fldCharType="separate"/>
      </w:r>
      <w:r w:rsidRPr="003C75B0" w:rsidR="00A908D5">
        <w:rPr>
          <w:lang w:val="nl-BE"/>
        </w:rPr>
        <w:t>Organisatiegegevens beheren</w:t>
      </w:r>
      <w:r w:rsidR="00EF4441">
        <w:fldChar w:fldCharType="end"/>
      </w:r>
      <w:r w:rsidRPr="003C75B0" w:rsidR="00EF4441">
        <w:rPr>
          <w:lang w:val="nl-BE"/>
        </w:rPr>
        <w:t>)</w:t>
      </w:r>
      <w:r w:rsidRPr="003C75B0">
        <w:rPr>
          <w:lang w:val="nl-BE"/>
        </w:rPr>
        <w:t>.</w:t>
      </w:r>
    </w:p>
    <w:p w:rsidRPr="003C75B0" w:rsidR="00DC3CE3" w:rsidP="00DA1493" w:rsidRDefault="00DC3CE3" w14:paraId="4C0593DD" w14:textId="77777777">
      <w:pPr>
        <w:rPr>
          <w:lang w:val="nl-BE"/>
        </w:rPr>
      </w:pPr>
    </w:p>
    <w:p w:rsidRPr="003C75B0" w:rsidR="00DC3CE3" w:rsidP="00DA1493" w:rsidRDefault="00DC3CE3" w14:paraId="64D7E656" w14:textId="4D05999E">
      <w:pPr>
        <w:rPr>
          <w:lang w:val="nl-BE"/>
        </w:rPr>
      </w:pPr>
      <w:r w:rsidRPr="003C75B0">
        <w:rPr>
          <w:lang w:val="nl-BE"/>
        </w:rPr>
        <w:t>Door te klikken op ‘Contactpersonengegevens’ gaat u naar het tabblad waar u de contactpersonen van uw voorziening kan beheren</w:t>
      </w:r>
      <w:r w:rsidRPr="003C75B0" w:rsidR="00EF4441">
        <w:rPr>
          <w:lang w:val="nl-BE"/>
        </w:rPr>
        <w:t xml:space="preserve"> (zie </w:t>
      </w:r>
      <w:r w:rsidR="00EF4441">
        <w:fldChar w:fldCharType="begin"/>
      </w:r>
      <w:r w:rsidRPr="003C75B0" w:rsidR="00EF4441">
        <w:rPr>
          <w:lang w:val="nl-BE"/>
        </w:rPr>
        <w:instrText xml:space="preserve"> REF _Ref8973115 \r \h </w:instrText>
      </w:r>
      <w:r w:rsidR="00EF4441">
        <w:fldChar w:fldCharType="separate"/>
      </w:r>
      <w:r w:rsidRPr="003C75B0" w:rsidR="00A908D5">
        <w:rPr>
          <w:lang w:val="nl-BE"/>
        </w:rPr>
        <w:t>2.1.2</w:t>
      </w:r>
      <w:r w:rsidR="00EF4441">
        <w:fldChar w:fldCharType="end"/>
      </w:r>
      <w:r w:rsidRPr="003C75B0" w:rsidR="00EF4441">
        <w:rPr>
          <w:lang w:val="nl-BE"/>
        </w:rPr>
        <w:t xml:space="preserve"> </w:t>
      </w:r>
      <w:r w:rsidR="00EF4441">
        <w:fldChar w:fldCharType="begin"/>
      </w:r>
      <w:r w:rsidRPr="003C75B0" w:rsidR="00EF4441">
        <w:rPr>
          <w:lang w:val="nl-BE"/>
        </w:rPr>
        <w:instrText xml:space="preserve"> REF _Ref8973115 \h </w:instrText>
      </w:r>
      <w:r w:rsidR="00EF4441">
        <w:fldChar w:fldCharType="separate"/>
      </w:r>
      <w:r w:rsidRPr="003C75B0" w:rsidR="00A908D5">
        <w:rPr>
          <w:lang w:val="nl-BE"/>
        </w:rPr>
        <w:t>Contactpersonengegevens beheren</w:t>
      </w:r>
      <w:r w:rsidR="00EF4441">
        <w:fldChar w:fldCharType="end"/>
      </w:r>
      <w:r w:rsidRPr="003C75B0" w:rsidR="00EF4441">
        <w:rPr>
          <w:lang w:val="nl-BE"/>
        </w:rPr>
        <w:t>)</w:t>
      </w:r>
      <w:r w:rsidRPr="003C75B0">
        <w:rPr>
          <w:lang w:val="nl-BE"/>
        </w:rPr>
        <w:t>.</w:t>
      </w:r>
    </w:p>
    <w:p w:rsidR="00660F03" w:rsidP="00660F03" w:rsidRDefault="00D83E91" w14:paraId="6BC2EA3F" w14:textId="64497314">
      <w:pPr>
        <w:keepNext/>
      </w:pPr>
      <w:r w:rsidRPr="00D83E91">
        <w:lastRenderedPageBreak/>
        <w:drawing>
          <wp:inline distT="0" distB="0" distL="0" distR="0" wp14:anchorId="70D0A93E" wp14:editId="3DAD0401">
            <wp:extent cx="5759450" cy="3521075"/>
            <wp:effectExtent l="19050" t="19050" r="1270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DC3CE3" w:rsidP="00660F03" w:rsidRDefault="00660F03" w14:paraId="02414E5E" w14:textId="15F009AE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3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Mijn organisatie - Contactpersonengegevens</w:t>
      </w:r>
    </w:p>
    <w:p w:rsidRPr="003B6424" w:rsidR="00082595" w:rsidP="003B6424" w:rsidRDefault="00082595" w14:paraId="4BEED084" w14:textId="5DEDFD46">
      <w:pPr>
        <w:pStyle w:val="Kop2"/>
        <w:ind w:left="576"/>
      </w:pPr>
      <w:bookmarkStart w:name="_Ref8973080" w:id="8"/>
      <w:bookmarkStart w:name="_Ref8973086" w:id="9"/>
      <w:bookmarkStart w:name="_Toc137722073" w:id="10"/>
      <w:bookmarkStart w:name="_Toc137796670" w:id="11"/>
      <w:r w:rsidRPr="003B6424">
        <w:t>Organisatiegegevens beheren</w:t>
      </w:r>
      <w:bookmarkEnd w:id="8"/>
      <w:bookmarkEnd w:id="9"/>
      <w:bookmarkEnd w:id="10"/>
      <w:bookmarkEnd w:id="11"/>
    </w:p>
    <w:p w:rsidRPr="003C75B0" w:rsidR="00FA14C3" w:rsidP="00FA14C3" w:rsidRDefault="00FA14C3" w14:paraId="765546C8" w14:textId="576A3330">
      <w:pPr>
        <w:rPr>
          <w:lang w:val="nl-BE"/>
        </w:rPr>
      </w:pPr>
      <w:r w:rsidRPr="003C75B0">
        <w:rPr>
          <w:lang w:val="nl-BE"/>
        </w:rPr>
        <w:t xml:space="preserve">Onder de organisatiegegevens staan de contactgegevens van uw voorziening vermeld die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gebruikt voor algemene communicaties naar uw voorziening. Door </w:t>
      </w:r>
      <w:r w:rsidRPr="003C75B0" w:rsidR="000B66DB">
        <w:rPr>
          <w:lang w:val="nl-BE"/>
        </w:rPr>
        <w:t xml:space="preserve">die </w:t>
      </w:r>
      <w:r w:rsidRPr="003C75B0">
        <w:rPr>
          <w:lang w:val="nl-BE"/>
        </w:rPr>
        <w:t xml:space="preserve">te bewerken, kunnen </w:t>
      </w:r>
      <w:r w:rsidRPr="003C75B0" w:rsidR="000B66DB">
        <w:rPr>
          <w:lang w:val="nl-BE"/>
        </w:rPr>
        <w:t xml:space="preserve">ze </w:t>
      </w:r>
      <w:r w:rsidRPr="003C75B0">
        <w:rPr>
          <w:lang w:val="nl-BE"/>
        </w:rPr>
        <w:t>steeds up-to-date gehouden worden.</w:t>
      </w:r>
    </w:p>
    <w:p w:rsidRPr="003C75B0" w:rsidR="00FA14C3" w:rsidP="00FA14C3" w:rsidRDefault="00FA14C3" w14:paraId="26319C50" w14:textId="77777777">
      <w:pPr>
        <w:rPr>
          <w:lang w:val="nl-BE"/>
        </w:rPr>
      </w:pPr>
    </w:p>
    <w:p w:rsidRPr="00F5237B" w:rsidR="00FA14C3" w:rsidP="00CB06CA" w:rsidRDefault="00FA14C3" w14:paraId="3AEA09FE" w14:textId="42A6A071">
      <w:pPr>
        <w:pStyle w:val="Lijstalinea"/>
        <w:numPr>
          <w:ilvl w:val="0"/>
          <w:numId w:val="14"/>
        </w:numPr>
        <w:rPr>
          <w:b/>
        </w:rPr>
      </w:pPr>
      <w:proofErr w:type="spellStart"/>
      <w:r w:rsidRPr="00F5237B">
        <w:rPr>
          <w:b/>
        </w:rPr>
        <w:t>Bewerken</w:t>
      </w:r>
      <w:proofErr w:type="spellEnd"/>
    </w:p>
    <w:p w:rsidRPr="003C75B0" w:rsidR="00FA14C3" w:rsidP="00FA14C3" w:rsidRDefault="00FA14C3" w14:paraId="0D65F70E" w14:textId="2E9FDF99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aan de rechterkant van de pagina op ‘Bewerken’</w:t>
      </w:r>
      <w:r w:rsidRPr="003C75B0" w:rsidR="00EF6293">
        <w:rPr>
          <w:lang w:val="nl-BE"/>
        </w:rPr>
        <w:t>.</w:t>
      </w:r>
    </w:p>
    <w:p w:rsidR="00A54FB6" w:rsidP="00FA14C3" w:rsidRDefault="00857F13" w14:paraId="4651CA45" w14:textId="6E8EDBCC">
      <w:pPr>
        <w:pStyle w:val="Lijstalinea"/>
        <w:ind w:left="720"/>
      </w:pPr>
      <w:r w:rsidRPr="00857F13">
        <w:lastRenderedPageBreak/>
        <w:drawing>
          <wp:inline distT="0" distB="0" distL="0" distR="0" wp14:anchorId="799317CB" wp14:editId="6694B08B">
            <wp:extent cx="5759450" cy="3521075"/>
            <wp:effectExtent l="19050" t="19050" r="1270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275694" w:rsidP="00275694" w:rsidRDefault="00275694" w14:paraId="7C284F07" w14:textId="042C99B1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4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Mijn organisatie - Organisatiegegevens - Bewerken</w:t>
      </w:r>
    </w:p>
    <w:p w:rsidR="00FA14C3" w:rsidP="00FA14C3" w:rsidRDefault="00FA14C3" w14:paraId="199F8757" w14:textId="10CA7992"/>
    <w:p w:rsidRPr="003C75B0" w:rsidR="00FA14C3" w:rsidP="00CB06CA" w:rsidRDefault="00275694" w14:paraId="2371F118" w14:textId="57D943ED">
      <w:pPr>
        <w:pStyle w:val="Lijstalinea"/>
        <w:numPr>
          <w:ilvl w:val="0"/>
          <w:numId w:val="14"/>
        </w:numPr>
        <w:rPr>
          <w:b/>
          <w:lang w:val="nl-BE"/>
        </w:rPr>
      </w:pPr>
      <w:r w:rsidRPr="003C75B0">
        <w:rPr>
          <w:b/>
          <w:lang w:val="nl-BE"/>
        </w:rPr>
        <w:t xml:space="preserve">Aanpassen Telefoonnummer, </w:t>
      </w:r>
      <w:r w:rsidRPr="003C75B0" w:rsidR="00705108">
        <w:rPr>
          <w:b/>
          <w:lang w:val="nl-BE"/>
        </w:rPr>
        <w:t>e</w:t>
      </w:r>
      <w:r w:rsidRPr="003C75B0">
        <w:rPr>
          <w:b/>
          <w:lang w:val="nl-BE"/>
        </w:rPr>
        <w:t xml:space="preserve">-mailadres en/of </w:t>
      </w:r>
      <w:r w:rsidRPr="003C75B0" w:rsidR="008A46C0">
        <w:rPr>
          <w:b/>
          <w:lang w:val="nl-BE"/>
        </w:rPr>
        <w:t>URL</w:t>
      </w:r>
    </w:p>
    <w:p w:rsidRPr="003C75B0" w:rsidR="00275694" w:rsidP="00275694" w:rsidRDefault="00705108" w14:paraId="4B6BA412" w14:textId="110E3EB5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Door deze velden te wijzigen</w:t>
      </w:r>
      <w:r w:rsidRPr="003C75B0" w:rsidR="00E0122A">
        <w:rPr>
          <w:lang w:val="nl-BE"/>
        </w:rPr>
        <w:t>,</w:t>
      </w:r>
      <w:r w:rsidRPr="003C75B0">
        <w:rPr>
          <w:lang w:val="nl-BE"/>
        </w:rPr>
        <w:t xml:space="preserve"> kunt u </w:t>
      </w:r>
      <w:r w:rsidRPr="003C75B0" w:rsidR="00275694">
        <w:rPr>
          <w:lang w:val="nl-BE"/>
        </w:rPr>
        <w:t xml:space="preserve"> het telefoonnummer, e-mailadres en/of </w:t>
      </w:r>
      <w:r w:rsidRPr="003C75B0" w:rsidR="008A46C0">
        <w:rPr>
          <w:lang w:val="nl-BE"/>
        </w:rPr>
        <w:t>URL</w:t>
      </w:r>
      <w:r w:rsidRPr="003C75B0" w:rsidR="00275694">
        <w:rPr>
          <w:lang w:val="nl-BE"/>
        </w:rPr>
        <w:t xml:space="preserve"> van uw voorziening aan</w:t>
      </w:r>
      <w:r w:rsidRPr="003C75B0" w:rsidR="00C576FC">
        <w:rPr>
          <w:lang w:val="nl-BE"/>
        </w:rPr>
        <w:t>passen.</w:t>
      </w:r>
    </w:p>
    <w:p w:rsidRPr="003C75B0" w:rsidR="00275694" w:rsidP="00275694" w:rsidRDefault="00275694" w14:paraId="2747DD4F" w14:textId="77777777">
      <w:pPr>
        <w:pStyle w:val="Lijstalinea"/>
        <w:ind w:left="720"/>
        <w:rPr>
          <w:lang w:val="nl-BE"/>
        </w:rPr>
      </w:pPr>
    </w:p>
    <w:p w:rsidR="00275694" w:rsidP="00275694" w:rsidRDefault="00BC23B5" w14:paraId="0FF1317F" w14:textId="72CCCE9F">
      <w:pPr>
        <w:pStyle w:val="Lijstalinea"/>
        <w:keepNext/>
        <w:ind w:left="720"/>
      </w:pPr>
      <w:r w:rsidRPr="00BC23B5">
        <w:drawing>
          <wp:inline distT="0" distB="0" distL="0" distR="0" wp14:anchorId="361F9BCE" wp14:editId="097357EB">
            <wp:extent cx="5759450" cy="3674110"/>
            <wp:effectExtent l="19050" t="19050" r="1270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4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BC23B5" w:rsidR="00275694" w:rsidP="00275694" w:rsidRDefault="00275694" w14:paraId="6B629F5D" w14:textId="4F169B75">
      <w:pPr>
        <w:pStyle w:val="Bijschrift"/>
        <w:rPr>
          <w:color w:val="2F2F2F" w:themeColor="text1"/>
          <w:lang w:val="nl-BE"/>
        </w:rPr>
      </w:pPr>
      <w:r w:rsidRPr="00BC23B5">
        <w:rPr>
          <w:color w:val="2F2F2F" w:themeColor="text1"/>
          <w:lang w:val="nl-BE"/>
        </w:rPr>
        <w:t xml:space="preserve">Figuur </w:t>
      </w:r>
      <w:r w:rsidRPr="00BC23B5">
        <w:rPr>
          <w:color w:val="2F2F2F" w:themeColor="text1"/>
        </w:rPr>
        <w:fldChar w:fldCharType="begin"/>
      </w:r>
      <w:r w:rsidRPr="00BC23B5">
        <w:rPr>
          <w:color w:val="2F2F2F" w:themeColor="text1"/>
          <w:lang w:val="nl-BE"/>
        </w:rPr>
        <w:instrText xml:space="preserve"> SEQ Figuur \* ARABIC </w:instrText>
      </w:r>
      <w:r w:rsidRPr="00BC23B5">
        <w:rPr>
          <w:color w:val="2F2F2F" w:themeColor="text1"/>
        </w:rPr>
        <w:fldChar w:fldCharType="separate"/>
      </w:r>
      <w:r w:rsidRPr="00BC23B5" w:rsidR="00A908D5">
        <w:rPr>
          <w:noProof/>
          <w:color w:val="2F2F2F" w:themeColor="text1"/>
          <w:lang w:val="nl-BE"/>
        </w:rPr>
        <w:t>5</w:t>
      </w:r>
      <w:r w:rsidRPr="00BC23B5">
        <w:rPr>
          <w:color w:val="2F2F2F" w:themeColor="text1"/>
        </w:rPr>
        <w:fldChar w:fldCharType="end"/>
      </w:r>
      <w:r w:rsidRPr="00BC23B5">
        <w:rPr>
          <w:color w:val="2F2F2F" w:themeColor="text1"/>
          <w:lang w:val="nl-BE"/>
        </w:rPr>
        <w:t>: Mijn organisatie - Organisatiegegevens - aanpassen gegevens</w:t>
      </w:r>
    </w:p>
    <w:p w:rsidRPr="003C75B0" w:rsidR="00275694" w:rsidP="00275694" w:rsidRDefault="00275694" w14:paraId="196CE9A4" w14:textId="483A74F3">
      <w:pPr>
        <w:pStyle w:val="Lijstalinea"/>
        <w:ind w:left="720"/>
        <w:rPr>
          <w:lang w:val="nl-BE"/>
        </w:rPr>
      </w:pPr>
    </w:p>
    <w:p w:rsidRPr="003C75B0" w:rsidR="00502652" w:rsidP="00275694" w:rsidRDefault="00502652" w14:paraId="05A56007" w14:textId="0FEDA6A2">
      <w:pPr>
        <w:pStyle w:val="Lijstalinea"/>
        <w:ind w:left="720"/>
        <w:rPr>
          <w:lang w:val="nl-BE"/>
        </w:rPr>
      </w:pPr>
    </w:p>
    <w:p w:rsidRPr="003C75B0" w:rsidR="00346103" w:rsidP="00275694" w:rsidRDefault="00346103" w14:paraId="2B1E4C86" w14:textId="446A88F2">
      <w:pPr>
        <w:pStyle w:val="Lijstalinea"/>
        <w:ind w:left="720"/>
        <w:rPr>
          <w:lang w:val="nl-BE"/>
        </w:rPr>
      </w:pPr>
    </w:p>
    <w:p w:rsidRPr="003C75B0" w:rsidR="00346103" w:rsidP="00275694" w:rsidRDefault="00346103" w14:paraId="461484B4" w14:textId="77777777">
      <w:pPr>
        <w:pStyle w:val="Lijstalinea"/>
        <w:ind w:left="720"/>
        <w:rPr>
          <w:lang w:val="nl-BE"/>
        </w:rPr>
      </w:pPr>
    </w:p>
    <w:p w:rsidRPr="00F5237B" w:rsidR="00275694" w:rsidP="00CB06CA" w:rsidRDefault="00275694" w14:paraId="777E13E3" w14:textId="68738DA2">
      <w:pPr>
        <w:pStyle w:val="Lijstalinea"/>
        <w:numPr>
          <w:ilvl w:val="0"/>
          <w:numId w:val="14"/>
        </w:numPr>
        <w:rPr>
          <w:b/>
        </w:rPr>
      </w:pPr>
      <w:proofErr w:type="spellStart"/>
      <w:r w:rsidRPr="00F5237B">
        <w:rPr>
          <w:b/>
        </w:rPr>
        <w:t>Bewaren</w:t>
      </w:r>
      <w:proofErr w:type="spellEnd"/>
    </w:p>
    <w:p w:rsidRPr="003C75B0" w:rsidR="006C0A75" w:rsidP="006C0A75" w:rsidRDefault="006C0A75" w14:paraId="1FE37A2F" w14:textId="0B8381BB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Nadat u de wijzigingen heeft aangebracht, </w:t>
      </w:r>
      <w:r w:rsidRPr="003C75B0" w:rsidR="00C576FC">
        <w:rPr>
          <w:lang w:val="nl-BE"/>
        </w:rPr>
        <w:t xml:space="preserve">klikt u op de knop ‘Bewaren’ om </w:t>
      </w:r>
      <w:r w:rsidRPr="003C75B0">
        <w:rPr>
          <w:lang w:val="nl-BE"/>
        </w:rPr>
        <w:t xml:space="preserve">de gegevens </w:t>
      </w:r>
      <w:r w:rsidRPr="003C75B0" w:rsidR="006F4C3A">
        <w:rPr>
          <w:lang w:val="nl-BE"/>
        </w:rPr>
        <w:t>op te slaan.</w:t>
      </w:r>
    </w:p>
    <w:p w:rsidRPr="003C75B0" w:rsidR="006C0A75" w:rsidP="006C0A75" w:rsidRDefault="006C0A75" w14:paraId="7492116B" w14:textId="77777777">
      <w:pPr>
        <w:pStyle w:val="Lijstalinea"/>
        <w:ind w:left="720"/>
        <w:rPr>
          <w:lang w:val="nl-BE"/>
        </w:rPr>
      </w:pPr>
    </w:p>
    <w:p w:rsidR="006C0A75" w:rsidP="006C0A75" w:rsidRDefault="00EC4DF9" w14:paraId="05E049EC" w14:textId="618ABC4A">
      <w:pPr>
        <w:pStyle w:val="Lijstalinea"/>
        <w:keepNext/>
        <w:ind w:left="720"/>
      </w:pPr>
      <w:r w:rsidRPr="00EC4DF9">
        <w:drawing>
          <wp:inline distT="0" distB="0" distL="0" distR="0" wp14:anchorId="226640EC" wp14:editId="57F12727">
            <wp:extent cx="5759450" cy="3674110"/>
            <wp:effectExtent l="19050" t="19050" r="1270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4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6C0A75" w:rsidP="006C0A75" w:rsidRDefault="006C0A75" w14:paraId="780488B5" w14:textId="7503CB7F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6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Organisatiegegevens - Bewaren</w:t>
      </w:r>
    </w:p>
    <w:p w:rsidRPr="003C75B0" w:rsidR="006C0A75" w:rsidP="00E45A12" w:rsidRDefault="006C0A75" w14:paraId="7791BD3F" w14:textId="18C21AC5">
      <w:pPr>
        <w:pStyle w:val="Lijstalinea"/>
        <w:ind w:left="720"/>
        <w:rPr>
          <w:lang w:val="nl-BE"/>
        </w:rPr>
      </w:pPr>
      <w:bookmarkStart w:name="_Ref8933434" w:id="12"/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</w:t>
      </w:r>
      <w:r w:rsidRPr="003C75B0" w:rsidR="006A2312">
        <w:rPr>
          <w:lang w:val="nl-BE"/>
        </w:rPr>
        <w:t>Bij het opslaan wordt gecontroleerd of</w:t>
      </w:r>
      <w:r w:rsidRPr="003C75B0" w:rsidR="002A7F0E">
        <w:rPr>
          <w:lang w:val="nl-BE"/>
        </w:rPr>
        <w:t xml:space="preserve"> </w:t>
      </w:r>
      <w:r w:rsidRPr="003C75B0">
        <w:rPr>
          <w:lang w:val="nl-BE"/>
        </w:rPr>
        <w:t xml:space="preserve">e-mailadres en </w:t>
      </w:r>
      <w:r w:rsidRPr="003C75B0" w:rsidR="008A46C0">
        <w:rPr>
          <w:lang w:val="nl-BE"/>
        </w:rPr>
        <w:t>URL</w:t>
      </w:r>
      <w:r w:rsidRPr="003C75B0">
        <w:rPr>
          <w:lang w:val="nl-BE"/>
        </w:rPr>
        <w:t xml:space="preserve"> </w:t>
      </w:r>
      <w:r w:rsidRPr="003C75B0" w:rsidR="002A7F0E">
        <w:rPr>
          <w:lang w:val="nl-BE"/>
        </w:rPr>
        <w:t>in het correcte formaat staan.</w:t>
      </w:r>
      <w:r w:rsidRPr="003C75B0">
        <w:rPr>
          <w:lang w:val="nl-BE"/>
        </w:rPr>
        <w:t xml:space="preserve"> </w:t>
      </w:r>
      <w:r w:rsidRPr="003C75B0" w:rsidR="00562886">
        <w:rPr>
          <w:lang w:val="nl-BE"/>
        </w:rPr>
        <w:t>Als dat</w:t>
      </w:r>
      <w:r w:rsidRPr="003C75B0">
        <w:rPr>
          <w:lang w:val="nl-BE"/>
        </w:rPr>
        <w:t xml:space="preserve"> niet het geval is, </w:t>
      </w:r>
      <w:r w:rsidRPr="003C75B0" w:rsidR="002F0876">
        <w:rPr>
          <w:lang w:val="nl-BE"/>
        </w:rPr>
        <w:t>worden</w:t>
      </w:r>
      <w:r w:rsidRPr="003C75B0" w:rsidR="005D5F1E">
        <w:rPr>
          <w:lang w:val="nl-BE"/>
        </w:rPr>
        <w:t xml:space="preserve"> de gegevens niet bewaard</w:t>
      </w:r>
      <w:r w:rsidRPr="003C75B0" w:rsidR="002F0876">
        <w:rPr>
          <w:lang w:val="nl-BE"/>
        </w:rPr>
        <w:t>, blijven deze</w:t>
      </w:r>
      <w:r w:rsidRPr="003C75B0" w:rsidR="005D5F1E">
        <w:rPr>
          <w:lang w:val="nl-BE"/>
        </w:rPr>
        <w:t xml:space="preserve"> in bewerkingsmodus staan</w:t>
      </w:r>
      <w:r w:rsidRPr="003C75B0" w:rsidR="002F0876">
        <w:rPr>
          <w:lang w:val="nl-BE"/>
        </w:rPr>
        <w:t xml:space="preserve"> en verschijnt een foutmelding. </w:t>
      </w:r>
      <w:r w:rsidRPr="003C75B0" w:rsidR="005D5F1E">
        <w:rPr>
          <w:lang w:val="nl-BE"/>
        </w:rPr>
        <w:t xml:space="preserve"> </w:t>
      </w:r>
    </w:p>
    <w:p w:rsidRPr="003C75B0" w:rsidR="006D6B97" w:rsidP="00E45A12" w:rsidRDefault="006D6B97" w14:paraId="6989B767" w14:textId="77777777">
      <w:pPr>
        <w:pStyle w:val="Lijstalinea"/>
        <w:ind w:left="720"/>
        <w:rPr>
          <w:lang w:val="nl-BE"/>
        </w:rPr>
      </w:pPr>
    </w:p>
    <w:p w:rsidR="006C0A75" w:rsidP="006C0A75" w:rsidRDefault="00971B04" w14:paraId="21E3D3B1" w14:textId="6C46CBD6">
      <w:pPr>
        <w:pStyle w:val="Lijstalinea"/>
        <w:keepNext/>
        <w:ind w:left="720"/>
      </w:pPr>
      <w:r w:rsidRPr="00971B04">
        <w:lastRenderedPageBreak/>
        <w:drawing>
          <wp:inline distT="0" distB="0" distL="0" distR="0" wp14:anchorId="7306C0AF" wp14:editId="42EE868E">
            <wp:extent cx="5343277" cy="2784748"/>
            <wp:effectExtent l="19050" t="19050" r="1016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4234" cy="279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971B04" w:rsidR="006C0A75" w:rsidP="006C0A75" w:rsidRDefault="006C0A75" w14:paraId="401E123B" w14:textId="06518ED7">
      <w:pPr>
        <w:pStyle w:val="Bijschrift"/>
        <w:rPr>
          <w:color w:val="auto"/>
          <w:lang w:val="nl-BE"/>
        </w:rPr>
      </w:pPr>
      <w:r w:rsidRPr="00971B04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971B04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971B04" w:rsidR="00A908D5">
        <w:rPr>
          <w:noProof/>
          <w:color w:val="auto"/>
          <w:lang w:val="nl-BE"/>
        </w:rPr>
        <w:t>7</w:t>
      </w:r>
      <w:r w:rsidRPr="00F5237B">
        <w:rPr>
          <w:color w:val="auto"/>
        </w:rPr>
        <w:fldChar w:fldCharType="end"/>
      </w:r>
      <w:r w:rsidRPr="00971B04">
        <w:rPr>
          <w:color w:val="auto"/>
          <w:lang w:val="nl-BE"/>
        </w:rPr>
        <w:t xml:space="preserve">: Mijn organisatie - Organisatiegegevens </w:t>
      </w:r>
      <w:r w:rsidRPr="00971B04" w:rsidR="006D6B97">
        <w:rPr>
          <w:color w:val="auto"/>
          <w:lang w:val="nl-BE"/>
        </w:rPr>
        <w:t>–</w:t>
      </w:r>
      <w:r w:rsidRPr="00971B04">
        <w:rPr>
          <w:color w:val="auto"/>
          <w:lang w:val="nl-BE"/>
        </w:rPr>
        <w:t xml:space="preserve"> formaatcontrole</w:t>
      </w:r>
    </w:p>
    <w:p w:rsidRPr="00971B04" w:rsidR="006D6B97" w:rsidP="006D6B97" w:rsidRDefault="006D6B97" w14:paraId="21FD2EA8" w14:textId="01E17539">
      <w:pPr>
        <w:rPr>
          <w:lang w:val="nl-BE"/>
        </w:rPr>
      </w:pPr>
    </w:p>
    <w:p w:rsidRPr="00971B04" w:rsidR="006D6B97" w:rsidP="006D6B97" w:rsidRDefault="006D6B97" w14:paraId="415AB824" w14:textId="1779B4C2">
      <w:pPr>
        <w:rPr>
          <w:lang w:val="nl-BE"/>
        </w:rPr>
      </w:pPr>
    </w:p>
    <w:p w:rsidRPr="00F5237B" w:rsidR="00082595" w:rsidP="00082595" w:rsidRDefault="00082595" w14:paraId="1952334B" w14:textId="4FFCBB27">
      <w:pPr>
        <w:pStyle w:val="Kop3"/>
        <w:rPr>
          <w:rFonts w:ascii="Calibri" w:hAnsi="Calibri"/>
          <w:b w:val="0"/>
          <w:color w:val="969696"/>
          <w:szCs w:val="22"/>
          <w:lang w:val="nl-BE"/>
        </w:rPr>
      </w:pPr>
      <w:bookmarkStart w:name="_Ref8973115" w:id="13"/>
      <w:bookmarkStart w:name="_Toc137722074" w:id="14"/>
      <w:bookmarkStart w:name="_Toc137796671" w:id="15"/>
      <w:r w:rsidRPr="00F5237B">
        <w:rPr>
          <w:rFonts w:ascii="Calibri" w:hAnsi="Calibri"/>
          <w:b w:val="0"/>
          <w:color w:val="969696"/>
          <w:szCs w:val="22"/>
          <w:lang w:val="nl-BE"/>
        </w:rPr>
        <w:t>Contactpersonengegeven</w:t>
      </w:r>
      <w:r w:rsidRPr="00F5237B" w:rsidR="00EF4441">
        <w:rPr>
          <w:rFonts w:ascii="Calibri" w:hAnsi="Calibri"/>
          <w:b w:val="0"/>
          <w:color w:val="969696"/>
          <w:szCs w:val="22"/>
          <w:lang w:val="nl-BE"/>
        </w:rPr>
        <w:t>s</w:t>
      </w:r>
      <w:r w:rsidRPr="00F5237B">
        <w:rPr>
          <w:rFonts w:ascii="Calibri" w:hAnsi="Calibri"/>
          <w:b w:val="0"/>
          <w:color w:val="969696"/>
          <w:szCs w:val="22"/>
          <w:lang w:val="nl-BE"/>
        </w:rPr>
        <w:t xml:space="preserve"> beheren</w:t>
      </w:r>
      <w:bookmarkEnd w:id="12"/>
      <w:bookmarkEnd w:id="13"/>
      <w:bookmarkEnd w:id="14"/>
      <w:bookmarkEnd w:id="15"/>
    </w:p>
    <w:p w:rsidRPr="003C75B0" w:rsidR="001B2638" w:rsidP="00DC3CE3" w:rsidRDefault="00754388" w14:paraId="068BC0EE" w14:textId="588741FA">
      <w:pPr>
        <w:rPr>
          <w:lang w:val="nl-BE"/>
        </w:rPr>
      </w:pPr>
      <w:r w:rsidRPr="003C75B0">
        <w:rPr>
          <w:lang w:val="nl-BE"/>
        </w:rPr>
        <w:t>Via het beheer</w:t>
      </w:r>
      <w:r w:rsidRPr="003C75B0" w:rsidR="00DC3CE3">
        <w:rPr>
          <w:lang w:val="nl-BE"/>
        </w:rPr>
        <w:t xml:space="preserve"> van de contactpersonen </w:t>
      </w:r>
      <w:r w:rsidRPr="003C75B0">
        <w:rPr>
          <w:lang w:val="nl-BE"/>
        </w:rPr>
        <w:t>bepaalt u de</w:t>
      </w:r>
      <w:r w:rsidRPr="003C75B0" w:rsidR="00DC3CE3">
        <w:rPr>
          <w:lang w:val="nl-BE"/>
        </w:rPr>
        <w:t xml:space="preserve"> communicatielijnen tussen uw voorziening en </w:t>
      </w:r>
      <w:r w:rsidR="00EF3F64">
        <w:rPr>
          <w:lang w:val="nl-BE"/>
        </w:rPr>
        <w:t>Departement Zorg</w:t>
      </w:r>
      <w:r w:rsidRPr="003C75B0" w:rsidR="00DC3CE3">
        <w:rPr>
          <w:lang w:val="nl-BE"/>
        </w:rPr>
        <w:t xml:space="preserve">. Per thema </w:t>
      </w:r>
      <w:r w:rsidRPr="003C75B0" w:rsidR="005B08C2">
        <w:rPr>
          <w:lang w:val="nl-BE"/>
        </w:rPr>
        <w:t xml:space="preserve">binnen </w:t>
      </w:r>
      <w:r w:rsidRPr="003C75B0" w:rsidR="00DC3CE3">
        <w:rPr>
          <w:lang w:val="nl-BE"/>
        </w:rPr>
        <w:t xml:space="preserve">uw voorziening </w:t>
      </w:r>
      <w:r w:rsidRPr="003C75B0" w:rsidR="005B08C2">
        <w:rPr>
          <w:lang w:val="nl-BE"/>
        </w:rPr>
        <w:t xml:space="preserve">kunt </w:t>
      </w:r>
      <w:r w:rsidRPr="003C75B0" w:rsidR="00DC3CE3">
        <w:rPr>
          <w:lang w:val="nl-BE"/>
        </w:rPr>
        <w:t xml:space="preserve">u meerdere contactpersonen registreren. </w:t>
      </w:r>
      <w:r w:rsidRPr="003C75B0" w:rsidR="005B08C2">
        <w:rPr>
          <w:lang w:val="nl-BE"/>
        </w:rPr>
        <w:t>Via</w:t>
      </w:r>
      <w:r w:rsidRPr="003C75B0" w:rsidR="00DC3CE3">
        <w:rPr>
          <w:lang w:val="nl-BE"/>
        </w:rPr>
        <w:t xml:space="preserve"> een notificatie op hun e-mailadres</w:t>
      </w:r>
      <w:r w:rsidRPr="003C75B0" w:rsidR="00FB5FE3">
        <w:rPr>
          <w:lang w:val="nl-BE"/>
        </w:rPr>
        <w:t xml:space="preserve"> zullen deze per</w:t>
      </w:r>
      <w:r w:rsidRPr="003C75B0" w:rsidR="00E0122A">
        <w:rPr>
          <w:lang w:val="nl-BE"/>
        </w:rPr>
        <w:t>s</w:t>
      </w:r>
      <w:r w:rsidRPr="003C75B0" w:rsidR="00FB5FE3">
        <w:rPr>
          <w:lang w:val="nl-BE"/>
        </w:rPr>
        <w:t>onen</w:t>
      </w:r>
      <w:r w:rsidRPr="003C75B0" w:rsidR="00DC3CE3">
        <w:rPr>
          <w:lang w:val="nl-BE"/>
        </w:rPr>
        <w:t xml:space="preserve"> op de hoogte gehouden worden van alle nieuwe berichten die onder hun thema op het </w:t>
      </w:r>
      <w:proofErr w:type="spellStart"/>
      <w:r w:rsidRPr="003C75B0" w:rsidR="00DC3CE3">
        <w:rPr>
          <w:lang w:val="nl-BE"/>
        </w:rPr>
        <w:t>e-loket</w:t>
      </w:r>
      <w:proofErr w:type="spellEnd"/>
      <w:r w:rsidRPr="003C75B0" w:rsidR="00DC3CE3">
        <w:rPr>
          <w:lang w:val="nl-BE"/>
        </w:rPr>
        <w:t xml:space="preserve"> gepubliceerd worden door </w:t>
      </w:r>
      <w:r w:rsidR="00EF3F64">
        <w:rPr>
          <w:lang w:val="nl-BE"/>
        </w:rPr>
        <w:t>Departement Zorg</w:t>
      </w:r>
      <w:r w:rsidRPr="003C75B0" w:rsidR="00DC3CE3">
        <w:rPr>
          <w:lang w:val="nl-BE"/>
        </w:rPr>
        <w:t xml:space="preserve">. </w:t>
      </w:r>
      <w:r w:rsidRPr="003C75B0" w:rsidR="00FB5FE3">
        <w:rPr>
          <w:lang w:val="nl-BE"/>
        </w:rPr>
        <w:t>Via</w:t>
      </w:r>
      <w:r w:rsidRPr="003C75B0" w:rsidR="00DC3CE3">
        <w:rPr>
          <w:lang w:val="nl-BE"/>
        </w:rPr>
        <w:t xml:space="preserve"> de link in de mail </w:t>
      </w:r>
      <w:r w:rsidRPr="003C75B0" w:rsidR="00FB5FE3">
        <w:rPr>
          <w:lang w:val="nl-BE"/>
        </w:rPr>
        <w:t xml:space="preserve">kunnen zij </w:t>
      </w:r>
      <w:r w:rsidRPr="003C75B0" w:rsidR="00DC3CE3">
        <w:rPr>
          <w:lang w:val="nl-BE"/>
        </w:rPr>
        <w:t xml:space="preserve">doorklikken en komen </w:t>
      </w:r>
      <w:r w:rsidRPr="003C75B0" w:rsidR="00E0122A">
        <w:rPr>
          <w:lang w:val="nl-BE"/>
        </w:rPr>
        <w:t xml:space="preserve">ze </w:t>
      </w:r>
      <w:r w:rsidRPr="003C75B0" w:rsidR="00DC3CE3">
        <w:rPr>
          <w:lang w:val="nl-BE"/>
        </w:rPr>
        <w:t xml:space="preserve">zo (na aanmelden) bij het bericht in het </w:t>
      </w:r>
      <w:proofErr w:type="spellStart"/>
      <w:r w:rsidRPr="003C75B0" w:rsidR="00DC3CE3">
        <w:rPr>
          <w:lang w:val="nl-BE"/>
        </w:rPr>
        <w:t>e-loket</w:t>
      </w:r>
      <w:proofErr w:type="spellEnd"/>
      <w:r w:rsidRPr="003C75B0" w:rsidR="00DC3CE3">
        <w:rPr>
          <w:lang w:val="nl-BE"/>
        </w:rPr>
        <w:t xml:space="preserve"> uit.</w:t>
      </w:r>
      <w:r w:rsidRPr="003C75B0" w:rsidR="00C06EFC">
        <w:rPr>
          <w:lang w:val="nl-BE"/>
        </w:rPr>
        <w:t xml:space="preserve"> </w:t>
      </w:r>
      <w:r w:rsidRPr="003C75B0" w:rsidR="00303861">
        <w:rPr>
          <w:lang w:val="nl-BE"/>
        </w:rPr>
        <w:t>I</w:t>
      </w:r>
      <w:r w:rsidRPr="003C75B0" w:rsidR="001B2638">
        <w:rPr>
          <w:lang w:val="nl-BE"/>
        </w:rPr>
        <w:t xml:space="preserve">n </w:t>
      </w:r>
      <w:r w:rsidR="001B2638">
        <w:fldChar w:fldCharType="begin"/>
      </w:r>
      <w:r w:rsidRPr="003C75B0" w:rsidR="001B2638">
        <w:rPr>
          <w:lang w:val="nl-BE"/>
        </w:rPr>
        <w:instrText xml:space="preserve"> REF _Ref8974275 \r \h </w:instrText>
      </w:r>
      <w:r w:rsidR="001B2638">
        <w:fldChar w:fldCharType="separate"/>
      </w:r>
      <w:r w:rsidRPr="003C75B0" w:rsidR="00A908D5">
        <w:rPr>
          <w:lang w:val="nl-BE"/>
        </w:rPr>
        <w:t>2.1</w:t>
      </w:r>
      <w:r w:rsidR="001B2638">
        <w:fldChar w:fldCharType="end"/>
      </w:r>
      <w:r w:rsidRPr="003C75B0" w:rsidR="001B2638">
        <w:rPr>
          <w:lang w:val="nl-BE"/>
        </w:rPr>
        <w:t xml:space="preserve"> </w:t>
      </w:r>
      <w:r w:rsidR="001B2638">
        <w:fldChar w:fldCharType="begin"/>
      </w:r>
      <w:r w:rsidRPr="003C75B0" w:rsidR="001B2638">
        <w:rPr>
          <w:lang w:val="nl-BE"/>
        </w:rPr>
        <w:instrText xml:space="preserve"> REF _Ref8974280 \h </w:instrText>
      </w:r>
      <w:r w:rsidR="001B2638">
        <w:fldChar w:fldCharType="separate"/>
      </w:r>
      <w:r w:rsidRPr="003C75B0" w:rsidR="00A908D5">
        <w:rPr>
          <w:lang w:val="nl-BE"/>
        </w:rPr>
        <w:t>Mijn organisatiegegevens beheren</w:t>
      </w:r>
      <w:r w:rsidR="001B2638">
        <w:fldChar w:fldCharType="end"/>
      </w:r>
      <w:r w:rsidRPr="003C75B0" w:rsidR="00303861">
        <w:rPr>
          <w:lang w:val="nl-BE"/>
        </w:rPr>
        <w:t xml:space="preserve"> </w:t>
      </w:r>
      <w:r w:rsidRPr="003C75B0" w:rsidR="00B07166">
        <w:rPr>
          <w:lang w:val="nl-BE"/>
        </w:rPr>
        <w:t>leest u</w:t>
      </w:r>
      <w:r w:rsidRPr="003C75B0" w:rsidR="00303861">
        <w:rPr>
          <w:lang w:val="nl-BE"/>
        </w:rPr>
        <w:t xml:space="preserve"> waar contactpersonengegevens beheerd kunnen worden</w:t>
      </w:r>
      <w:r w:rsidRPr="003C75B0" w:rsidR="0034167C">
        <w:rPr>
          <w:lang w:val="nl-BE"/>
        </w:rPr>
        <w:t>.</w:t>
      </w:r>
    </w:p>
    <w:p w:rsidRPr="003C75B0" w:rsidR="00DC3CE3" w:rsidP="00DC3CE3" w:rsidRDefault="00DC3CE3" w14:paraId="55D0A2D5" w14:textId="77777777">
      <w:pPr>
        <w:rPr>
          <w:lang w:val="nl-BE"/>
        </w:rPr>
      </w:pPr>
    </w:p>
    <w:p w:rsidR="00082595" w:rsidP="001B2638" w:rsidRDefault="00082595" w14:paraId="67437CC6" w14:textId="4AA4C71D">
      <w:pPr>
        <w:pStyle w:val="Kop4"/>
      </w:pPr>
      <w:bookmarkStart w:name="_Ref9018790" w:id="16"/>
      <w:proofErr w:type="spellStart"/>
      <w:r>
        <w:t>Toevoegen</w:t>
      </w:r>
      <w:proofErr w:type="spellEnd"/>
      <w:r>
        <w:t xml:space="preserve"> </w:t>
      </w:r>
      <w:proofErr w:type="spellStart"/>
      <w:r>
        <w:t>contactpersoon</w:t>
      </w:r>
      <w:bookmarkEnd w:id="16"/>
      <w:proofErr w:type="spellEnd"/>
    </w:p>
    <w:p w:rsidR="00F1600C" w:rsidP="00F1600C" w:rsidRDefault="00F1600C" w14:paraId="2E7776A2" w14:textId="328DB3E4">
      <w:pPr>
        <w:rPr>
          <w:rStyle w:val="Hyperlink"/>
        </w:rPr>
      </w:pPr>
      <w:r w:rsidRPr="003C75B0">
        <w:rPr>
          <w:lang w:val="nl-BE"/>
        </w:rPr>
        <w:t xml:space="preserve">Belangrijk </w:t>
      </w:r>
      <w:r w:rsidRPr="003C75B0" w:rsidR="003C2D5A">
        <w:rPr>
          <w:lang w:val="nl-BE"/>
        </w:rPr>
        <w:t xml:space="preserve">te weten is </w:t>
      </w:r>
      <w:r w:rsidRPr="003C75B0" w:rsidR="00743E1A">
        <w:rPr>
          <w:lang w:val="nl-BE"/>
        </w:rPr>
        <w:t xml:space="preserve">dat toegevoegde contactpersonen </w:t>
      </w:r>
      <w:r w:rsidRPr="003C75B0">
        <w:rPr>
          <w:lang w:val="nl-BE"/>
        </w:rPr>
        <w:t xml:space="preserve">toegang </w:t>
      </w:r>
      <w:r w:rsidRPr="003C75B0" w:rsidR="00743E1A">
        <w:rPr>
          <w:lang w:val="nl-BE"/>
        </w:rPr>
        <w:t>moeten</w:t>
      </w:r>
      <w:r w:rsidRPr="003C75B0">
        <w:rPr>
          <w:lang w:val="nl-BE"/>
        </w:rPr>
        <w:t xml:space="preserve"> hebben tot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alvorens ze als contactpersoon actief kunnen deelnemen in de communicatiestromen. </w:t>
      </w:r>
      <w:hyperlink w:history="1" r:id="rId20">
        <w:r w:rsidRPr="00F1600C">
          <w:rPr>
            <w:rStyle w:val="Hyperlink"/>
          </w:rPr>
          <w:t xml:space="preserve">Meer info in </w:t>
        </w:r>
        <w:proofErr w:type="spellStart"/>
        <w:r w:rsidRPr="00F1600C">
          <w:rPr>
            <w:rStyle w:val="Hyperlink"/>
          </w:rPr>
          <w:t>verband</w:t>
        </w:r>
        <w:proofErr w:type="spellEnd"/>
        <w:r w:rsidRPr="00F1600C">
          <w:rPr>
            <w:rStyle w:val="Hyperlink"/>
          </w:rPr>
          <w:t xml:space="preserve"> met </w:t>
        </w:r>
        <w:proofErr w:type="spellStart"/>
        <w:r w:rsidRPr="00F1600C">
          <w:rPr>
            <w:rStyle w:val="Hyperlink"/>
          </w:rPr>
          <w:t>toegangsbeheer</w:t>
        </w:r>
        <w:proofErr w:type="spellEnd"/>
        <w:r w:rsidRPr="00F1600C">
          <w:rPr>
            <w:rStyle w:val="Hyperlink"/>
          </w:rPr>
          <w:t xml:space="preserve"> </w:t>
        </w:r>
        <w:proofErr w:type="spellStart"/>
        <w:r w:rsidR="00743E1A">
          <w:rPr>
            <w:rStyle w:val="Hyperlink"/>
          </w:rPr>
          <w:t>vindt</w:t>
        </w:r>
        <w:proofErr w:type="spellEnd"/>
        <w:r w:rsidR="00743E1A">
          <w:rPr>
            <w:rStyle w:val="Hyperlink"/>
          </w:rPr>
          <w:t xml:space="preserve"> u </w:t>
        </w:r>
        <w:proofErr w:type="spellStart"/>
        <w:r w:rsidR="00743E1A">
          <w:rPr>
            <w:rStyle w:val="Hyperlink"/>
          </w:rPr>
          <w:t>hier</w:t>
        </w:r>
        <w:proofErr w:type="spellEnd"/>
        <w:r w:rsidR="00743E1A">
          <w:rPr>
            <w:rStyle w:val="Hyperlink"/>
          </w:rPr>
          <w:t>.</w:t>
        </w:r>
      </w:hyperlink>
    </w:p>
    <w:p w:rsidRPr="00F1600C" w:rsidR="00B07166" w:rsidP="00F1600C" w:rsidRDefault="00B07166" w14:paraId="3FDE5412" w14:textId="77777777"/>
    <w:p w:rsidRPr="00F5237B" w:rsidR="001B2638" w:rsidP="00CB06CA" w:rsidRDefault="001B2638" w14:paraId="7D1BFE97" w14:textId="73689E0F">
      <w:pPr>
        <w:pStyle w:val="Lijstalinea"/>
        <w:numPr>
          <w:ilvl w:val="0"/>
          <w:numId w:val="15"/>
        </w:numPr>
        <w:rPr>
          <w:b/>
        </w:rPr>
      </w:pPr>
      <w:r w:rsidRPr="00F5237B">
        <w:rPr>
          <w:b/>
        </w:rPr>
        <w:t>Bewerken</w:t>
      </w:r>
    </w:p>
    <w:p w:rsidRPr="003C75B0" w:rsidR="00EF6293" w:rsidP="00EF6293" w:rsidRDefault="00EF6293" w14:paraId="42C131F1" w14:textId="77777777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aan de rechterkant van de pagina op ‘Bewerken’.</w:t>
      </w:r>
    </w:p>
    <w:p w:rsidR="00EF6293" w:rsidP="00EF6293" w:rsidRDefault="00602922" w14:paraId="4B8C9E0D" w14:textId="0C73CF91">
      <w:pPr>
        <w:pStyle w:val="Lijstalinea"/>
        <w:keepNext/>
        <w:ind w:left="720"/>
      </w:pPr>
      <w:r w:rsidRPr="00602922">
        <w:lastRenderedPageBreak/>
        <w:drawing>
          <wp:inline distT="0" distB="0" distL="0" distR="0" wp14:anchorId="51EEA14D" wp14:editId="6D628607">
            <wp:extent cx="5486400" cy="3357774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4085" cy="3368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602922" w:rsidR="001B2638" w:rsidP="00EF6293" w:rsidRDefault="00EF6293" w14:paraId="380178F9" w14:textId="1CE407BF">
      <w:pPr>
        <w:pStyle w:val="Bijschrift"/>
        <w:rPr>
          <w:color w:val="auto"/>
          <w:lang w:val="nl-BE"/>
        </w:rPr>
      </w:pPr>
      <w:r w:rsidRPr="00602922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602922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602922" w:rsidR="00A908D5">
        <w:rPr>
          <w:noProof/>
          <w:color w:val="auto"/>
          <w:lang w:val="nl-BE"/>
        </w:rPr>
        <w:t>8</w:t>
      </w:r>
      <w:r w:rsidRPr="00F5237B">
        <w:rPr>
          <w:color w:val="auto"/>
        </w:rPr>
        <w:fldChar w:fldCharType="end"/>
      </w:r>
      <w:r w:rsidRPr="00602922">
        <w:rPr>
          <w:color w:val="auto"/>
          <w:lang w:val="nl-BE"/>
        </w:rPr>
        <w:t xml:space="preserve">: Mijn organisatie - Contactpersonengegevens </w:t>
      </w:r>
      <w:r w:rsidRPr="00602922" w:rsidR="009776E9">
        <w:rPr>
          <w:color w:val="auto"/>
          <w:lang w:val="nl-BE"/>
        </w:rPr>
        <w:t>–</w:t>
      </w:r>
      <w:r w:rsidRPr="00602922">
        <w:rPr>
          <w:color w:val="auto"/>
          <w:lang w:val="nl-BE"/>
        </w:rPr>
        <w:t xml:space="preserve"> Bewerken</w:t>
      </w:r>
    </w:p>
    <w:p w:rsidRPr="00602922" w:rsidR="009776E9" w:rsidP="009776E9" w:rsidRDefault="009776E9" w14:paraId="48C62BF5" w14:textId="77777777">
      <w:pPr>
        <w:rPr>
          <w:lang w:val="nl-BE"/>
        </w:rPr>
      </w:pPr>
    </w:p>
    <w:p w:rsidRPr="00F5237B" w:rsidR="00EF6293" w:rsidP="00CB06CA" w:rsidRDefault="00EF6293" w14:paraId="5F9813A3" w14:textId="67EC9B1C">
      <w:pPr>
        <w:pStyle w:val="Lijstalinea"/>
        <w:numPr>
          <w:ilvl w:val="0"/>
          <w:numId w:val="15"/>
        </w:numPr>
        <w:rPr>
          <w:b/>
        </w:rPr>
      </w:pPr>
      <w:proofErr w:type="spellStart"/>
      <w:r w:rsidRPr="00F5237B">
        <w:rPr>
          <w:b/>
        </w:rPr>
        <w:t>Aanmaken</w:t>
      </w:r>
      <w:proofErr w:type="spellEnd"/>
      <w:r w:rsidRPr="00F5237B">
        <w:rPr>
          <w:b/>
        </w:rPr>
        <w:t xml:space="preserve"> </w:t>
      </w:r>
      <w:proofErr w:type="spellStart"/>
      <w:r w:rsidRPr="00F5237B">
        <w:rPr>
          <w:b/>
        </w:rPr>
        <w:t>contactpersoon</w:t>
      </w:r>
      <w:proofErr w:type="spellEnd"/>
    </w:p>
    <w:p w:rsidRPr="003C75B0" w:rsidR="00EF6293" w:rsidP="00EF6293" w:rsidRDefault="00EF6293" w14:paraId="7B07754F" w14:textId="7B89954D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op ‘Voeg een nieuwe lijn toe’ om een nieuwe contactpersoon aan te maken.</w:t>
      </w:r>
    </w:p>
    <w:p w:rsidRPr="003C75B0" w:rsidR="00EF6293" w:rsidP="00EF6293" w:rsidRDefault="00EF6293" w14:paraId="6831A853" w14:textId="77777777">
      <w:pPr>
        <w:pStyle w:val="Lijstalinea"/>
        <w:ind w:left="720"/>
        <w:rPr>
          <w:lang w:val="nl-BE"/>
        </w:rPr>
      </w:pPr>
    </w:p>
    <w:p w:rsidR="00EF6293" w:rsidP="00EF6293" w:rsidRDefault="00081D37" w14:paraId="01740CAE" w14:textId="4698B3A6">
      <w:pPr>
        <w:pStyle w:val="Lijstalinea"/>
        <w:keepNext/>
        <w:ind w:left="720"/>
      </w:pPr>
      <w:r w:rsidRPr="00081D37">
        <w:drawing>
          <wp:inline distT="0" distB="0" distL="0" distR="0" wp14:anchorId="6B30CD34" wp14:editId="5DAA1F1D">
            <wp:extent cx="5409593" cy="3468223"/>
            <wp:effectExtent l="19050" t="19050" r="19685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4022" cy="3471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EF6293" w:rsidP="00EF6293" w:rsidRDefault="00EF6293" w14:paraId="17B49CB6" w14:textId="4432443B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9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Voeg toe</w:t>
      </w:r>
    </w:p>
    <w:p w:rsidRPr="003C75B0" w:rsidR="009776E9" w:rsidP="0060434B" w:rsidRDefault="009776E9" w14:paraId="5D192C52" w14:textId="77777777">
      <w:pPr>
        <w:pStyle w:val="Lijstalinea"/>
        <w:ind w:left="720"/>
        <w:rPr>
          <w:lang w:val="nl-BE"/>
        </w:rPr>
      </w:pPr>
    </w:p>
    <w:p w:rsidRPr="003C75B0" w:rsidR="0060434B" w:rsidP="0060434B" w:rsidRDefault="0060434B" w14:paraId="14EBA370" w14:textId="75912A85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lastRenderedPageBreak/>
        <w:t>Vul al de contactpersoonsgegevens in.</w:t>
      </w:r>
      <w:r w:rsidRPr="003C75B0" w:rsidR="00D81E17">
        <w:rPr>
          <w:lang w:val="nl-BE"/>
        </w:rPr>
        <w:t xml:space="preserve"> Hier kunnen, indien beschikbaar, meerdere thema’s voor één contactpersoon aangevinkt worden.</w:t>
      </w:r>
    </w:p>
    <w:p w:rsidRPr="003C75B0" w:rsidR="00D81E17" w:rsidP="0060434B" w:rsidRDefault="00D81E17" w14:paraId="101EABB3" w14:textId="22E167BE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Er kunnen ook meerdere contactpersonen aangemaakt worden die verantwoordelijk zijn voor hetzelfde thema.</w:t>
      </w:r>
    </w:p>
    <w:p w:rsidR="0060434B" w:rsidP="0060434B" w:rsidRDefault="00294059" w14:paraId="3B6CD278" w14:textId="74897971">
      <w:pPr>
        <w:pStyle w:val="Lijstalinea"/>
        <w:keepNext/>
        <w:ind w:left="720"/>
      </w:pPr>
      <w:r w:rsidRPr="00294059">
        <w:drawing>
          <wp:inline distT="0" distB="0" distL="0" distR="0" wp14:anchorId="5904CB87" wp14:editId="64040F93">
            <wp:extent cx="5425495" cy="4190851"/>
            <wp:effectExtent l="19050" t="19050" r="2286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603" cy="4194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94059" w:rsidR="0060434B" w:rsidP="0060434B" w:rsidRDefault="0060434B" w14:paraId="72C2E152" w14:textId="572DC186">
      <w:pPr>
        <w:pStyle w:val="Bijschrift"/>
        <w:rPr>
          <w:color w:val="auto"/>
          <w:lang w:val="nl-BE"/>
        </w:rPr>
      </w:pPr>
      <w:r w:rsidRPr="00294059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294059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294059" w:rsidR="00A908D5">
        <w:rPr>
          <w:noProof/>
          <w:color w:val="auto"/>
          <w:lang w:val="nl-BE"/>
        </w:rPr>
        <w:t>10</w:t>
      </w:r>
      <w:r w:rsidRPr="00F5237B">
        <w:rPr>
          <w:color w:val="auto"/>
        </w:rPr>
        <w:fldChar w:fldCharType="end"/>
      </w:r>
      <w:r w:rsidRPr="00294059">
        <w:rPr>
          <w:color w:val="auto"/>
          <w:lang w:val="nl-BE"/>
        </w:rPr>
        <w:t>: Mijn organisatie - Contactpersonengegevens - Invullen</w:t>
      </w:r>
    </w:p>
    <w:p w:rsidRPr="00294059" w:rsidR="0060434B" w:rsidP="0060434B" w:rsidRDefault="0060434B" w14:paraId="46CAF01A" w14:textId="77777777">
      <w:pPr>
        <w:pStyle w:val="Lijstalinea"/>
        <w:ind w:left="720"/>
        <w:rPr>
          <w:lang w:val="nl-BE"/>
        </w:rPr>
      </w:pPr>
    </w:p>
    <w:p w:rsidRPr="00F5237B" w:rsidR="0060434B" w:rsidP="00CB06CA" w:rsidRDefault="0060434B" w14:paraId="35D34964" w14:textId="2EE9C440">
      <w:pPr>
        <w:pStyle w:val="Lijstalinea"/>
        <w:numPr>
          <w:ilvl w:val="0"/>
          <w:numId w:val="15"/>
        </w:numPr>
        <w:rPr>
          <w:b/>
        </w:rPr>
      </w:pPr>
      <w:proofErr w:type="spellStart"/>
      <w:r w:rsidRPr="00F5237B">
        <w:rPr>
          <w:b/>
        </w:rPr>
        <w:t>Bewaren</w:t>
      </w:r>
      <w:proofErr w:type="spellEnd"/>
    </w:p>
    <w:p w:rsidRPr="003C75B0" w:rsidR="00BF4564" w:rsidP="00BF4564" w:rsidRDefault="00BF4564" w14:paraId="189824A9" w14:textId="48566CE5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Nadat u de gegevens heeft ingevuld, bewaart u de gegevens </w:t>
      </w:r>
      <w:r w:rsidRPr="003C75B0" w:rsidR="008A2EC1">
        <w:rPr>
          <w:lang w:val="nl-BE"/>
        </w:rPr>
        <w:t>via</w:t>
      </w:r>
      <w:r w:rsidRPr="003C75B0">
        <w:rPr>
          <w:lang w:val="nl-BE"/>
        </w:rPr>
        <w:t xml:space="preserve"> de knop ‘Bewaren’</w:t>
      </w:r>
      <w:r w:rsidRPr="003C75B0" w:rsidR="008A2EC1">
        <w:rPr>
          <w:lang w:val="nl-BE"/>
        </w:rPr>
        <w:t>.</w:t>
      </w:r>
    </w:p>
    <w:p w:rsidRPr="003C75B0" w:rsidR="0060434B" w:rsidP="0060434B" w:rsidRDefault="0060434B" w14:paraId="591A8671" w14:textId="772B0CA5">
      <w:pPr>
        <w:pStyle w:val="Lijstalinea"/>
        <w:ind w:left="720"/>
        <w:rPr>
          <w:lang w:val="nl-BE"/>
        </w:rPr>
      </w:pPr>
    </w:p>
    <w:p w:rsidRPr="003C75B0" w:rsidR="00BF4564" w:rsidP="0060434B" w:rsidRDefault="00BF4564" w14:paraId="3D7A5192" w14:textId="77777777">
      <w:pPr>
        <w:pStyle w:val="Lijstalinea"/>
        <w:ind w:left="720"/>
        <w:rPr>
          <w:lang w:val="nl-BE"/>
        </w:rPr>
      </w:pPr>
    </w:p>
    <w:p w:rsidR="00BF4564" w:rsidP="00BF4564" w:rsidRDefault="005227E6" w14:paraId="717C1BB3" w14:textId="37BF105C">
      <w:pPr>
        <w:pStyle w:val="Lijstalinea"/>
        <w:keepNext/>
        <w:ind w:left="720"/>
      </w:pPr>
      <w:r w:rsidRPr="005227E6">
        <w:lastRenderedPageBreak/>
        <w:drawing>
          <wp:inline distT="0" distB="0" distL="0" distR="0" wp14:anchorId="37E371D7" wp14:editId="50240C31">
            <wp:extent cx="5759450" cy="3692525"/>
            <wp:effectExtent l="19050" t="19050" r="12700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9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60434B" w:rsidP="00BF4564" w:rsidRDefault="00BF4564" w14:paraId="49911A1D" w14:textId="34448C4B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11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Bewaren</w:t>
      </w:r>
    </w:p>
    <w:p w:rsidRPr="003C75B0" w:rsidR="00963A2F" w:rsidP="00BF4564" w:rsidRDefault="00BF4564" w14:paraId="49A2F03D" w14:textId="38FB86F2">
      <w:pPr>
        <w:pStyle w:val="Lijstalinea"/>
        <w:ind w:left="720"/>
        <w:rPr>
          <w:lang w:val="nl-BE"/>
        </w:rPr>
      </w:pPr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</w:t>
      </w:r>
      <w:r w:rsidRPr="003C75B0" w:rsidR="00963A2F">
        <w:rPr>
          <w:lang w:val="nl-BE"/>
        </w:rPr>
        <w:t xml:space="preserve">Bij het opslaan wordt gecontroleerd of alle gegevens ingevuld zijn, </w:t>
      </w:r>
      <w:r w:rsidRPr="003C75B0" w:rsidR="00F4195A">
        <w:rPr>
          <w:lang w:val="nl-BE"/>
        </w:rPr>
        <w:t xml:space="preserve">en </w:t>
      </w:r>
      <w:r w:rsidRPr="003C75B0" w:rsidR="00963A2F">
        <w:rPr>
          <w:lang w:val="nl-BE"/>
        </w:rPr>
        <w:t xml:space="preserve">of het opgegeven e-mailadres in het correcte formaat staat en niet al bestaat voor uw voorziening. Als deze controle een fout opmerkt, worden de gegevens niet bewaard, blijven deze in </w:t>
      </w:r>
      <w:proofErr w:type="spellStart"/>
      <w:r w:rsidRPr="003C75B0" w:rsidR="00963A2F">
        <w:rPr>
          <w:lang w:val="nl-BE"/>
        </w:rPr>
        <w:t>editeermodus</w:t>
      </w:r>
      <w:proofErr w:type="spellEnd"/>
      <w:r w:rsidRPr="003C75B0" w:rsidR="00963A2F">
        <w:rPr>
          <w:lang w:val="nl-BE"/>
        </w:rPr>
        <w:t xml:space="preserve"> staan en verschijnt een foutmelding met instructies.</w:t>
      </w:r>
    </w:p>
    <w:p w:rsidRPr="003C75B0" w:rsidR="00BF4564" w:rsidP="00BF4564" w:rsidRDefault="00BF4564" w14:paraId="66BA3688" w14:textId="77777777">
      <w:pPr>
        <w:pStyle w:val="Lijstalinea"/>
        <w:ind w:left="720"/>
        <w:rPr>
          <w:lang w:val="nl-BE"/>
        </w:rPr>
      </w:pPr>
    </w:p>
    <w:p w:rsidR="00BF4564" w:rsidP="00BF4564" w:rsidRDefault="003E7E9A" w14:paraId="09D09119" w14:textId="0E9E8154">
      <w:pPr>
        <w:pStyle w:val="Lijstalinea"/>
        <w:keepNext/>
        <w:ind w:left="720"/>
      </w:pPr>
      <w:r w:rsidRPr="003E7E9A">
        <w:drawing>
          <wp:inline distT="0" distB="0" distL="0" distR="0" wp14:anchorId="71D41F0C" wp14:editId="19E556FC">
            <wp:extent cx="5759450" cy="2710815"/>
            <wp:effectExtent l="19050" t="19050" r="1270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F4564" w:rsidP="00BF4564" w:rsidRDefault="00BF4564" w14:paraId="11469C1A" w14:textId="3AFA507A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12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Foutmelding</w:t>
      </w:r>
    </w:p>
    <w:p w:rsidR="00BF4564" w:rsidP="00BF4564" w:rsidRDefault="009776E9" w14:paraId="556E4B98" w14:textId="36A925F8">
      <w:pPr>
        <w:pStyle w:val="Lijstalinea"/>
        <w:ind w:left="720"/>
      </w:pPr>
      <w:r w:rsidRPr="003C75B0">
        <w:rPr>
          <w:lang w:val="nl-BE"/>
        </w:rPr>
        <w:br/>
      </w:r>
      <w:r w:rsidRPr="003C75B0" w:rsidR="00D81E17">
        <w:rPr>
          <w:lang w:val="nl-BE"/>
        </w:rPr>
        <w:t xml:space="preserve">Na het bewaren is de opgegeven contactpersoon opgenomen in het overzicht. Hij/zij staat echter nog niet bevestigd en wordt ook nog niet weergegeven als contactpersoon in de tabel onderaan de pagina. </w:t>
      </w:r>
      <w:r w:rsidR="006424A9">
        <w:t xml:space="preserve">De </w:t>
      </w:r>
      <w:proofErr w:type="spellStart"/>
      <w:r w:rsidR="006424A9">
        <w:t>reden</w:t>
      </w:r>
      <w:proofErr w:type="spellEnd"/>
      <w:r w:rsidR="006424A9">
        <w:t xml:space="preserve"> </w:t>
      </w:r>
      <w:proofErr w:type="spellStart"/>
      <w:r w:rsidR="006424A9">
        <w:t>wordt</w:t>
      </w:r>
      <w:proofErr w:type="spellEnd"/>
      <w:r w:rsidR="006424A9">
        <w:t xml:space="preserve"> </w:t>
      </w:r>
      <w:proofErr w:type="spellStart"/>
      <w:r w:rsidR="006424A9">
        <w:t>toegelicht</w:t>
      </w:r>
      <w:proofErr w:type="spellEnd"/>
      <w:r w:rsidR="006424A9">
        <w:t xml:space="preserve"> in </w:t>
      </w:r>
      <w:r w:rsidR="00A26E1F">
        <w:fldChar w:fldCharType="begin"/>
      </w:r>
      <w:r w:rsidR="00A26E1F">
        <w:instrText xml:space="preserve"> REF _Ref8981453 \r \h </w:instrText>
      </w:r>
      <w:r w:rsidR="00A26E1F">
        <w:fldChar w:fldCharType="separate"/>
      </w:r>
      <w:r w:rsidR="00A908D5">
        <w:t>2.1.2.2</w:t>
      </w:r>
      <w:r w:rsidR="00A26E1F">
        <w:fldChar w:fldCharType="end"/>
      </w:r>
      <w:r w:rsidR="00A26E1F">
        <w:t xml:space="preserve"> </w:t>
      </w:r>
      <w:r w:rsidR="00A26E1F">
        <w:fldChar w:fldCharType="begin"/>
      </w:r>
      <w:r w:rsidR="00A26E1F">
        <w:instrText xml:space="preserve"> REF _Ref8981453 \h </w:instrText>
      </w:r>
      <w:r w:rsidR="00A26E1F">
        <w:fldChar w:fldCharType="separate"/>
      </w:r>
      <w:proofErr w:type="spellStart"/>
      <w:r w:rsidR="00A908D5">
        <w:t>Bevestigen</w:t>
      </w:r>
      <w:proofErr w:type="spellEnd"/>
      <w:r w:rsidR="00A908D5">
        <w:t xml:space="preserve"> </w:t>
      </w:r>
      <w:proofErr w:type="spellStart"/>
      <w:r w:rsidR="00A908D5">
        <w:t>contactpersoon</w:t>
      </w:r>
      <w:proofErr w:type="spellEnd"/>
      <w:r w:rsidR="00A26E1F">
        <w:fldChar w:fldCharType="end"/>
      </w:r>
      <w:r w:rsidR="00D81E17">
        <w:t>.</w:t>
      </w:r>
    </w:p>
    <w:p w:rsidR="00D81E17" w:rsidP="00BF4564" w:rsidRDefault="00D81E17" w14:paraId="097DA1DB" w14:textId="77777777">
      <w:pPr>
        <w:pStyle w:val="Lijstalinea"/>
        <w:ind w:left="720"/>
      </w:pPr>
    </w:p>
    <w:p w:rsidR="00D81E17" w:rsidP="00D81E17" w:rsidRDefault="00D81E17" w14:paraId="1CE8226D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4F90A47E" wp14:editId="236E2F69">
            <wp:extent cx="5759450" cy="3188335"/>
            <wp:effectExtent l="19050" t="19050" r="12700" b="1206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D81E17" w:rsidP="00D81E17" w:rsidRDefault="00D81E17" w14:paraId="35B0F288" w14:textId="2163393F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13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Bevestigd?</w:t>
      </w:r>
    </w:p>
    <w:p w:rsidR="00DC3CE3" w:rsidP="00F1600C" w:rsidRDefault="00DC3CE3" w14:paraId="4FA2A45C" w14:textId="75FE9AC4">
      <w:pPr>
        <w:pStyle w:val="Kop4"/>
      </w:pPr>
      <w:bookmarkStart w:name="_Ref8981453" w:id="17"/>
      <w:proofErr w:type="spellStart"/>
      <w:r>
        <w:t>Bevestigen</w:t>
      </w:r>
      <w:proofErr w:type="spellEnd"/>
      <w:r>
        <w:t xml:space="preserve"> </w:t>
      </w:r>
      <w:proofErr w:type="spellStart"/>
      <w:r>
        <w:t>contactpersoon</w:t>
      </w:r>
      <w:bookmarkEnd w:id="17"/>
      <w:proofErr w:type="spellEnd"/>
    </w:p>
    <w:p w:rsidRPr="003C75B0" w:rsidR="00F1600C" w:rsidP="00F1600C" w:rsidRDefault="00F1600C" w14:paraId="43845347" w14:textId="28988E51">
      <w:pPr>
        <w:rPr>
          <w:lang w:val="nl-BE"/>
        </w:rPr>
      </w:pPr>
      <w:r w:rsidRPr="003C75B0">
        <w:rPr>
          <w:lang w:val="nl-BE"/>
        </w:rPr>
        <w:t xml:space="preserve">Alvorens de opgegeven </w:t>
      </w:r>
      <w:proofErr w:type="spellStart"/>
      <w:r w:rsidRPr="003C75B0">
        <w:rPr>
          <w:lang w:val="nl-BE"/>
        </w:rPr>
        <w:t>contactpersoongegevens</w:t>
      </w:r>
      <w:proofErr w:type="spellEnd"/>
      <w:r w:rsidRPr="003C75B0">
        <w:rPr>
          <w:lang w:val="nl-BE"/>
        </w:rPr>
        <w:t xml:space="preserve"> gebruikt worden voor communicatiedoeleinden, </w:t>
      </w:r>
      <w:r w:rsidRPr="003C75B0" w:rsidR="00185B26">
        <w:rPr>
          <w:lang w:val="nl-BE"/>
        </w:rPr>
        <w:t xml:space="preserve">moet </w:t>
      </w:r>
      <w:r w:rsidRPr="003C75B0">
        <w:rPr>
          <w:lang w:val="nl-BE"/>
        </w:rPr>
        <w:t xml:space="preserve">de contactpersoon zijn/haar gegevens bevestigen.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stuurt een bevestigingsmail naar het bijhorende e-mailadres met de vraag om d</w:t>
      </w:r>
      <w:r w:rsidRPr="003C75B0" w:rsidR="00F52046">
        <w:rPr>
          <w:lang w:val="nl-BE"/>
        </w:rPr>
        <w:t>i</w:t>
      </w:r>
      <w:r w:rsidRPr="003C75B0">
        <w:rPr>
          <w:lang w:val="nl-BE"/>
        </w:rPr>
        <w:t>e bevestiging uit te voeren</w:t>
      </w:r>
      <w:r w:rsidRPr="003C75B0" w:rsidR="00F52046">
        <w:rPr>
          <w:lang w:val="nl-BE"/>
        </w:rPr>
        <w:t xml:space="preserve"> door te klikken op een link in de e-mail.</w:t>
      </w:r>
    </w:p>
    <w:p w:rsidRPr="003C75B0" w:rsidR="00B52BA5" w:rsidP="00F1600C" w:rsidRDefault="00B52BA5" w14:paraId="4420E737" w14:textId="3D531494">
      <w:pPr>
        <w:rPr>
          <w:lang w:val="nl-BE"/>
        </w:rPr>
      </w:pPr>
    </w:p>
    <w:p w:rsidR="00323A33" w:rsidP="00323A33" w:rsidRDefault="003213A5" w14:paraId="4934CD07" w14:textId="55132F59">
      <w:pPr>
        <w:keepNext/>
      </w:pPr>
      <w:r w:rsidRPr="003213A5">
        <w:drawing>
          <wp:inline distT="0" distB="0" distL="0" distR="0" wp14:anchorId="5C0C42CC" wp14:editId="15A4C433">
            <wp:extent cx="5759450" cy="2947670"/>
            <wp:effectExtent l="19050" t="19050" r="12700" b="241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52BA5" w:rsidP="00323A33" w:rsidRDefault="00323A33" w14:paraId="37494550" w14:textId="30069E61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14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Bevestigingsmail</w:t>
      </w:r>
    </w:p>
    <w:p w:rsidRPr="003C75B0" w:rsidR="00584689" w:rsidP="00584689" w:rsidRDefault="00584689" w14:paraId="4D83355D" w14:textId="7BD8151A">
      <w:pPr>
        <w:rPr>
          <w:lang w:val="nl-BE"/>
        </w:rPr>
      </w:pPr>
      <w:r w:rsidRPr="003C75B0">
        <w:rPr>
          <w:lang w:val="nl-BE"/>
        </w:rPr>
        <w:t xml:space="preserve">U krijgt van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de boodschap dat de bevestiging in orde is</w:t>
      </w:r>
      <w:r w:rsidRPr="003C75B0" w:rsidR="001364D9">
        <w:rPr>
          <w:lang w:val="nl-BE"/>
        </w:rPr>
        <w:t>. D</w:t>
      </w:r>
      <w:r w:rsidRPr="003C75B0">
        <w:rPr>
          <w:lang w:val="nl-BE"/>
        </w:rPr>
        <w:t xml:space="preserve">e contactpersoon staat </w:t>
      </w:r>
      <w:r w:rsidRPr="003C75B0" w:rsidR="001364D9">
        <w:rPr>
          <w:lang w:val="nl-BE"/>
        </w:rPr>
        <w:t xml:space="preserve">vanaf dan </w:t>
      </w:r>
      <w:r w:rsidRPr="003C75B0">
        <w:rPr>
          <w:lang w:val="nl-BE"/>
        </w:rPr>
        <w:t xml:space="preserve">ook bevestigd in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en opgegeven als contactpersoon voor het bijhorende thema.</w:t>
      </w:r>
    </w:p>
    <w:p w:rsidR="00584689" w:rsidP="00584689" w:rsidRDefault="00584689" w14:paraId="4DF6BE99" w14:textId="77777777">
      <w:pPr>
        <w:keepNext/>
      </w:pPr>
      <w:r>
        <w:rPr>
          <w:noProof/>
        </w:rPr>
        <w:lastRenderedPageBreak/>
        <w:drawing>
          <wp:inline distT="0" distB="0" distL="0" distR="0" wp14:anchorId="3C6F07EB" wp14:editId="74575F13">
            <wp:extent cx="5759450" cy="770255"/>
            <wp:effectExtent l="19050" t="19050" r="12700" b="1079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584689" w:rsidP="00584689" w:rsidRDefault="00584689" w14:paraId="73A5DAD1" w14:textId="664AB141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15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Bevestiging contactpersoon</w:t>
      </w:r>
    </w:p>
    <w:p w:rsidR="00584689" w:rsidP="00584689" w:rsidRDefault="00584689" w14:paraId="62586576" w14:textId="1B01A57A">
      <w:pPr>
        <w:keepNext/>
      </w:pPr>
      <w:r>
        <w:rPr>
          <w:noProof/>
        </w:rPr>
        <w:drawing>
          <wp:inline distT="0" distB="0" distL="0" distR="0" wp14:anchorId="2935FCD5" wp14:editId="03DA8F5D">
            <wp:extent cx="5652770" cy="3114320"/>
            <wp:effectExtent l="19050" t="19050" r="24130" b="1016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8496" cy="3139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584689" w:rsidP="00584689" w:rsidRDefault="00584689" w14:paraId="2C5D0DA6" w14:textId="5D905FAC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16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Mijn organisatie - Contactpersonengegevens - Bevestigd</w:t>
      </w:r>
    </w:p>
    <w:p w:rsidR="00082595" w:rsidP="00584689" w:rsidRDefault="00082595" w14:paraId="2943D1ED" w14:textId="308A1BB0">
      <w:pPr>
        <w:pStyle w:val="Kop4"/>
      </w:pPr>
      <w:r>
        <w:t>Aanpassen contactpersoon</w:t>
      </w:r>
    </w:p>
    <w:p w:rsidRPr="00F5237B" w:rsidR="00B16573" w:rsidP="00CB06CA" w:rsidRDefault="00B16573" w14:paraId="0D11DD6C" w14:textId="77777777">
      <w:pPr>
        <w:pStyle w:val="Lijstalinea"/>
        <w:numPr>
          <w:ilvl w:val="0"/>
          <w:numId w:val="16"/>
        </w:numPr>
        <w:rPr>
          <w:b/>
        </w:rPr>
      </w:pPr>
      <w:r w:rsidRPr="00F5237B">
        <w:rPr>
          <w:b/>
        </w:rPr>
        <w:t>Bewerken</w:t>
      </w:r>
    </w:p>
    <w:p w:rsidRPr="003C75B0" w:rsidR="00B16573" w:rsidP="00B16573" w:rsidRDefault="00B16573" w14:paraId="01682B6A" w14:textId="60C30B01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aan de rechterkant van de pagina op ‘Bewerken’.</w:t>
      </w:r>
    </w:p>
    <w:p w:rsidRPr="003C75B0" w:rsidR="00B16573" w:rsidP="00B16573" w:rsidRDefault="00B16573" w14:paraId="3589FEAE" w14:textId="77777777">
      <w:pPr>
        <w:pStyle w:val="Lijstalinea"/>
        <w:ind w:left="720"/>
        <w:rPr>
          <w:lang w:val="nl-BE"/>
        </w:rPr>
      </w:pPr>
    </w:p>
    <w:p w:rsidR="00B16573" w:rsidP="00B16573" w:rsidRDefault="00B16573" w14:paraId="2E19F33E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3E3367AA" wp14:editId="669BE3CF">
            <wp:extent cx="5759450" cy="3119120"/>
            <wp:effectExtent l="19050" t="19050" r="12700" b="2413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B16573" w:rsidP="00B16573" w:rsidRDefault="00B16573" w14:paraId="21BE57DD" w14:textId="56D9029E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17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Mijn organisatie - Contactpersonengegevens - Bewerken</w:t>
      </w:r>
    </w:p>
    <w:p w:rsidRPr="00F5237B" w:rsidR="00B16573" w:rsidP="00CB06CA" w:rsidRDefault="00B16573" w14:paraId="26F044F9" w14:textId="08CB3BCB">
      <w:pPr>
        <w:pStyle w:val="Lijstalinea"/>
        <w:numPr>
          <w:ilvl w:val="0"/>
          <w:numId w:val="16"/>
        </w:numPr>
        <w:rPr>
          <w:b/>
        </w:rPr>
      </w:pPr>
      <w:r w:rsidRPr="00F5237B">
        <w:rPr>
          <w:b/>
        </w:rPr>
        <w:lastRenderedPageBreak/>
        <w:t>Wijzigen contactpersoon</w:t>
      </w:r>
      <w:r w:rsidRPr="00F5237B" w:rsidR="00887E05">
        <w:rPr>
          <w:b/>
        </w:rPr>
        <w:t>s</w:t>
      </w:r>
      <w:r w:rsidRPr="00F5237B">
        <w:rPr>
          <w:b/>
        </w:rPr>
        <w:t>gegevens</w:t>
      </w:r>
    </w:p>
    <w:p w:rsidRPr="003C75B0" w:rsidR="00887E05" w:rsidP="00887E05" w:rsidRDefault="00887E05" w14:paraId="7DB10F23" w14:textId="5D3984A0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Pas de gegevens aan die niet correct zijn.</w:t>
      </w:r>
    </w:p>
    <w:p w:rsidRPr="003C75B0" w:rsidR="00887E05" w:rsidP="00887E05" w:rsidRDefault="00887E05" w14:paraId="02A1E052" w14:textId="17275660">
      <w:pPr>
        <w:pStyle w:val="Lijstalinea"/>
        <w:ind w:left="720"/>
        <w:rPr>
          <w:lang w:val="nl-BE"/>
        </w:rPr>
      </w:pPr>
    </w:p>
    <w:p w:rsidR="00887E05" w:rsidP="00887E05" w:rsidRDefault="00887E05" w14:paraId="3D78E88D" w14:textId="66E5B2DB">
      <w:pPr>
        <w:pStyle w:val="Lijstalinea"/>
        <w:ind w:left="720"/>
      </w:pPr>
      <w:r>
        <w:rPr>
          <w:noProof/>
        </w:rPr>
        <w:drawing>
          <wp:inline distT="0" distB="0" distL="0" distR="0" wp14:anchorId="560B6C34" wp14:editId="1BF68EA2">
            <wp:extent cx="5759450" cy="3521075"/>
            <wp:effectExtent l="19050" t="19050" r="12700" b="222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584689" w:rsidP="00887E05" w:rsidRDefault="00887E05" w14:paraId="3D54E99B" w14:textId="7461A5C0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18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Wijzigen contactpersoon</w:t>
      </w:r>
    </w:p>
    <w:p w:rsidRPr="00F5237B" w:rsidR="00887E05" w:rsidP="00CB06CA" w:rsidRDefault="00887E05" w14:paraId="1BF521E5" w14:textId="4F1C0BA3">
      <w:pPr>
        <w:pStyle w:val="Lijstalinea"/>
        <w:numPr>
          <w:ilvl w:val="0"/>
          <w:numId w:val="16"/>
        </w:numPr>
        <w:rPr>
          <w:b/>
        </w:rPr>
      </w:pPr>
      <w:proofErr w:type="spellStart"/>
      <w:r w:rsidRPr="00F5237B">
        <w:rPr>
          <w:b/>
        </w:rPr>
        <w:t>Bewaren</w:t>
      </w:r>
      <w:proofErr w:type="spellEnd"/>
    </w:p>
    <w:p w:rsidRPr="003C75B0" w:rsidR="00887E05" w:rsidP="00887E05" w:rsidRDefault="00887E05" w14:paraId="71282115" w14:textId="3441D168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Nadat u de gegevens heeft aangepast, </w:t>
      </w:r>
      <w:r w:rsidRPr="003C75B0" w:rsidR="0051079C">
        <w:rPr>
          <w:lang w:val="nl-BE"/>
        </w:rPr>
        <w:t>klikt u</w:t>
      </w:r>
      <w:r w:rsidRPr="003C75B0" w:rsidR="0048535B">
        <w:rPr>
          <w:lang w:val="nl-BE"/>
        </w:rPr>
        <w:t xml:space="preserve"> </w:t>
      </w:r>
      <w:r w:rsidRPr="003C75B0">
        <w:rPr>
          <w:lang w:val="nl-BE"/>
        </w:rPr>
        <w:t xml:space="preserve">op de knop ‘Bewaren’ </w:t>
      </w:r>
      <w:r w:rsidRPr="003C75B0" w:rsidR="0051079C">
        <w:rPr>
          <w:lang w:val="nl-BE"/>
        </w:rPr>
        <w:t>om de gegevens op te slaan.</w:t>
      </w:r>
    </w:p>
    <w:p w:rsidRPr="003C75B0" w:rsidR="00887E05" w:rsidP="00887E05" w:rsidRDefault="00887E05" w14:paraId="0E662BE6" w14:textId="00AED520">
      <w:pPr>
        <w:pStyle w:val="Lijstalinea"/>
        <w:ind w:left="720"/>
        <w:rPr>
          <w:lang w:val="nl-BE"/>
        </w:rPr>
      </w:pPr>
    </w:p>
    <w:p w:rsidR="00887E05" w:rsidP="00887E05" w:rsidRDefault="00887E05" w14:paraId="6F0CB65F" w14:textId="77777777">
      <w:pPr>
        <w:pStyle w:val="Lijstalinea"/>
        <w:keepNext/>
        <w:ind w:left="720"/>
      </w:pPr>
      <w:r>
        <w:rPr>
          <w:noProof/>
        </w:rPr>
        <w:lastRenderedPageBreak/>
        <w:drawing>
          <wp:inline distT="0" distB="0" distL="0" distR="0" wp14:anchorId="4785EE69" wp14:editId="0E1032DE">
            <wp:extent cx="5759450" cy="3521075"/>
            <wp:effectExtent l="19050" t="19050" r="12700" b="222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87E05" w:rsidP="00887E05" w:rsidRDefault="00887E05" w14:paraId="4E32D370" w14:textId="4A4DE809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19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Bewaren</w:t>
      </w:r>
    </w:p>
    <w:p w:rsidRPr="003C75B0" w:rsidR="00DF3E66" w:rsidP="00DF3E66" w:rsidRDefault="00887E05" w14:paraId="04DB4243" w14:textId="76CCE9F8">
      <w:pPr>
        <w:pStyle w:val="Lijstalinea"/>
        <w:ind w:left="720"/>
        <w:rPr>
          <w:lang w:val="nl-BE"/>
        </w:rPr>
      </w:pPr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</w:t>
      </w:r>
      <w:r w:rsidRPr="003C75B0" w:rsidR="0051079C">
        <w:rPr>
          <w:lang w:val="nl-BE"/>
        </w:rPr>
        <w:t xml:space="preserve">Bij het opslaan wordt gecontroleerd </w:t>
      </w:r>
      <w:r w:rsidRPr="003C75B0">
        <w:rPr>
          <w:lang w:val="nl-BE"/>
        </w:rPr>
        <w:t xml:space="preserve">of alle gegevens ingevuld zijn, </w:t>
      </w:r>
      <w:r w:rsidRPr="003C75B0" w:rsidR="008E710E">
        <w:rPr>
          <w:lang w:val="nl-BE"/>
        </w:rPr>
        <w:t xml:space="preserve">en </w:t>
      </w:r>
      <w:r w:rsidRPr="003C75B0" w:rsidR="00DA74EB">
        <w:rPr>
          <w:lang w:val="nl-BE"/>
        </w:rPr>
        <w:t xml:space="preserve">of </w:t>
      </w:r>
      <w:r w:rsidRPr="003C75B0">
        <w:rPr>
          <w:lang w:val="nl-BE"/>
        </w:rPr>
        <w:t>het</w:t>
      </w:r>
      <w:r w:rsidRPr="003C75B0" w:rsidR="00CA1190">
        <w:rPr>
          <w:lang w:val="nl-BE"/>
        </w:rPr>
        <w:t xml:space="preserve"> opgegeven</w:t>
      </w:r>
      <w:r w:rsidRPr="003C75B0">
        <w:rPr>
          <w:lang w:val="nl-BE"/>
        </w:rPr>
        <w:t xml:space="preserve"> e-mailadres </w:t>
      </w:r>
      <w:r w:rsidRPr="003C75B0" w:rsidR="00DA74EB">
        <w:rPr>
          <w:lang w:val="nl-BE"/>
        </w:rPr>
        <w:t>in</w:t>
      </w:r>
      <w:r w:rsidRPr="003C75B0">
        <w:rPr>
          <w:lang w:val="nl-BE"/>
        </w:rPr>
        <w:t xml:space="preserve"> het correcte formaat </w:t>
      </w:r>
      <w:r w:rsidRPr="003C75B0" w:rsidR="00DA74EB">
        <w:rPr>
          <w:lang w:val="nl-BE"/>
        </w:rPr>
        <w:t>staat</w:t>
      </w:r>
      <w:r w:rsidRPr="003C75B0">
        <w:rPr>
          <w:lang w:val="nl-BE"/>
        </w:rPr>
        <w:t xml:space="preserve"> en</w:t>
      </w:r>
      <w:r w:rsidRPr="003C75B0" w:rsidR="00DA74EB">
        <w:rPr>
          <w:lang w:val="nl-BE"/>
        </w:rPr>
        <w:t xml:space="preserve"> niet</w:t>
      </w:r>
      <w:r w:rsidRPr="003C75B0">
        <w:rPr>
          <w:lang w:val="nl-BE"/>
        </w:rPr>
        <w:t xml:space="preserve"> al bestaat voor uw voorziening. </w:t>
      </w:r>
      <w:r w:rsidRPr="003C75B0" w:rsidR="00DF3E66">
        <w:rPr>
          <w:lang w:val="nl-BE"/>
        </w:rPr>
        <w:t xml:space="preserve">Als </w:t>
      </w:r>
      <w:r w:rsidRPr="003C75B0" w:rsidR="00494D25">
        <w:rPr>
          <w:lang w:val="nl-BE"/>
        </w:rPr>
        <w:t xml:space="preserve">deze controle een fout opmerkt, </w:t>
      </w:r>
      <w:r w:rsidRPr="003C75B0" w:rsidR="00DF3E66">
        <w:rPr>
          <w:lang w:val="nl-BE"/>
        </w:rPr>
        <w:t xml:space="preserve">worden de gegevens niet bewaard, blijven deze in </w:t>
      </w:r>
      <w:proofErr w:type="spellStart"/>
      <w:r w:rsidRPr="003C75B0" w:rsidR="00DF3E66">
        <w:rPr>
          <w:lang w:val="nl-BE"/>
        </w:rPr>
        <w:t>editeermodus</w:t>
      </w:r>
      <w:proofErr w:type="spellEnd"/>
      <w:r w:rsidRPr="003C75B0" w:rsidR="00DF3E66">
        <w:rPr>
          <w:lang w:val="nl-BE"/>
        </w:rPr>
        <w:t xml:space="preserve"> staan en verschijnt een foutmelding met instructies. </w:t>
      </w:r>
    </w:p>
    <w:p w:rsidRPr="003C75B0" w:rsidR="00887E05" w:rsidP="00887E05" w:rsidRDefault="00887E05" w14:paraId="01F756D8" w14:textId="6801E421">
      <w:pPr>
        <w:pStyle w:val="Lijstalinea"/>
        <w:ind w:left="720"/>
        <w:rPr>
          <w:lang w:val="nl-BE"/>
        </w:rPr>
      </w:pPr>
    </w:p>
    <w:p w:rsidRPr="003C75B0" w:rsidR="00C06221" w:rsidP="00C06221" w:rsidRDefault="00C06221" w14:paraId="54BF1B9F" w14:textId="21B1927E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Voor elke wijziging wordt een e-mail gestuurd naar het bijhorende e-mailadres met de melding welke gegevens er zijn aangepast voor uw contactpersoon.</w:t>
      </w:r>
    </w:p>
    <w:p w:rsidRPr="003C75B0" w:rsidR="00C06221" w:rsidP="00C06221" w:rsidRDefault="00C06221" w14:paraId="1732E01F" w14:textId="1038A508">
      <w:pPr>
        <w:pStyle w:val="Lijstalinea"/>
        <w:ind w:left="720"/>
        <w:rPr>
          <w:lang w:val="nl-BE"/>
        </w:rPr>
      </w:pPr>
    </w:p>
    <w:p w:rsidR="00C06221" w:rsidP="00C06221" w:rsidRDefault="00DB0BFB" w14:paraId="075E009D" w14:textId="680633B7">
      <w:pPr>
        <w:pStyle w:val="Lijstalinea"/>
        <w:keepNext/>
        <w:ind w:left="720"/>
      </w:pPr>
      <w:r w:rsidRPr="00DB0BFB">
        <w:lastRenderedPageBreak/>
        <w:drawing>
          <wp:inline distT="0" distB="0" distL="0" distR="0" wp14:anchorId="50FAEC44" wp14:editId="47294C60">
            <wp:extent cx="5759450" cy="3201670"/>
            <wp:effectExtent l="19050" t="19050" r="12700" b="1778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C06221" w:rsidP="00C06221" w:rsidRDefault="00C06221" w14:paraId="2E1D3D42" w14:textId="0E5C0DD3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20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Aanpassingsmail</w:t>
      </w:r>
    </w:p>
    <w:p w:rsidRPr="00887E05" w:rsidR="00887E05" w:rsidP="00887E05" w:rsidRDefault="00C30E77" w14:paraId="2B99C07F" w14:textId="4C289BFA">
      <w:pPr>
        <w:pStyle w:val="Lijstalinea"/>
        <w:ind w:left="720"/>
      </w:pPr>
      <w:r w:rsidRPr="003C75B0">
        <w:rPr>
          <w:lang w:val="nl-BE"/>
        </w:rPr>
        <w:t xml:space="preserve">Als </w:t>
      </w:r>
      <w:r w:rsidRPr="003C75B0" w:rsidR="00887E05">
        <w:rPr>
          <w:lang w:val="nl-BE"/>
        </w:rPr>
        <w:t xml:space="preserve">u het e-mailadres van </w:t>
      </w:r>
      <w:r w:rsidRPr="003C75B0" w:rsidR="00C06221">
        <w:rPr>
          <w:lang w:val="nl-BE"/>
        </w:rPr>
        <w:t>een</w:t>
      </w:r>
      <w:r w:rsidRPr="003C75B0" w:rsidR="00887E05">
        <w:rPr>
          <w:lang w:val="nl-BE"/>
        </w:rPr>
        <w:t xml:space="preserve"> contactpersoon wijzigt, </w:t>
      </w:r>
      <w:r w:rsidRPr="003C75B0" w:rsidR="00461958">
        <w:rPr>
          <w:lang w:val="nl-BE"/>
        </w:rPr>
        <w:t xml:space="preserve">komt </w:t>
      </w:r>
      <w:r w:rsidRPr="003C75B0" w:rsidR="00887E05">
        <w:rPr>
          <w:lang w:val="nl-BE"/>
        </w:rPr>
        <w:t xml:space="preserve">deze </w:t>
      </w:r>
      <w:r w:rsidRPr="003C75B0" w:rsidR="00461958">
        <w:rPr>
          <w:lang w:val="nl-BE"/>
        </w:rPr>
        <w:t xml:space="preserve">opnieuw </w:t>
      </w:r>
      <w:r w:rsidRPr="003C75B0" w:rsidR="00887E05">
        <w:rPr>
          <w:lang w:val="nl-BE"/>
        </w:rPr>
        <w:t xml:space="preserve">op </w:t>
      </w:r>
      <w:r w:rsidRPr="003C75B0" w:rsidR="00461958">
        <w:rPr>
          <w:lang w:val="nl-BE"/>
        </w:rPr>
        <w:t>‘</w:t>
      </w:r>
      <w:r w:rsidRPr="003C75B0" w:rsidR="00887E05">
        <w:rPr>
          <w:lang w:val="nl-BE"/>
        </w:rPr>
        <w:t>niet bevestigd</w:t>
      </w:r>
      <w:r w:rsidRPr="003C75B0" w:rsidR="00461958">
        <w:rPr>
          <w:lang w:val="nl-BE"/>
        </w:rPr>
        <w:t>’</w:t>
      </w:r>
      <w:r w:rsidRPr="003C75B0" w:rsidR="00887E05">
        <w:rPr>
          <w:lang w:val="nl-BE"/>
        </w:rPr>
        <w:t xml:space="preserve"> te staan. Er zal een bevestigingsmail verstuurd worden naar het nieuwe e-mailadres.</w:t>
      </w:r>
      <w:r w:rsidRPr="003C75B0" w:rsidR="0048535B">
        <w:rPr>
          <w:lang w:val="nl-BE"/>
        </w:rPr>
        <w:t xml:space="preserve"> Daarnaast zal ter informatie ook een mail met de melding van de wijziging verstuurd worden naar het oude e-mailadres.</w:t>
      </w:r>
      <w:r w:rsidRPr="003C75B0" w:rsidR="00887E05">
        <w:rPr>
          <w:lang w:val="nl-BE"/>
        </w:rPr>
        <w:t xml:space="preserve"> </w:t>
      </w:r>
      <w:r w:rsidR="00887E05">
        <w:t xml:space="preserve">Lees </w:t>
      </w:r>
      <w:r w:rsidR="00887E05">
        <w:fldChar w:fldCharType="begin"/>
      </w:r>
      <w:r w:rsidR="00887E05">
        <w:instrText xml:space="preserve"> REF _Ref8981453 \r \h </w:instrText>
      </w:r>
      <w:r w:rsidR="00887E05">
        <w:fldChar w:fldCharType="separate"/>
      </w:r>
      <w:r w:rsidR="00A908D5">
        <w:t>2.1.2.2</w:t>
      </w:r>
      <w:r w:rsidR="00887E05">
        <w:fldChar w:fldCharType="end"/>
      </w:r>
      <w:r w:rsidR="00887E05">
        <w:t xml:space="preserve"> </w:t>
      </w:r>
      <w:r w:rsidR="00887E05">
        <w:fldChar w:fldCharType="begin"/>
      </w:r>
      <w:r w:rsidR="00887E05">
        <w:instrText xml:space="preserve"> REF _Ref8981453 \h </w:instrText>
      </w:r>
      <w:r w:rsidR="00887E05">
        <w:fldChar w:fldCharType="separate"/>
      </w:r>
      <w:proofErr w:type="spellStart"/>
      <w:r w:rsidR="00A908D5">
        <w:t>Bevestigen</w:t>
      </w:r>
      <w:proofErr w:type="spellEnd"/>
      <w:r w:rsidR="00A908D5">
        <w:t xml:space="preserve"> </w:t>
      </w:r>
      <w:proofErr w:type="spellStart"/>
      <w:r w:rsidR="00A908D5">
        <w:t>contactpersoon</w:t>
      </w:r>
      <w:proofErr w:type="spellEnd"/>
      <w:r w:rsidR="00887E05">
        <w:fldChar w:fldCharType="end"/>
      </w:r>
      <w:r w:rsidR="00887E05">
        <w:t xml:space="preserve"> </w:t>
      </w:r>
      <w:proofErr w:type="spellStart"/>
      <w:r w:rsidR="003C54FC">
        <w:t>voor</w:t>
      </w:r>
      <w:proofErr w:type="spellEnd"/>
      <w:r w:rsidR="003C54FC">
        <w:t xml:space="preserve"> verdere instructies.</w:t>
      </w:r>
    </w:p>
    <w:p w:rsidRPr="00887E05" w:rsidR="00887E05" w:rsidP="00887E05" w:rsidRDefault="00887E05" w14:paraId="253FCF01" w14:textId="77777777"/>
    <w:p w:rsidR="00082595" w:rsidP="00E25986" w:rsidRDefault="00082595" w14:paraId="01F8741D" w14:textId="77488FAD">
      <w:pPr>
        <w:pStyle w:val="Kop4"/>
      </w:pPr>
      <w:r>
        <w:t>Verwijderen contactpersoon</w:t>
      </w:r>
    </w:p>
    <w:p w:rsidRPr="00F5237B" w:rsidR="00E25986" w:rsidP="00CB06CA" w:rsidRDefault="00E25986" w14:paraId="28009A83" w14:textId="77777777">
      <w:pPr>
        <w:pStyle w:val="Lijstalinea"/>
        <w:numPr>
          <w:ilvl w:val="0"/>
          <w:numId w:val="17"/>
        </w:numPr>
        <w:rPr>
          <w:b/>
        </w:rPr>
      </w:pPr>
      <w:r w:rsidRPr="00F5237B">
        <w:rPr>
          <w:b/>
        </w:rPr>
        <w:t>Bewerken</w:t>
      </w:r>
    </w:p>
    <w:p w:rsidRPr="003C75B0" w:rsidR="00E25986" w:rsidP="00E25986" w:rsidRDefault="00E25986" w14:paraId="3A3454C7" w14:textId="6AECEB41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aan de rechterkant van de pagina op ‘Bewerken’.</w:t>
      </w:r>
    </w:p>
    <w:p w:rsidRPr="003C75B0" w:rsidR="00E25986" w:rsidP="00E25986" w:rsidRDefault="00E25986" w14:paraId="1E0A0E5B" w14:textId="77777777">
      <w:pPr>
        <w:pStyle w:val="Lijstalinea"/>
        <w:ind w:left="720"/>
        <w:rPr>
          <w:lang w:val="nl-BE"/>
        </w:rPr>
      </w:pPr>
    </w:p>
    <w:p w:rsidR="00E25986" w:rsidP="00E25986" w:rsidRDefault="00E25986" w14:paraId="5B674D17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7022AB29" wp14:editId="79275BDA">
            <wp:extent cx="5759450" cy="3159760"/>
            <wp:effectExtent l="19050" t="19050" r="12700" b="2159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237B" w:rsidR="00E25986" w:rsidP="00E25986" w:rsidRDefault="00E25986" w14:paraId="6D341F1A" w14:textId="0890E065">
      <w:pPr>
        <w:pStyle w:val="Bijschrift"/>
        <w:rPr>
          <w:color w:val="auto"/>
        </w:rPr>
      </w:pPr>
      <w:r w:rsidRPr="00F5237B">
        <w:rPr>
          <w:color w:val="auto"/>
        </w:rPr>
        <w:t xml:space="preserve">Figuur </w:t>
      </w:r>
      <w:r w:rsidRPr="00F5237B">
        <w:rPr>
          <w:color w:val="auto"/>
        </w:rPr>
        <w:fldChar w:fldCharType="begin"/>
      </w:r>
      <w:r w:rsidRPr="00F5237B">
        <w:rPr>
          <w:color w:val="auto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F5237B" w:rsidR="00A908D5">
        <w:rPr>
          <w:noProof/>
          <w:color w:val="auto"/>
        </w:rPr>
        <w:t>21</w:t>
      </w:r>
      <w:r w:rsidRPr="00F5237B">
        <w:rPr>
          <w:color w:val="auto"/>
        </w:rPr>
        <w:fldChar w:fldCharType="end"/>
      </w:r>
      <w:r w:rsidRPr="00F5237B">
        <w:rPr>
          <w:color w:val="auto"/>
        </w:rPr>
        <w:t>: Mijn organisatie - Contactpersonengegevens – Bewerken</w:t>
      </w:r>
    </w:p>
    <w:p w:rsidRPr="00F5237B" w:rsidR="00E25986" w:rsidP="00CB06CA" w:rsidRDefault="00E25986" w14:paraId="4E4268A5" w14:textId="7AE58EB4">
      <w:pPr>
        <w:pStyle w:val="Lijstalinea"/>
        <w:numPr>
          <w:ilvl w:val="0"/>
          <w:numId w:val="17"/>
        </w:numPr>
        <w:rPr>
          <w:b/>
        </w:rPr>
      </w:pPr>
      <w:r w:rsidRPr="00F5237B">
        <w:rPr>
          <w:b/>
        </w:rPr>
        <w:lastRenderedPageBreak/>
        <w:t>Verwijderen contactpersoon</w:t>
      </w:r>
    </w:p>
    <w:p w:rsidRPr="003C75B0" w:rsidR="00E25986" w:rsidP="00E25986" w:rsidRDefault="00854BF2" w14:paraId="64B55855" w14:textId="4EA8E45F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Klik op het kruisje achter de contactpersoon die u wilt verwijderen.</w:t>
      </w:r>
    </w:p>
    <w:p w:rsidRPr="003C75B0" w:rsidR="00854BF2" w:rsidP="00E25986" w:rsidRDefault="00854BF2" w14:paraId="404DE255" w14:textId="06F0BE35">
      <w:pPr>
        <w:pStyle w:val="Lijstalinea"/>
        <w:ind w:left="720"/>
        <w:rPr>
          <w:lang w:val="nl-BE"/>
        </w:rPr>
      </w:pPr>
    </w:p>
    <w:p w:rsidR="00854BF2" w:rsidP="00854BF2" w:rsidRDefault="00854BF2" w14:paraId="33D54EEF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519E4480" wp14:editId="5B634E10">
            <wp:extent cx="5759450" cy="3282315"/>
            <wp:effectExtent l="19050" t="19050" r="12700" b="1333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2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54BF2" w:rsidP="00854BF2" w:rsidRDefault="00854BF2" w14:paraId="5CBDBD3C" w14:textId="3564E684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22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Verwijderen contactpersoon</w:t>
      </w:r>
    </w:p>
    <w:p w:rsidRPr="00F5237B" w:rsidR="00213D72" w:rsidP="00CB06CA" w:rsidRDefault="00213D72" w14:paraId="4FFCF776" w14:textId="77777777">
      <w:pPr>
        <w:pStyle w:val="Lijstalinea"/>
        <w:numPr>
          <w:ilvl w:val="0"/>
          <w:numId w:val="17"/>
        </w:numPr>
        <w:rPr>
          <w:b/>
        </w:rPr>
      </w:pPr>
      <w:proofErr w:type="spellStart"/>
      <w:r w:rsidRPr="00F5237B">
        <w:rPr>
          <w:b/>
        </w:rPr>
        <w:t>Bewaren</w:t>
      </w:r>
      <w:proofErr w:type="spellEnd"/>
    </w:p>
    <w:p w:rsidRPr="003C75B0" w:rsidR="00213D72" w:rsidP="00213D72" w:rsidRDefault="00213D72" w14:paraId="36AE45A8" w14:textId="49C391A1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Nadat u de</w:t>
      </w:r>
      <w:r w:rsidRPr="003C75B0" w:rsidR="00644D20">
        <w:rPr>
          <w:lang w:val="nl-BE"/>
        </w:rPr>
        <w:t xml:space="preserve"> contactpersoon</w:t>
      </w:r>
      <w:r w:rsidRPr="003C75B0">
        <w:rPr>
          <w:lang w:val="nl-BE"/>
        </w:rPr>
        <w:t xml:space="preserve"> verwijderd heeft, </w:t>
      </w:r>
      <w:r w:rsidRPr="003C75B0" w:rsidR="003C54FC">
        <w:rPr>
          <w:lang w:val="nl-BE"/>
        </w:rPr>
        <w:t>klikt u op</w:t>
      </w:r>
      <w:r w:rsidRPr="003C75B0">
        <w:rPr>
          <w:lang w:val="nl-BE"/>
        </w:rPr>
        <w:t xml:space="preserve"> de knop ‘Bewaren’ </w:t>
      </w:r>
      <w:r w:rsidRPr="003C75B0" w:rsidR="00644D20">
        <w:rPr>
          <w:lang w:val="nl-BE"/>
        </w:rPr>
        <w:t>om de gegevens op te slaan.</w:t>
      </w:r>
    </w:p>
    <w:p w:rsidRPr="003C75B0" w:rsidR="00213D72" w:rsidP="00213D72" w:rsidRDefault="00213D72" w14:paraId="4AC44ECE" w14:textId="07D33C2B">
      <w:pPr>
        <w:pStyle w:val="Lijstalinea"/>
        <w:ind w:left="720"/>
        <w:rPr>
          <w:lang w:val="nl-BE"/>
        </w:rPr>
      </w:pPr>
    </w:p>
    <w:p w:rsidR="00213D72" w:rsidP="00213D72" w:rsidRDefault="00213D72" w14:paraId="448C8FBD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57624EF7" wp14:editId="6AD4B52F">
            <wp:extent cx="5759450" cy="3286125"/>
            <wp:effectExtent l="19050" t="19050" r="12700" b="2857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213D72" w:rsidP="00213D72" w:rsidRDefault="00213D72" w14:paraId="4DB7E4A9" w14:textId="2D4ED344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F5237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F5237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23</w:t>
      </w:r>
      <w:r w:rsidRPr="00F5237B">
        <w:rPr>
          <w:color w:val="auto"/>
        </w:rPr>
        <w:fldChar w:fldCharType="end"/>
      </w:r>
      <w:r w:rsidRPr="003C75B0">
        <w:rPr>
          <w:color w:val="auto"/>
          <w:lang w:val="nl-BE"/>
        </w:rPr>
        <w:t>: Mijn organisatie - Contactpersonengegevens - Bewaren</w:t>
      </w:r>
    </w:p>
    <w:p w:rsidRPr="003C75B0" w:rsidR="00E25986" w:rsidP="00213D72" w:rsidRDefault="00213D72" w14:paraId="7A28CA74" w14:textId="5D53492B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lastRenderedPageBreak/>
        <w:t xml:space="preserve">De verwijderde contactpersoon krijgt </w:t>
      </w:r>
      <w:r w:rsidRPr="003C75B0" w:rsidR="003F5C65">
        <w:rPr>
          <w:lang w:val="nl-BE"/>
        </w:rPr>
        <w:t xml:space="preserve">hiervan </w:t>
      </w:r>
      <w:r w:rsidRPr="003C75B0">
        <w:rPr>
          <w:lang w:val="nl-BE"/>
        </w:rPr>
        <w:t xml:space="preserve">een melding via een e-mail </w:t>
      </w:r>
      <w:r w:rsidRPr="003C75B0" w:rsidR="003F5C65">
        <w:rPr>
          <w:lang w:val="nl-BE"/>
        </w:rPr>
        <w:t>op</w:t>
      </w:r>
      <w:r w:rsidRPr="003C75B0">
        <w:rPr>
          <w:lang w:val="nl-BE"/>
        </w:rPr>
        <w:t xml:space="preserve"> het bijhorende e-mailadres. </w:t>
      </w:r>
    </w:p>
    <w:p w:rsidR="00213D72" w:rsidP="00213D72" w:rsidRDefault="000B2DCD" w14:paraId="40784B34" w14:textId="2D7A5EDC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4A95DCF0" wp14:editId="08A4D841">
            <wp:extent cx="5759450" cy="2702560"/>
            <wp:effectExtent l="19050" t="19050" r="12700" b="215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2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31F71" w:rsidR="00E25986" w:rsidP="00542D5B" w:rsidRDefault="00213D72" w14:paraId="35BCD33D" w14:textId="45278DB6">
      <w:pPr>
        <w:pStyle w:val="Bijschrift"/>
        <w:rPr>
          <w:color w:val="auto"/>
          <w:lang w:val="nl-BE"/>
        </w:rPr>
      </w:pPr>
      <w:r w:rsidRPr="00431F71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431F71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431F71" w:rsidR="00A908D5">
        <w:rPr>
          <w:noProof/>
          <w:color w:val="auto"/>
          <w:lang w:val="nl-BE"/>
        </w:rPr>
        <w:t>24</w:t>
      </w:r>
      <w:r w:rsidRPr="004F01BB">
        <w:rPr>
          <w:color w:val="auto"/>
        </w:rPr>
        <w:fldChar w:fldCharType="end"/>
      </w:r>
      <w:r w:rsidRPr="00431F71">
        <w:rPr>
          <w:color w:val="auto"/>
          <w:lang w:val="nl-BE"/>
        </w:rPr>
        <w:t>: E-mail verwijdering contactpersoon</w:t>
      </w:r>
    </w:p>
    <w:p w:rsidR="00201807" w:rsidP="00542D5B" w:rsidRDefault="00201807" w14:paraId="73849625" w14:textId="493AC12A">
      <w:pPr>
        <w:pStyle w:val="Kop4"/>
      </w:pPr>
      <w:proofErr w:type="spellStart"/>
      <w:r>
        <w:t>Mijn</w:t>
      </w:r>
      <w:proofErr w:type="spellEnd"/>
      <w:r>
        <w:t xml:space="preserve"> taken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opgeven</w:t>
      </w:r>
      <w:proofErr w:type="spellEnd"/>
      <w:r>
        <w:t xml:space="preserve"> </w:t>
      </w:r>
      <w:proofErr w:type="spellStart"/>
      <w:r>
        <w:t>contactpersonen</w:t>
      </w:r>
      <w:proofErr w:type="spellEnd"/>
    </w:p>
    <w:p w:rsidRPr="003C75B0" w:rsidR="00B82C8B" w:rsidP="00542D5B" w:rsidRDefault="00B82C8B" w14:paraId="361EA038" w14:textId="243AB792">
      <w:pPr>
        <w:rPr>
          <w:lang w:val="nl-BE"/>
        </w:rPr>
      </w:pPr>
      <w:r w:rsidRPr="003C75B0">
        <w:rPr>
          <w:lang w:val="nl-BE"/>
        </w:rPr>
        <w:t xml:space="preserve">Zo lang er voor bepaalde thema’s geen contactpersoon bevestigd is, </w:t>
      </w:r>
      <w:r w:rsidRPr="003C75B0" w:rsidR="003F5C65">
        <w:rPr>
          <w:lang w:val="nl-BE"/>
        </w:rPr>
        <w:t>vermeldt</w:t>
      </w:r>
      <w:r w:rsidRPr="003C75B0">
        <w:rPr>
          <w:lang w:val="nl-BE"/>
        </w:rPr>
        <w:t xml:space="preserve"> de startpagina een taak </w:t>
      </w:r>
      <w:r w:rsidRPr="003C75B0" w:rsidR="00761705">
        <w:rPr>
          <w:lang w:val="nl-BE"/>
        </w:rPr>
        <w:t xml:space="preserve"> die aangeeft dat verdere actie vereist is.</w:t>
      </w:r>
      <w:r w:rsidR="001D6C6E">
        <w:rPr>
          <w:lang w:val="nl-BE"/>
        </w:rPr>
        <w:br/>
      </w:r>
    </w:p>
    <w:p w:rsidR="00B82C8B" w:rsidP="00B82C8B" w:rsidRDefault="001D6C6E" w14:paraId="14998AEC" w14:textId="287D1FFB">
      <w:pPr>
        <w:keepNext/>
      </w:pPr>
      <w:r w:rsidRPr="001D6C6E">
        <w:drawing>
          <wp:inline distT="0" distB="0" distL="0" distR="0" wp14:anchorId="6340B381" wp14:editId="7B94DBDF">
            <wp:extent cx="5759450" cy="3500755"/>
            <wp:effectExtent l="19050" t="19050" r="1270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0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F01BB" w:rsidR="00B82C8B" w:rsidP="00B82C8B" w:rsidRDefault="00B82C8B" w14:paraId="1FF34268" w14:textId="3E4A2BC0">
      <w:pPr>
        <w:pStyle w:val="Bijschrift"/>
        <w:rPr>
          <w:color w:val="auto"/>
        </w:rPr>
      </w:pPr>
      <w:proofErr w:type="spellStart"/>
      <w:r w:rsidRPr="004F01BB">
        <w:rPr>
          <w:color w:val="auto"/>
        </w:rPr>
        <w:t>Figuur</w:t>
      </w:r>
      <w:proofErr w:type="spellEnd"/>
      <w:r w:rsidRPr="004F01BB">
        <w:rPr>
          <w:color w:val="auto"/>
        </w:rPr>
        <w:t xml:space="preserve"> </w:t>
      </w:r>
      <w:r w:rsidRPr="004F01BB">
        <w:rPr>
          <w:color w:val="auto"/>
        </w:rPr>
        <w:fldChar w:fldCharType="begin"/>
      </w:r>
      <w:r w:rsidRPr="004F01BB">
        <w:rPr>
          <w:color w:val="auto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4F01BB" w:rsidR="00A908D5">
        <w:rPr>
          <w:noProof/>
          <w:color w:val="auto"/>
        </w:rPr>
        <w:t>25</w:t>
      </w:r>
      <w:r w:rsidRPr="004F01BB">
        <w:rPr>
          <w:color w:val="auto"/>
        </w:rPr>
        <w:fldChar w:fldCharType="end"/>
      </w:r>
      <w:r w:rsidRPr="004F01BB">
        <w:rPr>
          <w:color w:val="auto"/>
        </w:rPr>
        <w:t xml:space="preserve">: </w:t>
      </w:r>
      <w:proofErr w:type="spellStart"/>
      <w:r w:rsidRPr="004F01BB">
        <w:rPr>
          <w:color w:val="auto"/>
        </w:rPr>
        <w:t>Startpagina</w:t>
      </w:r>
      <w:proofErr w:type="spellEnd"/>
      <w:r w:rsidRPr="004F01BB">
        <w:rPr>
          <w:color w:val="auto"/>
        </w:rPr>
        <w:t xml:space="preserve">: </w:t>
      </w:r>
      <w:proofErr w:type="spellStart"/>
      <w:r w:rsidRPr="004F01BB">
        <w:rPr>
          <w:color w:val="auto"/>
        </w:rPr>
        <w:t>Mijn</w:t>
      </w:r>
      <w:proofErr w:type="spellEnd"/>
      <w:r w:rsidRPr="004F01BB">
        <w:rPr>
          <w:color w:val="auto"/>
        </w:rPr>
        <w:t xml:space="preserve"> taken</w:t>
      </w:r>
    </w:p>
    <w:p w:rsidRPr="009776E9" w:rsidR="009776E9" w:rsidP="009776E9" w:rsidRDefault="009776E9" w14:paraId="3E7D3F57" w14:textId="77777777"/>
    <w:p w:rsidRPr="00F5237B" w:rsidR="00082595" w:rsidP="00082595" w:rsidRDefault="00082595" w14:paraId="3E34DB5B" w14:textId="43B2EC2A">
      <w:pPr>
        <w:pStyle w:val="Kop1"/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</w:pPr>
      <w:bookmarkStart w:name="_Toc137722075" w:id="18"/>
      <w:bookmarkStart w:name="_Toc137796672" w:id="19"/>
      <w:r w:rsidRPr="00F5237B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lastRenderedPageBreak/>
        <w:t xml:space="preserve">De </w:t>
      </w:r>
      <w:r w:rsidRPr="00F5237B" w:rsidR="00761705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t>B</w:t>
      </w:r>
      <w:r w:rsidRPr="00F5237B">
        <w:rPr>
          <w:rFonts w:eastAsia="FlandersArtSerif-Regular" w:asciiTheme="minorHAnsi" w:hAnsiTheme="minorHAnsi"/>
          <w:b/>
          <w:caps/>
          <w:color w:val="auto"/>
          <w:sz w:val="28"/>
          <w:szCs w:val="28"/>
          <w:lang w:val="nl-BE"/>
        </w:rPr>
        <w:t>erichtenmodule</w:t>
      </w:r>
      <w:bookmarkEnd w:id="18"/>
      <w:bookmarkEnd w:id="19"/>
    </w:p>
    <w:p w:rsidRPr="003C75B0" w:rsidR="00082595" w:rsidP="00082595" w:rsidRDefault="008F5136" w14:paraId="2750F7A3" w14:textId="09893D34">
      <w:pPr>
        <w:rPr>
          <w:lang w:val="nl-BE"/>
        </w:rPr>
      </w:pPr>
      <w:r w:rsidRPr="003C75B0">
        <w:rPr>
          <w:lang w:val="nl-BE"/>
        </w:rPr>
        <w:t>Na</w:t>
      </w:r>
      <w:r w:rsidRPr="003C75B0" w:rsidR="007C4C34">
        <w:rPr>
          <w:lang w:val="nl-BE"/>
        </w:rPr>
        <w:t xml:space="preserve"> </w:t>
      </w:r>
      <w:r w:rsidRPr="003C75B0" w:rsidR="00E10C33">
        <w:rPr>
          <w:lang w:val="nl-BE"/>
        </w:rPr>
        <w:t xml:space="preserve">invoer en activatie van de </w:t>
      </w:r>
      <w:r w:rsidRPr="003C75B0">
        <w:rPr>
          <w:lang w:val="nl-BE"/>
        </w:rPr>
        <w:t>contactpersonen voor de verschillende thema</w:t>
      </w:r>
      <w:r w:rsidRPr="003C75B0" w:rsidR="00E958DF">
        <w:rPr>
          <w:lang w:val="nl-BE"/>
        </w:rPr>
        <w:t>’</w:t>
      </w:r>
      <w:r w:rsidRPr="003C75B0">
        <w:rPr>
          <w:lang w:val="nl-BE"/>
        </w:rPr>
        <w:t xml:space="preserve">s </w:t>
      </w:r>
      <w:r w:rsidRPr="003C75B0" w:rsidR="00761705">
        <w:rPr>
          <w:lang w:val="nl-BE"/>
        </w:rPr>
        <w:t>binnen</w:t>
      </w:r>
      <w:r w:rsidRPr="003C75B0" w:rsidR="00E958DF">
        <w:rPr>
          <w:lang w:val="nl-BE"/>
        </w:rPr>
        <w:t xml:space="preserve"> </w:t>
      </w:r>
      <w:r w:rsidRPr="003C75B0" w:rsidR="00761705">
        <w:rPr>
          <w:lang w:val="nl-BE"/>
        </w:rPr>
        <w:t>uw</w:t>
      </w:r>
      <w:r w:rsidRPr="003C75B0">
        <w:rPr>
          <w:lang w:val="nl-BE"/>
        </w:rPr>
        <w:t xml:space="preserve"> voorziening, kunnen </w:t>
      </w:r>
      <w:r w:rsidRPr="003C75B0" w:rsidR="00B10F88">
        <w:rPr>
          <w:lang w:val="nl-BE"/>
        </w:rPr>
        <w:t xml:space="preserve">zij ingezet </w:t>
      </w:r>
      <w:r w:rsidRPr="003C75B0">
        <w:rPr>
          <w:lang w:val="nl-BE"/>
        </w:rPr>
        <w:t xml:space="preserve">worden </w:t>
      </w:r>
      <w:r w:rsidRPr="003C75B0" w:rsidR="00B10F88">
        <w:rPr>
          <w:lang w:val="nl-BE"/>
        </w:rPr>
        <w:t xml:space="preserve">in een efficiënte </w:t>
      </w:r>
      <w:r w:rsidRPr="003C75B0">
        <w:rPr>
          <w:lang w:val="nl-BE"/>
        </w:rPr>
        <w:t xml:space="preserve">communicatie tussen de voorziening en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. Er is duidelijkheid over wie er contactpersoon is voor welk thema. </w:t>
      </w:r>
      <w:r w:rsidRPr="003C75B0" w:rsidR="00E958DF">
        <w:rPr>
          <w:lang w:val="nl-BE"/>
        </w:rPr>
        <w:t>Als</w:t>
      </w:r>
      <w:r w:rsidRPr="003C75B0">
        <w:rPr>
          <w:lang w:val="nl-BE"/>
        </w:rPr>
        <w:t xml:space="preserve"> er berichten gepubliceerd worden op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>, kunnen de juiste personen hiervan op de hoogte gesteld worden.</w:t>
      </w:r>
      <w:r w:rsidRPr="003C75B0" w:rsidR="009571A9">
        <w:rPr>
          <w:lang w:val="nl-BE"/>
        </w:rPr>
        <w:t xml:space="preserve"> Door</w:t>
      </w:r>
      <w:r w:rsidRPr="003C75B0" w:rsidR="00873810">
        <w:rPr>
          <w:lang w:val="nl-BE"/>
        </w:rPr>
        <w:t xml:space="preserve"> </w:t>
      </w:r>
      <w:r w:rsidRPr="003C75B0" w:rsidR="009571A9">
        <w:rPr>
          <w:lang w:val="nl-BE"/>
        </w:rPr>
        <w:t xml:space="preserve">specifieke contactpersonen </w:t>
      </w:r>
      <w:r w:rsidRPr="003C75B0" w:rsidR="00873810">
        <w:rPr>
          <w:lang w:val="nl-BE"/>
        </w:rPr>
        <w:t>aan</w:t>
      </w:r>
      <w:r w:rsidRPr="003C75B0" w:rsidR="009571A9">
        <w:rPr>
          <w:lang w:val="nl-BE"/>
        </w:rPr>
        <w:t xml:space="preserve"> bepaalde thema</w:t>
      </w:r>
      <w:r w:rsidRPr="003C75B0" w:rsidR="00873810">
        <w:rPr>
          <w:lang w:val="nl-BE"/>
        </w:rPr>
        <w:t>’</w:t>
      </w:r>
      <w:r w:rsidRPr="003C75B0" w:rsidR="009571A9">
        <w:rPr>
          <w:lang w:val="nl-BE"/>
        </w:rPr>
        <w:t xml:space="preserve">s </w:t>
      </w:r>
      <w:r w:rsidRPr="003C75B0" w:rsidR="00873810">
        <w:rPr>
          <w:lang w:val="nl-BE"/>
        </w:rPr>
        <w:t xml:space="preserve">te koppelen, ontvangen zij </w:t>
      </w:r>
      <w:r w:rsidRPr="003C75B0" w:rsidR="009A1544">
        <w:rPr>
          <w:lang w:val="nl-BE"/>
        </w:rPr>
        <w:t xml:space="preserve">meldingen wanneer </w:t>
      </w:r>
      <w:r w:rsidRPr="003C75B0" w:rsidR="00AC1AEE">
        <w:rPr>
          <w:lang w:val="nl-BE"/>
        </w:rPr>
        <w:t xml:space="preserve">er berichten op het </w:t>
      </w:r>
      <w:proofErr w:type="spellStart"/>
      <w:r w:rsidRPr="003C75B0" w:rsidR="00AC1AEE">
        <w:rPr>
          <w:lang w:val="nl-BE"/>
        </w:rPr>
        <w:t>e-loket</w:t>
      </w:r>
      <w:proofErr w:type="spellEnd"/>
      <w:r w:rsidRPr="003C75B0" w:rsidR="00AC1AEE">
        <w:rPr>
          <w:lang w:val="nl-BE"/>
        </w:rPr>
        <w:t xml:space="preserve"> gepubliceerd worden.</w:t>
      </w:r>
    </w:p>
    <w:p w:rsidR="008F5136" w:rsidP="008F5136" w:rsidRDefault="008F5136" w14:paraId="23221D7B" w14:textId="3F9B57A3">
      <w:pPr>
        <w:pStyle w:val="Kop2"/>
      </w:pPr>
      <w:bookmarkStart w:name="_Toc137722076" w:id="20"/>
      <w:bookmarkStart w:name="_Toc137796673" w:id="21"/>
      <w:r>
        <w:t>Mijn berichten beheren</w:t>
      </w:r>
      <w:bookmarkEnd w:id="20"/>
      <w:bookmarkEnd w:id="21"/>
    </w:p>
    <w:p w:rsidRPr="003C75B0" w:rsidR="008F5136" w:rsidP="008F5136" w:rsidRDefault="008F5136" w14:paraId="457DEF64" w14:textId="27FC1A2F">
      <w:pPr>
        <w:rPr>
          <w:lang w:val="nl-BE"/>
        </w:rPr>
      </w:pPr>
      <w:r w:rsidRPr="003C75B0">
        <w:rPr>
          <w:lang w:val="nl-BE"/>
        </w:rPr>
        <w:t xml:space="preserve">Op de startpagina </w:t>
      </w:r>
      <w:r w:rsidRPr="003C75B0" w:rsidR="00BA49DD">
        <w:rPr>
          <w:lang w:val="nl-BE"/>
        </w:rPr>
        <w:t xml:space="preserve">ziet </w:t>
      </w:r>
      <w:r w:rsidRPr="003C75B0">
        <w:rPr>
          <w:lang w:val="nl-BE"/>
        </w:rPr>
        <w:t xml:space="preserve">u aan de rechterkant </w:t>
      </w:r>
      <w:r w:rsidRPr="003C75B0" w:rsidR="00BA49DD">
        <w:rPr>
          <w:lang w:val="nl-BE"/>
        </w:rPr>
        <w:t xml:space="preserve">(onder ‘Mijn ontvangen berichten’) </w:t>
      </w:r>
      <w:r w:rsidRPr="003C75B0">
        <w:rPr>
          <w:lang w:val="nl-BE"/>
        </w:rPr>
        <w:t xml:space="preserve">een overzicht van de laatste ontvangen berichten. U </w:t>
      </w:r>
      <w:r w:rsidRPr="003C75B0" w:rsidR="00BA49DD">
        <w:rPr>
          <w:lang w:val="nl-BE"/>
        </w:rPr>
        <w:t xml:space="preserve">kunt </w:t>
      </w:r>
      <w:r w:rsidRPr="003C75B0">
        <w:rPr>
          <w:lang w:val="nl-BE"/>
        </w:rPr>
        <w:t xml:space="preserve">op elk individueel bericht doorklikken om de details te raadplegen. </w:t>
      </w:r>
      <w:r w:rsidRPr="003C75B0" w:rsidR="009466EE">
        <w:rPr>
          <w:lang w:val="nl-BE"/>
        </w:rPr>
        <w:t>Verder</w:t>
      </w:r>
      <w:r w:rsidRPr="003C75B0" w:rsidR="00E958DF">
        <w:rPr>
          <w:lang w:val="nl-BE"/>
        </w:rPr>
        <w:t xml:space="preserve"> </w:t>
      </w:r>
      <w:r w:rsidRPr="003C75B0" w:rsidR="009466EE">
        <w:rPr>
          <w:lang w:val="nl-BE"/>
        </w:rPr>
        <w:t>kunt</w:t>
      </w:r>
      <w:r w:rsidRPr="003C75B0">
        <w:rPr>
          <w:lang w:val="nl-BE"/>
        </w:rPr>
        <w:t xml:space="preserve"> u vanop de startpagina </w:t>
      </w:r>
      <w:r w:rsidRPr="003C75B0" w:rsidR="009466EE">
        <w:rPr>
          <w:lang w:val="nl-BE"/>
        </w:rPr>
        <w:t xml:space="preserve">– via </w:t>
      </w:r>
      <w:r w:rsidRPr="003C75B0">
        <w:rPr>
          <w:lang w:val="nl-BE"/>
        </w:rPr>
        <w:t>‘</w:t>
      </w:r>
      <w:r w:rsidRPr="003C75B0" w:rsidR="00E958DF">
        <w:rPr>
          <w:lang w:val="nl-BE"/>
        </w:rPr>
        <w:t xml:space="preserve">Ga naar alle </w:t>
      </w:r>
      <w:r w:rsidRPr="003C75B0">
        <w:rPr>
          <w:lang w:val="nl-BE"/>
        </w:rPr>
        <w:t>berichten’</w:t>
      </w:r>
      <w:r w:rsidRPr="003C75B0" w:rsidR="00403170">
        <w:rPr>
          <w:lang w:val="nl-BE"/>
        </w:rPr>
        <w:t>-</w:t>
      </w:r>
      <w:r w:rsidRPr="003C75B0">
        <w:rPr>
          <w:lang w:val="nl-BE"/>
        </w:rPr>
        <w:t xml:space="preserve"> doorklikken naar de</w:t>
      </w:r>
      <w:r w:rsidRPr="003C75B0" w:rsidR="00403170">
        <w:rPr>
          <w:lang w:val="nl-BE"/>
        </w:rPr>
        <w:t xml:space="preserve"> pagina</w:t>
      </w:r>
      <w:r w:rsidRPr="003C75B0">
        <w:rPr>
          <w:lang w:val="nl-BE"/>
        </w:rPr>
        <w:t xml:space="preserve"> ‘Mijn berichten’.</w:t>
      </w:r>
    </w:p>
    <w:p w:rsidRPr="003C75B0" w:rsidR="008F5136" w:rsidP="008F5136" w:rsidRDefault="008F5136" w14:paraId="63A588D1" w14:textId="308F0584">
      <w:pPr>
        <w:rPr>
          <w:lang w:val="nl-BE"/>
        </w:rPr>
      </w:pPr>
    </w:p>
    <w:p w:rsidR="00B82C8B" w:rsidP="00B82C8B" w:rsidRDefault="00072987" w14:paraId="36396EB8" w14:textId="42FBD6F5">
      <w:pPr>
        <w:keepNext/>
      </w:pPr>
      <w:r w:rsidRPr="00072987">
        <w:drawing>
          <wp:inline distT="0" distB="0" distL="0" distR="0" wp14:anchorId="52725523" wp14:editId="44ECCF91">
            <wp:extent cx="5759450" cy="4203065"/>
            <wp:effectExtent l="19050" t="19050" r="12700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82C8B" w:rsidP="00B82C8B" w:rsidRDefault="00B82C8B" w14:paraId="79D366BA" w14:textId="56893D1E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26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Startpagina - Mijn berichten</w:t>
      </w:r>
    </w:p>
    <w:p w:rsidRPr="003C75B0" w:rsidR="00E33380" w:rsidP="00E33380" w:rsidRDefault="00BB1E6C" w14:paraId="5C00A0B7" w14:textId="3288DAF5">
      <w:pPr>
        <w:rPr>
          <w:lang w:val="nl-BE"/>
        </w:rPr>
      </w:pPr>
      <w:r w:rsidRPr="003C75B0">
        <w:rPr>
          <w:lang w:val="nl-BE"/>
        </w:rPr>
        <w:t>Het</w:t>
      </w:r>
      <w:r w:rsidRPr="003C75B0" w:rsidR="008F5136">
        <w:rPr>
          <w:lang w:val="nl-BE"/>
        </w:rPr>
        <w:t xml:space="preserve"> </w:t>
      </w:r>
      <w:proofErr w:type="spellStart"/>
      <w:r w:rsidRPr="003C75B0" w:rsidR="008F5136">
        <w:rPr>
          <w:lang w:val="nl-BE"/>
        </w:rPr>
        <w:t>e-loket</w:t>
      </w:r>
      <w:proofErr w:type="spellEnd"/>
      <w:r w:rsidRPr="003C75B0" w:rsidR="008F5136">
        <w:rPr>
          <w:lang w:val="nl-BE"/>
        </w:rPr>
        <w:t xml:space="preserve"> </w:t>
      </w:r>
      <w:r w:rsidRPr="003C75B0">
        <w:rPr>
          <w:lang w:val="nl-BE"/>
        </w:rPr>
        <w:t xml:space="preserve">verzamelt </w:t>
      </w:r>
      <w:r w:rsidRPr="003C75B0" w:rsidR="008F5136">
        <w:rPr>
          <w:lang w:val="nl-BE"/>
        </w:rPr>
        <w:t xml:space="preserve">alle berichten </w:t>
      </w:r>
      <w:r w:rsidRPr="003C75B0">
        <w:rPr>
          <w:lang w:val="nl-BE"/>
        </w:rPr>
        <w:t xml:space="preserve">die </w:t>
      </w:r>
      <w:r w:rsidRPr="003C75B0" w:rsidR="008F5136">
        <w:rPr>
          <w:lang w:val="nl-BE"/>
        </w:rPr>
        <w:t xml:space="preserve">gericht </w:t>
      </w:r>
      <w:r w:rsidRPr="003C75B0">
        <w:rPr>
          <w:lang w:val="nl-BE"/>
        </w:rPr>
        <w:t xml:space="preserve">zijn </w:t>
      </w:r>
      <w:r w:rsidRPr="003C75B0" w:rsidR="008F5136">
        <w:rPr>
          <w:lang w:val="nl-BE"/>
        </w:rPr>
        <w:t xml:space="preserve">aan uw voorziening. Iedereen die kan aanmelden, kan </w:t>
      </w:r>
      <w:r w:rsidRPr="003C75B0" w:rsidR="00CB1A47">
        <w:rPr>
          <w:lang w:val="nl-BE"/>
        </w:rPr>
        <w:t xml:space="preserve">ook </w:t>
      </w:r>
      <w:r w:rsidRPr="003C75B0" w:rsidR="008F5136">
        <w:rPr>
          <w:lang w:val="nl-BE"/>
        </w:rPr>
        <w:t>alle berichten</w:t>
      </w:r>
      <w:r w:rsidRPr="003C75B0" w:rsidR="00457FEA">
        <w:rPr>
          <w:lang w:val="nl-BE"/>
        </w:rPr>
        <w:t xml:space="preserve"> m.b.t. uw voorziening</w:t>
      </w:r>
      <w:r w:rsidRPr="003C75B0" w:rsidR="008F5136">
        <w:rPr>
          <w:lang w:val="nl-BE"/>
        </w:rPr>
        <w:t xml:space="preserve"> raadplegen. </w:t>
      </w:r>
      <w:r w:rsidRPr="003C75B0" w:rsidR="00613063">
        <w:rPr>
          <w:lang w:val="nl-BE"/>
        </w:rPr>
        <w:t>‘</w:t>
      </w:r>
      <w:r w:rsidRPr="003C75B0" w:rsidR="008F5136">
        <w:rPr>
          <w:lang w:val="nl-BE"/>
        </w:rPr>
        <w:t xml:space="preserve">Mijn </w:t>
      </w:r>
      <w:r w:rsidRPr="003C75B0" w:rsidR="000C1DD7">
        <w:rPr>
          <w:lang w:val="nl-BE"/>
        </w:rPr>
        <w:t xml:space="preserve">(ontvangen) </w:t>
      </w:r>
      <w:r w:rsidRPr="003C75B0" w:rsidR="008F5136">
        <w:rPr>
          <w:lang w:val="nl-BE"/>
        </w:rPr>
        <w:t>berichten</w:t>
      </w:r>
      <w:r w:rsidRPr="003C75B0" w:rsidR="00613063">
        <w:rPr>
          <w:lang w:val="nl-BE"/>
        </w:rPr>
        <w:t>’</w:t>
      </w:r>
      <w:r w:rsidRPr="003C75B0" w:rsidR="008F5136">
        <w:rPr>
          <w:lang w:val="nl-BE"/>
        </w:rPr>
        <w:t xml:space="preserve"> </w:t>
      </w:r>
      <w:r w:rsidRPr="003C75B0" w:rsidR="00613063">
        <w:rPr>
          <w:lang w:val="nl-BE"/>
        </w:rPr>
        <w:t xml:space="preserve">omvat </w:t>
      </w:r>
      <w:r w:rsidRPr="003C75B0" w:rsidR="008F5136">
        <w:rPr>
          <w:lang w:val="nl-BE"/>
        </w:rPr>
        <w:t xml:space="preserve">dus </w:t>
      </w:r>
      <w:r w:rsidRPr="003C75B0" w:rsidR="00613063">
        <w:rPr>
          <w:lang w:val="nl-BE"/>
        </w:rPr>
        <w:t xml:space="preserve">alle </w:t>
      </w:r>
      <w:r w:rsidRPr="003C75B0" w:rsidR="008F5136">
        <w:rPr>
          <w:lang w:val="nl-BE"/>
        </w:rPr>
        <w:t xml:space="preserve">berichten </w:t>
      </w:r>
      <w:r w:rsidRPr="003C75B0" w:rsidR="00613063">
        <w:rPr>
          <w:lang w:val="nl-BE"/>
        </w:rPr>
        <w:t xml:space="preserve">voor </w:t>
      </w:r>
      <w:r w:rsidRPr="003C75B0" w:rsidR="00E958DF">
        <w:rPr>
          <w:lang w:val="nl-BE"/>
        </w:rPr>
        <w:t xml:space="preserve">uw </w:t>
      </w:r>
      <w:r w:rsidRPr="003C75B0" w:rsidR="008F5136">
        <w:rPr>
          <w:lang w:val="nl-BE"/>
        </w:rPr>
        <w:t xml:space="preserve">voorziening, en niet enkel berichten </w:t>
      </w:r>
      <w:r w:rsidRPr="003C75B0" w:rsidR="00CB1A47">
        <w:rPr>
          <w:lang w:val="nl-BE"/>
        </w:rPr>
        <w:t xml:space="preserve">die </w:t>
      </w:r>
      <w:r w:rsidRPr="003C75B0" w:rsidR="008F5136">
        <w:rPr>
          <w:lang w:val="nl-BE"/>
        </w:rPr>
        <w:t>persoonlijk aan u gericht</w:t>
      </w:r>
      <w:r w:rsidRPr="003C75B0" w:rsidR="00CB1A47">
        <w:rPr>
          <w:lang w:val="nl-BE"/>
        </w:rPr>
        <w:t xml:space="preserve"> zijn</w:t>
      </w:r>
      <w:r w:rsidRPr="003C75B0" w:rsidR="008F5136">
        <w:rPr>
          <w:lang w:val="nl-BE"/>
        </w:rPr>
        <w:t xml:space="preserve">. </w:t>
      </w:r>
      <w:r w:rsidRPr="003C75B0" w:rsidR="00457FEA">
        <w:rPr>
          <w:lang w:val="nl-BE"/>
        </w:rPr>
        <w:t xml:space="preserve">Voor berichten </w:t>
      </w:r>
      <w:r w:rsidRPr="003C75B0" w:rsidR="00554116">
        <w:rPr>
          <w:lang w:val="nl-BE"/>
        </w:rPr>
        <w:t>die aan u gericht zijn (o.b.v. het thema waaraan u gekoppeld bent) ontvangt u wel een e-mailnotificatie</w:t>
      </w:r>
      <w:r w:rsidRPr="003C75B0" w:rsidR="00457FEA">
        <w:rPr>
          <w:lang w:val="nl-BE"/>
        </w:rPr>
        <w:t xml:space="preserve"> </w:t>
      </w:r>
      <w:r w:rsidRPr="003C75B0" w:rsidR="009F7F84">
        <w:rPr>
          <w:lang w:val="nl-BE"/>
        </w:rPr>
        <w:t xml:space="preserve">op het e-mailadres dat </w:t>
      </w:r>
      <w:r w:rsidRPr="003C75B0" w:rsidR="0044488C">
        <w:rPr>
          <w:lang w:val="nl-BE"/>
        </w:rPr>
        <w:t xml:space="preserve">voor u als contactpersoon ingesteld staat </w:t>
      </w:r>
      <w:r w:rsidRPr="003C75B0" w:rsidR="009F7F84">
        <w:rPr>
          <w:lang w:val="nl-BE"/>
        </w:rPr>
        <w:t xml:space="preserve"> (zie</w:t>
      </w:r>
      <w:r w:rsidRPr="003C75B0" w:rsidR="00B82C8B">
        <w:rPr>
          <w:lang w:val="nl-BE"/>
        </w:rPr>
        <w:t xml:space="preserve"> </w:t>
      </w:r>
      <w:r w:rsidR="00B82C8B">
        <w:fldChar w:fldCharType="begin"/>
      </w:r>
      <w:r w:rsidRPr="003C75B0" w:rsidR="00B82C8B">
        <w:rPr>
          <w:lang w:val="nl-BE"/>
        </w:rPr>
        <w:instrText xml:space="preserve"> REF _Ref8973115 \r \h </w:instrText>
      </w:r>
      <w:r w:rsidR="00B82C8B">
        <w:fldChar w:fldCharType="separate"/>
      </w:r>
      <w:r w:rsidRPr="003C75B0" w:rsidR="00A908D5">
        <w:rPr>
          <w:lang w:val="nl-BE"/>
        </w:rPr>
        <w:t>2.1.2</w:t>
      </w:r>
      <w:r w:rsidR="00B82C8B">
        <w:fldChar w:fldCharType="end"/>
      </w:r>
      <w:r w:rsidRPr="003C75B0" w:rsidR="00B82C8B">
        <w:rPr>
          <w:lang w:val="nl-BE"/>
        </w:rPr>
        <w:t xml:space="preserve"> </w:t>
      </w:r>
      <w:r w:rsidR="00B82C8B">
        <w:fldChar w:fldCharType="begin"/>
      </w:r>
      <w:r w:rsidRPr="003C75B0" w:rsidR="00B82C8B">
        <w:rPr>
          <w:lang w:val="nl-BE"/>
        </w:rPr>
        <w:instrText xml:space="preserve"> REF _Ref8973115 \h </w:instrText>
      </w:r>
      <w:r w:rsidR="00B82C8B">
        <w:fldChar w:fldCharType="separate"/>
      </w:r>
      <w:r w:rsidRPr="003C75B0" w:rsidR="00A908D5">
        <w:rPr>
          <w:lang w:val="nl-BE"/>
        </w:rPr>
        <w:t>Contactpersonengegevens beheren</w:t>
      </w:r>
      <w:r w:rsidR="00B82C8B">
        <w:fldChar w:fldCharType="end"/>
      </w:r>
      <w:r w:rsidRPr="003C75B0" w:rsidR="009F7F84">
        <w:rPr>
          <w:lang w:val="nl-BE"/>
        </w:rPr>
        <w:t>).</w:t>
      </w:r>
      <w:r w:rsidRPr="003C75B0" w:rsidR="00E33380">
        <w:rPr>
          <w:lang w:val="nl-BE"/>
        </w:rPr>
        <w:t xml:space="preserve"> </w:t>
      </w:r>
    </w:p>
    <w:p w:rsidRPr="003C75B0" w:rsidR="00E33380" w:rsidP="00E33380" w:rsidRDefault="0044488C" w14:paraId="53C3871F" w14:textId="07076821">
      <w:pPr>
        <w:rPr>
          <w:noProof/>
          <w:lang w:val="nl-BE"/>
        </w:rPr>
      </w:pPr>
      <w:r w:rsidRPr="003C75B0">
        <w:rPr>
          <w:lang w:val="nl-BE"/>
        </w:rPr>
        <w:t>Via</w:t>
      </w:r>
      <w:r w:rsidRPr="003C75B0" w:rsidR="00E33380">
        <w:rPr>
          <w:lang w:val="nl-BE"/>
        </w:rPr>
        <w:t xml:space="preserve"> ‘Ga naar alle berichten’</w:t>
      </w:r>
      <w:r w:rsidRPr="003C75B0">
        <w:rPr>
          <w:lang w:val="nl-BE"/>
        </w:rPr>
        <w:t xml:space="preserve"> op de startpagina</w:t>
      </w:r>
      <w:r w:rsidRPr="003C75B0" w:rsidR="00E33380">
        <w:rPr>
          <w:lang w:val="nl-BE"/>
        </w:rPr>
        <w:t xml:space="preserve"> komt u op de </w:t>
      </w:r>
      <w:r w:rsidRPr="003C75B0">
        <w:rPr>
          <w:lang w:val="nl-BE"/>
        </w:rPr>
        <w:t>pagina ‘</w:t>
      </w:r>
      <w:r w:rsidRPr="003C75B0" w:rsidR="00E33380">
        <w:rPr>
          <w:lang w:val="nl-BE"/>
        </w:rPr>
        <w:t>Mijn berichten</w:t>
      </w:r>
      <w:r w:rsidRPr="003C75B0">
        <w:rPr>
          <w:lang w:val="nl-BE"/>
        </w:rPr>
        <w:t>’ uit.</w:t>
      </w:r>
    </w:p>
    <w:p w:rsidR="00E33380" w:rsidP="00E33380" w:rsidRDefault="00D71C75" w14:paraId="081E2F83" w14:textId="05D78070">
      <w:r w:rsidRPr="00D71C75">
        <w:lastRenderedPageBreak/>
        <w:drawing>
          <wp:inline distT="0" distB="0" distL="0" distR="0" wp14:anchorId="3766EC47" wp14:editId="0E3DAC53">
            <wp:extent cx="5759450" cy="5179695"/>
            <wp:effectExtent l="19050" t="19050" r="12700" b="209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E33380" w:rsidP="00E33380" w:rsidRDefault="00E33380" w14:paraId="43E6F738" w14:textId="3142C0D8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27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</w:t>
      </w:r>
    </w:p>
    <w:p w:rsidRPr="003C75B0" w:rsidR="008F5136" w:rsidP="008F5136" w:rsidRDefault="00E33380" w14:paraId="601C2174" w14:textId="7FE6C7EC">
      <w:pPr>
        <w:rPr>
          <w:lang w:val="nl-BE"/>
        </w:rPr>
      </w:pPr>
      <w:r w:rsidRPr="003C75B0">
        <w:rPr>
          <w:lang w:val="nl-BE"/>
        </w:rPr>
        <w:t>Deze pagina is opgesplitst in ‘Ontvangen berichten’ en ‘Verstuurde berichten’.</w:t>
      </w:r>
    </w:p>
    <w:p w:rsidR="00FB36A6" w:rsidP="008F5136" w:rsidRDefault="00FB36A6" w14:paraId="734AC885" w14:textId="77777777">
      <w:r w:rsidRPr="003C75B0">
        <w:rPr>
          <w:lang w:val="nl-BE"/>
        </w:rPr>
        <w:t xml:space="preserve">Per component worden er, zowel voor de ontvangen berichten als de verstuurde berichten, 5 berichten weergegeven. </w:t>
      </w:r>
      <w:r>
        <w:t xml:space="preserve">Wilt u </w:t>
      </w:r>
      <w:proofErr w:type="spellStart"/>
      <w:r>
        <w:t>oudere</w:t>
      </w:r>
      <w:proofErr w:type="spellEnd"/>
      <w:r>
        <w:t xml:space="preserve"> </w:t>
      </w:r>
      <w:proofErr w:type="spellStart"/>
      <w:r>
        <w:t>berichten</w:t>
      </w:r>
      <w:proofErr w:type="spellEnd"/>
      <w:r>
        <w:t xml:space="preserve"> </w:t>
      </w:r>
      <w:proofErr w:type="spellStart"/>
      <w:r>
        <w:t>raadplegen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dan ‘Volgende’.</w:t>
      </w:r>
    </w:p>
    <w:p w:rsidR="00FB36A6" w:rsidP="008F5136" w:rsidRDefault="00FB36A6" w14:paraId="4DD2B22A" w14:textId="77777777"/>
    <w:p w:rsidR="00FB36A6" w:rsidP="008F5136" w:rsidRDefault="00FB36A6" w14:paraId="53909C6C" w14:textId="16FB9D6A">
      <w:r>
        <w:rPr>
          <w:noProof/>
        </w:rPr>
        <w:drawing>
          <wp:inline distT="0" distB="0" distL="0" distR="0" wp14:anchorId="053779E6" wp14:editId="6EAFA7AC">
            <wp:extent cx="5759450" cy="1921510"/>
            <wp:effectExtent l="19050" t="19050" r="12700" b="2159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1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FB36A6" w:rsidP="00FB36A6" w:rsidRDefault="00FB36A6" w14:paraId="43D8BC1A" w14:textId="62B43DB6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28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 - Ontvangen berichten - Volgende pagina</w:t>
      </w:r>
    </w:p>
    <w:p w:rsidRPr="003C75B0" w:rsidR="00A66B3E" w:rsidP="00FB36A6" w:rsidRDefault="00A66B3E" w14:paraId="1D9EC618" w14:textId="77777777">
      <w:pPr>
        <w:rPr>
          <w:lang w:val="nl-BE"/>
        </w:rPr>
      </w:pPr>
    </w:p>
    <w:p w:rsidRPr="003C75B0" w:rsidR="00FB36A6" w:rsidP="00FB36A6" w:rsidRDefault="00F5022B" w14:paraId="6CB50955" w14:textId="1A79F9B9">
      <w:pPr>
        <w:rPr>
          <w:lang w:val="nl-BE"/>
        </w:rPr>
      </w:pPr>
      <w:r w:rsidRPr="003C75B0">
        <w:rPr>
          <w:lang w:val="nl-BE"/>
        </w:rPr>
        <w:t xml:space="preserve">U kan zoeken op </w:t>
      </w:r>
      <w:r w:rsidRPr="003C75B0" w:rsidR="00FB36A6">
        <w:rPr>
          <w:lang w:val="nl-BE"/>
        </w:rPr>
        <w:t>alle parameters door zoektermen in de filtervelden in te geven</w:t>
      </w:r>
      <w:r w:rsidRPr="003C75B0" w:rsidR="00A66B3E">
        <w:rPr>
          <w:lang w:val="nl-BE"/>
        </w:rPr>
        <w:t>.</w:t>
      </w:r>
    </w:p>
    <w:p w:rsidRPr="003C75B0" w:rsidR="00FB36A6" w:rsidP="00FB36A6" w:rsidRDefault="00FB36A6" w14:paraId="23AB5D97" w14:textId="77777777">
      <w:pPr>
        <w:rPr>
          <w:lang w:val="nl-BE"/>
        </w:rPr>
      </w:pPr>
    </w:p>
    <w:p w:rsidR="00FB36A6" w:rsidP="00FB36A6" w:rsidRDefault="00FB36A6" w14:paraId="00323709" w14:textId="77777777">
      <w:pPr>
        <w:keepNext/>
      </w:pPr>
      <w:r>
        <w:rPr>
          <w:noProof/>
        </w:rPr>
        <w:drawing>
          <wp:inline distT="0" distB="0" distL="0" distR="0" wp14:anchorId="4898361C" wp14:editId="2B6C055A">
            <wp:extent cx="5759450" cy="1886585"/>
            <wp:effectExtent l="19050" t="19050" r="12700" b="1841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FB36A6" w:rsidP="00FB36A6" w:rsidRDefault="00FB36A6" w14:paraId="21760B32" w14:textId="720339C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29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 - Ontvangen berichten - Filteren</w:t>
      </w:r>
    </w:p>
    <w:p w:rsidRPr="003C75B0" w:rsidR="00FB36A6" w:rsidP="008F5136" w:rsidRDefault="00FB36A6" w14:paraId="6EC024CD" w14:textId="59A76E91">
      <w:pPr>
        <w:rPr>
          <w:lang w:val="nl-BE"/>
        </w:rPr>
      </w:pPr>
    </w:p>
    <w:p w:rsidRPr="003C75B0" w:rsidR="00FB36A6" w:rsidP="008F5136" w:rsidRDefault="00FB36A6" w14:paraId="0749A5F1" w14:textId="6F5AA616">
      <w:pPr>
        <w:rPr>
          <w:lang w:val="nl-BE"/>
        </w:rPr>
      </w:pPr>
      <w:r w:rsidRPr="003C75B0">
        <w:rPr>
          <w:lang w:val="nl-BE"/>
        </w:rPr>
        <w:t xml:space="preserve">Berichten en verdere antwoorden hierop worden samengehouden aan de hand van het referentienummer. </w:t>
      </w:r>
      <w:r w:rsidRPr="003C75B0" w:rsidR="00BA04EC">
        <w:rPr>
          <w:lang w:val="nl-BE"/>
        </w:rPr>
        <w:t xml:space="preserve">Als </w:t>
      </w:r>
      <w:r w:rsidRPr="003C75B0" w:rsidR="007E0FA7">
        <w:rPr>
          <w:lang w:val="nl-BE"/>
        </w:rPr>
        <w:t xml:space="preserve">u </w:t>
      </w:r>
      <w:r w:rsidRPr="003C75B0" w:rsidR="0060204E">
        <w:rPr>
          <w:lang w:val="nl-BE"/>
        </w:rPr>
        <w:t>een overzicht wenst van alle</w:t>
      </w:r>
      <w:r w:rsidRPr="003C75B0" w:rsidR="007E0FA7">
        <w:rPr>
          <w:lang w:val="nl-BE"/>
        </w:rPr>
        <w:t xml:space="preserve"> berichten rond hetzelfde referentienummer, geef</w:t>
      </w:r>
      <w:r w:rsidRPr="003C75B0" w:rsidR="00BC4F97">
        <w:rPr>
          <w:lang w:val="nl-BE"/>
        </w:rPr>
        <w:t>t u</w:t>
      </w:r>
      <w:r w:rsidRPr="003C75B0" w:rsidR="00B10033">
        <w:rPr>
          <w:lang w:val="nl-BE"/>
        </w:rPr>
        <w:t xml:space="preserve"> </w:t>
      </w:r>
      <w:r w:rsidRPr="003C75B0" w:rsidR="007E0FA7">
        <w:rPr>
          <w:lang w:val="nl-BE"/>
        </w:rPr>
        <w:t xml:space="preserve">in zowel de filter van de ‘Ontvangen berichten’ als </w:t>
      </w:r>
      <w:r w:rsidRPr="003C75B0" w:rsidR="00BC4F97">
        <w:rPr>
          <w:lang w:val="nl-BE"/>
        </w:rPr>
        <w:t xml:space="preserve">die van </w:t>
      </w:r>
      <w:r w:rsidRPr="003C75B0" w:rsidR="007E0FA7">
        <w:rPr>
          <w:lang w:val="nl-BE"/>
        </w:rPr>
        <w:t>de ‘Verstuurde berichten’</w:t>
      </w:r>
      <w:r w:rsidRPr="003C75B0" w:rsidR="008A389E">
        <w:rPr>
          <w:lang w:val="nl-BE"/>
        </w:rPr>
        <w:t xml:space="preserve"> het referentienummer in</w:t>
      </w:r>
      <w:r w:rsidRPr="003C75B0" w:rsidR="007E0FA7">
        <w:rPr>
          <w:lang w:val="nl-BE"/>
        </w:rPr>
        <w:t xml:space="preserve">. </w:t>
      </w:r>
      <w:r w:rsidRPr="003C75B0" w:rsidR="002649F1">
        <w:rPr>
          <w:lang w:val="nl-BE"/>
        </w:rPr>
        <w:t xml:space="preserve">Onder </w:t>
      </w:r>
      <w:r w:rsidR="005D5CD5">
        <w:fldChar w:fldCharType="begin"/>
      </w:r>
      <w:r w:rsidRPr="003C75B0" w:rsidR="005D5CD5">
        <w:rPr>
          <w:lang w:val="nl-BE"/>
        </w:rPr>
        <w:instrText xml:space="preserve"> REF _Ref9003615 \r \h </w:instrText>
      </w:r>
      <w:r w:rsidR="005D5CD5">
        <w:fldChar w:fldCharType="separate"/>
      </w:r>
      <w:r w:rsidRPr="003C75B0" w:rsidR="00A908D5">
        <w:rPr>
          <w:lang w:val="nl-BE"/>
        </w:rPr>
        <w:t>3.1.1.1</w:t>
      </w:r>
      <w:r w:rsidR="005D5CD5">
        <w:fldChar w:fldCharType="end"/>
      </w:r>
      <w:r w:rsidRPr="003C75B0" w:rsidR="005D5CD5">
        <w:rPr>
          <w:lang w:val="nl-BE"/>
        </w:rPr>
        <w:t xml:space="preserve"> </w:t>
      </w:r>
      <w:r w:rsidR="005D5CD5">
        <w:fldChar w:fldCharType="begin"/>
      </w:r>
      <w:r w:rsidRPr="003C75B0" w:rsidR="005D5CD5">
        <w:rPr>
          <w:lang w:val="nl-BE"/>
        </w:rPr>
        <w:instrText xml:space="preserve"> REF _Ref9003615 \h </w:instrText>
      </w:r>
      <w:r w:rsidR="005D5CD5">
        <w:fldChar w:fldCharType="separate"/>
      </w:r>
      <w:r w:rsidRPr="003C75B0" w:rsidR="00A908D5">
        <w:rPr>
          <w:lang w:val="nl-BE"/>
        </w:rPr>
        <w:t>Raadplegen ontvangen berichten</w:t>
      </w:r>
      <w:r w:rsidR="005D5CD5">
        <w:fldChar w:fldCharType="end"/>
      </w:r>
      <w:r w:rsidRPr="003C75B0" w:rsidR="005D5CD5">
        <w:rPr>
          <w:lang w:val="nl-BE"/>
        </w:rPr>
        <w:t xml:space="preserve"> </w:t>
      </w:r>
      <w:r w:rsidRPr="003C75B0" w:rsidR="002649F1">
        <w:rPr>
          <w:lang w:val="nl-BE"/>
        </w:rPr>
        <w:t xml:space="preserve">vindt u meer info </w:t>
      </w:r>
      <w:r w:rsidRPr="003C75B0" w:rsidR="004D21E0">
        <w:rPr>
          <w:lang w:val="nl-BE"/>
        </w:rPr>
        <w:t>over hoe</w:t>
      </w:r>
      <w:r w:rsidRPr="003C75B0" w:rsidR="002649F1">
        <w:rPr>
          <w:lang w:val="nl-BE"/>
        </w:rPr>
        <w:t xml:space="preserve"> </w:t>
      </w:r>
      <w:r w:rsidRPr="003C75B0" w:rsidR="007E0FA7">
        <w:rPr>
          <w:lang w:val="nl-BE"/>
        </w:rPr>
        <w:t xml:space="preserve">het referentienummer nog </w:t>
      </w:r>
      <w:r w:rsidRPr="003C75B0" w:rsidR="004D21E0">
        <w:rPr>
          <w:lang w:val="nl-BE"/>
        </w:rPr>
        <w:t>kan helpen om communicatie samen te houden.</w:t>
      </w:r>
    </w:p>
    <w:p w:rsidRPr="003C75B0" w:rsidR="007E0FA7" w:rsidP="008F5136" w:rsidRDefault="007E0FA7" w14:paraId="2E1C39D4" w14:textId="77777777">
      <w:pPr>
        <w:rPr>
          <w:lang w:val="nl-BE"/>
        </w:rPr>
      </w:pPr>
    </w:p>
    <w:p w:rsidR="00917C65" w:rsidP="00917C65" w:rsidRDefault="00FB36A6" w14:paraId="1527C2D9" w14:textId="77777777">
      <w:pPr>
        <w:keepNext/>
      </w:pPr>
      <w:r>
        <w:rPr>
          <w:noProof/>
        </w:rPr>
        <w:drawing>
          <wp:inline distT="0" distB="0" distL="0" distR="0" wp14:anchorId="4918A6D5" wp14:editId="0C9A3FB5">
            <wp:extent cx="5759450" cy="2385695"/>
            <wp:effectExtent l="19050" t="19050" r="12700" b="1460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5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9776E9" w:rsidP="009776E9" w:rsidRDefault="00917C65" w14:paraId="3EFD2283" w14:textId="22028627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30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berichten: Filteren op referentienummer</w:t>
      </w:r>
    </w:p>
    <w:p w:rsidRPr="003C75B0" w:rsidR="009776E9" w:rsidP="009776E9" w:rsidRDefault="009776E9" w14:paraId="55E141BC" w14:textId="77777777">
      <w:pPr>
        <w:rPr>
          <w:lang w:val="nl-BE"/>
        </w:rPr>
      </w:pPr>
    </w:p>
    <w:p w:rsidRPr="004F01BB" w:rsidR="003216EE" w:rsidP="003216EE" w:rsidRDefault="009C2D2D" w14:paraId="19DE146B" w14:textId="216C096B">
      <w:pPr>
        <w:pStyle w:val="Kop3"/>
        <w:rPr>
          <w:rFonts w:ascii="Calibri" w:hAnsi="Calibri"/>
          <w:b w:val="0"/>
          <w:color w:val="969696"/>
          <w:szCs w:val="22"/>
          <w:lang w:val="nl-BE"/>
        </w:rPr>
      </w:pPr>
      <w:bookmarkStart w:name="_Toc137722077" w:id="22"/>
      <w:bookmarkStart w:name="_Toc137796674" w:id="23"/>
      <w:r w:rsidRPr="004F01BB">
        <w:rPr>
          <w:rFonts w:ascii="Calibri" w:hAnsi="Calibri"/>
          <w:b w:val="0"/>
          <w:color w:val="969696"/>
          <w:szCs w:val="22"/>
          <w:lang w:val="nl-BE"/>
        </w:rPr>
        <w:t>Mijn ontvangen berichten beheren</w:t>
      </w:r>
      <w:bookmarkEnd w:id="22"/>
      <w:bookmarkEnd w:id="23"/>
    </w:p>
    <w:p w:rsidR="0084073E" w:rsidP="003533B0" w:rsidRDefault="0084073E" w14:paraId="2B286393" w14:textId="033DF840">
      <w:pPr>
        <w:pStyle w:val="Kop4"/>
      </w:pPr>
      <w:bookmarkStart w:name="_Ref9003615" w:id="24"/>
      <w:r>
        <w:t>Raadplegen ontvangen berichte</w:t>
      </w:r>
      <w:r w:rsidR="00FB36A6">
        <w:t>n</w:t>
      </w:r>
      <w:bookmarkEnd w:id="24"/>
    </w:p>
    <w:p w:rsidRPr="003C75B0" w:rsidR="00922D32" w:rsidP="003533B0" w:rsidRDefault="00922D32" w14:paraId="08E88DD2" w14:textId="4DC875CB">
      <w:pPr>
        <w:rPr>
          <w:lang w:val="nl-BE"/>
        </w:rPr>
      </w:pPr>
      <w:r w:rsidRPr="003C75B0">
        <w:rPr>
          <w:lang w:val="nl-BE"/>
        </w:rPr>
        <w:t xml:space="preserve">Onder de ‘Ontvangen berichten’ </w:t>
      </w:r>
      <w:r w:rsidRPr="003C75B0" w:rsidR="00A92E5D">
        <w:rPr>
          <w:lang w:val="nl-BE"/>
        </w:rPr>
        <w:t xml:space="preserve">vindt u </w:t>
      </w:r>
      <w:r w:rsidRPr="003C75B0">
        <w:rPr>
          <w:lang w:val="nl-BE"/>
        </w:rPr>
        <w:t xml:space="preserve">alle berichten terug </w:t>
      </w:r>
      <w:r w:rsidRPr="003C75B0" w:rsidR="00A92E5D">
        <w:rPr>
          <w:lang w:val="nl-BE"/>
        </w:rPr>
        <w:t xml:space="preserve">van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</w:t>
      </w:r>
      <w:r w:rsidRPr="003C75B0" w:rsidR="00A92E5D">
        <w:rPr>
          <w:lang w:val="nl-BE"/>
        </w:rPr>
        <w:t xml:space="preserve">aan </w:t>
      </w:r>
      <w:r w:rsidRPr="003C75B0">
        <w:rPr>
          <w:lang w:val="nl-BE"/>
        </w:rPr>
        <w:t xml:space="preserve">de voorziening. </w:t>
      </w:r>
      <w:r w:rsidRPr="003C75B0" w:rsidR="00B1470E">
        <w:rPr>
          <w:lang w:val="nl-BE"/>
        </w:rPr>
        <w:t>Klik op het bericht waarvan u de details wilt raadplegen.</w:t>
      </w:r>
    </w:p>
    <w:p w:rsidRPr="003C75B0" w:rsidR="00B1470E" w:rsidP="003533B0" w:rsidRDefault="00B1470E" w14:paraId="7F05DB1E" w14:textId="1EB4179E">
      <w:pPr>
        <w:rPr>
          <w:lang w:val="nl-BE"/>
        </w:rPr>
      </w:pPr>
    </w:p>
    <w:p w:rsidR="00B1470E" w:rsidP="00B1470E" w:rsidRDefault="00B1470E" w14:paraId="3FB7E59F" w14:textId="77777777">
      <w:pPr>
        <w:keepNext/>
      </w:pPr>
      <w:r>
        <w:rPr>
          <w:noProof/>
        </w:rPr>
        <w:lastRenderedPageBreak/>
        <w:drawing>
          <wp:inline distT="0" distB="0" distL="0" distR="0" wp14:anchorId="346C61F7" wp14:editId="3B9AD656">
            <wp:extent cx="5759450" cy="1866900"/>
            <wp:effectExtent l="19050" t="19050" r="12700" b="1905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1470E" w:rsidP="00B1470E" w:rsidRDefault="00B1470E" w14:paraId="7DFADCD7" w14:textId="6C720DE5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31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berichten: Ontvangen berichten</w:t>
      </w:r>
    </w:p>
    <w:p w:rsidRPr="003C75B0" w:rsidR="00ED6982" w:rsidP="00ED6982" w:rsidRDefault="000A1327" w14:paraId="774A8A40" w14:textId="72280C94">
      <w:pPr>
        <w:keepNext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opent </w:t>
      </w:r>
      <w:r w:rsidRPr="003C75B0" w:rsidR="008A70BC">
        <w:rPr>
          <w:lang w:val="nl-BE"/>
        </w:rPr>
        <w:t xml:space="preserve">vervolgens </w:t>
      </w:r>
      <w:r w:rsidRPr="003C75B0">
        <w:rPr>
          <w:lang w:val="nl-BE"/>
        </w:rPr>
        <w:t>de</w:t>
      </w:r>
      <w:r w:rsidRPr="003C75B0" w:rsidR="00A756EE">
        <w:rPr>
          <w:lang w:val="nl-BE"/>
        </w:rPr>
        <w:t xml:space="preserve"> pagina</w:t>
      </w:r>
      <w:r w:rsidRPr="003C75B0">
        <w:rPr>
          <w:lang w:val="nl-BE"/>
        </w:rPr>
        <w:t xml:space="preserve"> </w:t>
      </w:r>
      <w:r w:rsidRPr="003C75B0" w:rsidR="005D5CD5">
        <w:rPr>
          <w:lang w:val="nl-BE"/>
        </w:rPr>
        <w:t>‘D</w:t>
      </w:r>
      <w:r w:rsidRPr="003C75B0">
        <w:rPr>
          <w:lang w:val="nl-BE"/>
        </w:rPr>
        <w:t xml:space="preserve">etail </w:t>
      </w:r>
      <w:r w:rsidRPr="003C75B0" w:rsidR="005D5CD5">
        <w:rPr>
          <w:lang w:val="nl-BE"/>
        </w:rPr>
        <w:t>ontvangen bericht’</w:t>
      </w:r>
      <w:r w:rsidRPr="003C75B0">
        <w:rPr>
          <w:lang w:val="nl-BE"/>
        </w:rPr>
        <w:t>.</w:t>
      </w:r>
    </w:p>
    <w:p w:rsidRPr="003C75B0" w:rsidR="005D5CD5" w:rsidP="00ED6982" w:rsidRDefault="005D5CD5" w14:paraId="5C727B04" w14:textId="77777777">
      <w:pPr>
        <w:keepNext/>
        <w:rPr>
          <w:lang w:val="nl-BE"/>
        </w:rPr>
      </w:pPr>
    </w:p>
    <w:p w:rsidR="005D5CD5" w:rsidP="005D5CD5" w:rsidRDefault="00AB085A" w14:paraId="48B61F0F" w14:textId="4199A417">
      <w:pPr>
        <w:keepNext/>
      </w:pPr>
      <w:r w:rsidRPr="00AB085A">
        <w:drawing>
          <wp:inline distT="0" distB="0" distL="0" distR="0" wp14:anchorId="3E38D900" wp14:editId="368955EB">
            <wp:extent cx="5759450" cy="4076700"/>
            <wp:effectExtent l="19050" t="19050" r="1270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0A1327" w:rsidP="005D5CD5" w:rsidRDefault="005D5CD5" w14:paraId="76075D86" w14:textId="5B6D655A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32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 - Detail ontvangen bericht</w:t>
      </w:r>
    </w:p>
    <w:p w:rsidRPr="003C75B0" w:rsidR="005D5CD5" w:rsidP="005D5CD5" w:rsidRDefault="00A756EE" w14:paraId="7D5DD0F9" w14:textId="52DCE8D5">
      <w:pPr>
        <w:keepNext/>
        <w:rPr>
          <w:lang w:val="nl-BE"/>
        </w:rPr>
      </w:pPr>
      <w:r w:rsidRPr="003C75B0">
        <w:rPr>
          <w:lang w:val="nl-BE"/>
        </w:rPr>
        <w:t xml:space="preserve">Als </w:t>
      </w:r>
      <w:r w:rsidRPr="003C75B0" w:rsidR="005D5CD5">
        <w:rPr>
          <w:lang w:val="nl-BE"/>
        </w:rPr>
        <w:t xml:space="preserve">u de details van </w:t>
      </w:r>
      <w:r w:rsidRPr="003C75B0" w:rsidR="00B10033">
        <w:rPr>
          <w:lang w:val="nl-BE"/>
        </w:rPr>
        <w:t xml:space="preserve">een ander (uitgaand en inkomend) </w:t>
      </w:r>
      <w:r w:rsidRPr="003C75B0" w:rsidR="005D5CD5">
        <w:rPr>
          <w:lang w:val="nl-BE"/>
        </w:rPr>
        <w:t>bericht wilt lezen d</w:t>
      </w:r>
      <w:r w:rsidRPr="003C75B0" w:rsidR="00B10033">
        <w:rPr>
          <w:lang w:val="nl-BE"/>
        </w:rPr>
        <w:t>at</w:t>
      </w:r>
      <w:r w:rsidRPr="003C75B0" w:rsidR="005D5CD5">
        <w:rPr>
          <w:lang w:val="nl-BE"/>
        </w:rPr>
        <w:t xml:space="preserve"> onder dit referentienummer werd aangemaakt, klik dan op dat bericht onder ‘Berichthistoriek’.</w:t>
      </w:r>
    </w:p>
    <w:p w:rsidRPr="003C75B0" w:rsidR="005D5CD5" w:rsidP="005D5CD5" w:rsidRDefault="005D5CD5" w14:paraId="5CEE74BD" w14:textId="22B8B523">
      <w:pPr>
        <w:rPr>
          <w:lang w:val="nl-BE"/>
        </w:rPr>
      </w:pPr>
    </w:p>
    <w:p w:rsidR="00734C40" w:rsidP="00734C40" w:rsidRDefault="00B5624F" w14:paraId="2ACE2912" w14:textId="5400AD96">
      <w:pPr>
        <w:keepNext/>
      </w:pPr>
      <w:r w:rsidRPr="00B5624F">
        <w:lastRenderedPageBreak/>
        <w:drawing>
          <wp:inline distT="0" distB="0" distL="0" distR="0" wp14:anchorId="39104469" wp14:editId="302BD4F9">
            <wp:extent cx="4719928" cy="3340897"/>
            <wp:effectExtent l="19050" t="19050" r="2413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8045" cy="3367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734C40" w:rsidP="00734C40" w:rsidRDefault="00734C40" w14:paraId="2309D4B0" w14:textId="4F29FE5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33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Mijn berichten - Detail ontvangen bericht - Link met uitgaand bericht</w:t>
      </w:r>
    </w:p>
    <w:p w:rsidRPr="003C75B0" w:rsidR="00734C40" w:rsidP="005D5CD5" w:rsidRDefault="00734C40" w14:paraId="21D60B41" w14:textId="15BF60FB">
      <w:pPr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klapt </w:t>
      </w:r>
      <w:r w:rsidRPr="003C75B0" w:rsidR="0039527D">
        <w:rPr>
          <w:lang w:val="nl-BE"/>
        </w:rPr>
        <w:t xml:space="preserve">vervolgens </w:t>
      </w:r>
      <w:r w:rsidRPr="003C75B0">
        <w:rPr>
          <w:lang w:val="nl-BE"/>
        </w:rPr>
        <w:t xml:space="preserve">de details van </w:t>
      </w:r>
      <w:r w:rsidRPr="003C75B0" w:rsidR="00B10033">
        <w:rPr>
          <w:lang w:val="nl-BE"/>
        </w:rPr>
        <w:t>dat</w:t>
      </w:r>
      <w:r w:rsidRPr="003C75B0">
        <w:rPr>
          <w:lang w:val="nl-BE"/>
        </w:rPr>
        <w:t xml:space="preserve"> bericht open.</w:t>
      </w:r>
    </w:p>
    <w:p w:rsidRPr="003C75B0" w:rsidR="00734C40" w:rsidP="005D5CD5" w:rsidRDefault="00734C40" w14:paraId="6A8123E9" w14:textId="77777777">
      <w:pPr>
        <w:rPr>
          <w:lang w:val="nl-BE"/>
        </w:rPr>
      </w:pPr>
    </w:p>
    <w:p w:rsidR="00734C40" w:rsidP="00734C40" w:rsidRDefault="0054098E" w14:paraId="7347723B" w14:textId="16FA3253">
      <w:pPr>
        <w:keepNext/>
      </w:pPr>
      <w:r w:rsidRPr="0054098E">
        <w:drawing>
          <wp:inline distT="0" distB="0" distL="0" distR="0" wp14:anchorId="17694A69" wp14:editId="24436D76">
            <wp:extent cx="4755495" cy="3749868"/>
            <wp:effectExtent l="19050" t="19050" r="26670" b="222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82155" cy="3770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5D5CD5" w:rsidP="00734C40" w:rsidRDefault="00734C40" w14:paraId="26F5E1CA" w14:textId="3DC2F41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34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Mijn berichten - Detail ontvangen bericht </w:t>
      </w:r>
      <w:r w:rsidRPr="003C75B0" w:rsidR="009776E9">
        <w:rPr>
          <w:color w:val="auto"/>
          <w:lang w:val="nl-BE"/>
        </w:rPr>
        <w:t>–</w:t>
      </w:r>
      <w:r w:rsidRPr="003C75B0">
        <w:rPr>
          <w:color w:val="auto"/>
          <w:lang w:val="nl-BE"/>
        </w:rPr>
        <w:t xml:space="preserve"> Berichthistoriek</w:t>
      </w:r>
    </w:p>
    <w:p w:rsidRPr="003C75B0" w:rsidR="009776E9" w:rsidP="009776E9" w:rsidRDefault="009776E9" w14:paraId="67459AC9" w14:textId="77777777">
      <w:pPr>
        <w:rPr>
          <w:lang w:val="nl-BE"/>
        </w:rPr>
      </w:pPr>
    </w:p>
    <w:p w:rsidR="0084073E" w:rsidP="00734C40" w:rsidRDefault="0084073E" w14:paraId="262DD7CD" w14:textId="546C9673">
      <w:pPr>
        <w:pStyle w:val="Kop4"/>
      </w:pPr>
      <w:bookmarkStart w:name="_Ref9027211" w:id="25"/>
      <w:proofErr w:type="spellStart"/>
      <w:r>
        <w:lastRenderedPageBreak/>
        <w:t>Beantwoorden</w:t>
      </w:r>
      <w:proofErr w:type="spellEnd"/>
      <w:r>
        <w:t xml:space="preserve"> </w:t>
      </w:r>
      <w:proofErr w:type="spellStart"/>
      <w:r>
        <w:t>ontvangen</w:t>
      </w:r>
      <w:proofErr w:type="spellEnd"/>
      <w:r>
        <w:t xml:space="preserve"> </w:t>
      </w:r>
      <w:proofErr w:type="spellStart"/>
      <w:r>
        <w:t>berichten</w:t>
      </w:r>
      <w:bookmarkEnd w:id="25"/>
      <w:proofErr w:type="spellEnd"/>
    </w:p>
    <w:p w:rsidRPr="004F01BB" w:rsidR="00B60CE6" w:rsidP="00CB06CA" w:rsidRDefault="00B60CE6" w14:paraId="47511D8F" w14:textId="3C585AEC">
      <w:pPr>
        <w:pStyle w:val="Lijstalinea"/>
        <w:numPr>
          <w:ilvl w:val="0"/>
          <w:numId w:val="18"/>
        </w:numPr>
        <w:rPr>
          <w:b/>
        </w:rPr>
      </w:pPr>
      <w:r w:rsidRPr="004F01BB">
        <w:rPr>
          <w:b/>
        </w:rPr>
        <w:t>Beantwoorden</w:t>
      </w:r>
    </w:p>
    <w:p w:rsidRPr="003C75B0" w:rsidR="00B60CE6" w:rsidP="00B60CE6" w:rsidRDefault="00B60CE6" w14:paraId="701380DD" w14:textId="3743A1C9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Om een ontvangen bericht verder te beantwoorden, klikt u op ‘Beantwoorden’.</w:t>
      </w:r>
    </w:p>
    <w:p w:rsidRPr="003C75B0" w:rsidR="00B60CE6" w:rsidP="00B60CE6" w:rsidRDefault="00B60CE6" w14:paraId="38A26D78" w14:textId="77777777">
      <w:pPr>
        <w:pStyle w:val="Lijstalinea"/>
        <w:ind w:left="720"/>
        <w:rPr>
          <w:lang w:val="nl-BE"/>
        </w:rPr>
      </w:pPr>
    </w:p>
    <w:p w:rsidR="00B93DD1" w:rsidP="00B60CE6" w:rsidRDefault="004E6A32" w14:paraId="0B907FF0" w14:textId="51AAA5B4">
      <w:pPr>
        <w:pStyle w:val="Lijstalinea"/>
        <w:ind w:left="720"/>
      </w:pPr>
      <w:r w:rsidRPr="004E6A32">
        <w:rPr>
          <w:noProof/>
        </w:rPr>
        <w:drawing>
          <wp:inline distT="0" distB="0" distL="0" distR="0" wp14:anchorId="1AA3C7C1" wp14:editId="4541F987">
            <wp:extent cx="5759450" cy="4076700"/>
            <wp:effectExtent l="19050" t="19050" r="1270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93DD1" w:rsidP="00B93DD1" w:rsidRDefault="00B93DD1" w14:paraId="5C471852" w14:textId="33CB4DE4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35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Mijn berichten - Detail ontvangen bericht </w:t>
      </w:r>
      <w:r w:rsidRPr="003C75B0" w:rsidR="001554B7">
        <w:rPr>
          <w:color w:val="auto"/>
          <w:lang w:val="nl-BE"/>
        </w:rPr>
        <w:t>–</w:t>
      </w:r>
      <w:r w:rsidRPr="003C75B0">
        <w:rPr>
          <w:color w:val="auto"/>
          <w:lang w:val="nl-BE"/>
        </w:rPr>
        <w:t xml:space="preserve"> Beantwoorden</w:t>
      </w:r>
    </w:p>
    <w:p w:rsidRPr="004F01BB" w:rsidR="00B60CE6" w:rsidP="00CB06CA" w:rsidRDefault="00B60CE6" w14:paraId="6A83E5DD" w14:textId="7B68FB8E">
      <w:pPr>
        <w:pStyle w:val="Lijstalinea"/>
        <w:numPr>
          <w:ilvl w:val="0"/>
          <w:numId w:val="18"/>
        </w:numPr>
        <w:rPr>
          <w:b/>
        </w:rPr>
      </w:pPr>
      <w:proofErr w:type="spellStart"/>
      <w:r w:rsidRPr="004F01BB">
        <w:rPr>
          <w:b/>
        </w:rPr>
        <w:t>Invullen</w:t>
      </w:r>
      <w:proofErr w:type="spellEnd"/>
      <w:r w:rsidRPr="004F01BB">
        <w:rPr>
          <w:b/>
        </w:rPr>
        <w:t xml:space="preserve"> </w:t>
      </w:r>
      <w:proofErr w:type="spellStart"/>
      <w:r w:rsidRPr="004F01BB">
        <w:rPr>
          <w:b/>
        </w:rPr>
        <w:t>antwoord</w:t>
      </w:r>
      <w:proofErr w:type="spellEnd"/>
    </w:p>
    <w:p w:rsidRPr="003C75B0" w:rsidR="00B60CE6" w:rsidP="00B60CE6" w:rsidRDefault="00B60CE6" w14:paraId="0D317C02" w14:textId="77777777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Vul het bericht aan door de tekst in te geven en eventuele bijlages toe te voegen.</w:t>
      </w:r>
    </w:p>
    <w:p w:rsidRPr="003C75B0" w:rsidR="00B60CE6" w:rsidP="00B60CE6" w:rsidRDefault="00B60CE6" w14:paraId="4608AEFE" w14:textId="77777777">
      <w:pPr>
        <w:pStyle w:val="Lijstalinea"/>
        <w:ind w:left="720"/>
        <w:rPr>
          <w:lang w:val="nl-BE"/>
        </w:rPr>
      </w:pPr>
    </w:p>
    <w:p w:rsidR="00B60CE6" w:rsidP="00B60CE6" w:rsidRDefault="000C19C1" w14:paraId="42CC479F" w14:textId="339896E1">
      <w:pPr>
        <w:pStyle w:val="Lijstalinea"/>
        <w:ind w:left="720"/>
      </w:pPr>
      <w:r w:rsidRPr="000C19C1">
        <w:rPr>
          <w:noProof/>
        </w:rPr>
        <w:lastRenderedPageBreak/>
        <w:drawing>
          <wp:inline distT="0" distB="0" distL="0" distR="0" wp14:anchorId="7FE0F1AD" wp14:editId="0AB1273B">
            <wp:extent cx="5759450" cy="4857115"/>
            <wp:effectExtent l="19050" t="19050" r="12700" b="196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1554B7" w:rsidP="001554B7" w:rsidRDefault="001554B7" w14:paraId="4128D368" w14:textId="79B615A7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36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Opstellen bericht</w:t>
      </w:r>
    </w:p>
    <w:p w:rsidRPr="003C75B0" w:rsidR="00B60CE6" w:rsidP="00B60CE6" w:rsidRDefault="00B60CE6" w14:paraId="5EE03458" w14:textId="5FA15A82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Onderaan de pagina kan u de Berichthistoriek raadplegen op dezelfde manier als uitgelegd in </w:t>
      </w:r>
      <w:r>
        <w:fldChar w:fldCharType="begin"/>
      </w:r>
      <w:r w:rsidRPr="003C75B0">
        <w:rPr>
          <w:lang w:val="nl-BE"/>
        </w:rPr>
        <w:instrText xml:space="preserve"> REF _Ref9003615 \r \h </w:instrText>
      </w:r>
      <w:r>
        <w:fldChar w:fldCharType="separate"/>
      </w:r>
      <w:r w:rsidRPr="003C75B0" w:rsidR="00A908D5">
        <w:rPr>
          <w:lang w:val="nl-BE"/>
        </w:rPr>
        <w:t>3.1.1.1</w:t>
      </w:r>
      <w:r>
        <w:fldChar w:fldCharType="end"/>
      </w:r>
      <w:r w:rsidRPr="003C75B0">
        <w:rPr>
          <w:lang w:val="nl-BE"/>
        </w:rPr>
        <w:t xml:space="preserve"> </w:t>
      </w:r>
      <w:r>
        <w:fldChar w:fldCharType="begin"/>
      </w:r>
      <w:r w:rsidRPr="003C75B0">
        <w:rPr>
          <w:lang w:val="nl-BE"/>
        </w:rPr>
        <w:instrText xml:space="preserve"> REF _Ref9003615 \h </w:instrText>
      </w:r>
      <w:r>
        <w:fldChar w:fldCharType="separate"/>
      </w:r>
      <w:r w:rsidRPr="003C75B0" w:rsidR="00A908D5">
        <w:rPr>
          <w:lang w:val="nl-BE"/>
        </w:rPr>
        <w:t>Raadplegen ontvangen berichten</w:t>
      </w:r>
      <w:r>
        <w:fldChar w:fldCharType="end"/>
      </w:r>
      <w:r w:rsidRPr="003C75B0">
        <w:rPr>
          <w:lang w:val="nl-BE"/>
        </w:rPr>
        <w:t>.</w:t>
      </w:r>
    </w:p>
    <w:p w:rsidRPr="003C75B0" w:rsidR="00B60CE6" w:rsidP="00B60CE6" w:rsidRDefault="00B60CE6" w14:paraId="4B48CE00" w14:textId="77777777">
      <w:pPr>
        <w:pStyle w:val="Lijstalinea"/>
        <w:ind w:left="720"/>
        <w:rPr>
          <w:lang w:val="nl-BE"/>
        </w:rPr>
      </w:pPr>
    </w:p>
    <w:p w:rsidRPr="004F01BB" w:rsidR="00B60CE6" w:rsidP="00CB06CA" w:rsidRDefault="00B60CE6" w14:paraId="2AACBC1E" w14:textId="46BE97FD">
      <w:pPr>
        <w:pStyle w:val="Lijstalinea"/>
        <w:numPr>
          <w:ilvl w:val="0"/>
          <w:numId w:val="18"/>
        </w:numPr>
        <w:rPr>
          <w:b/>
        </w:rPr>
      </w:pPr>
      <w:bookmarkStart w:name="_Ref9027326" w:id="26"/>
      <w:proofErr w:type="spellStart"/>
      <w:r w:rsidRPr="004F01BB">
        <w:rPr>
          <w:b/>
        </w:rPr>
        <w:t>Beheren</w:t>
      </w:r>
      <w:proofErr w:type="spellEnd"/>
      <w:r w:rsidRPr="004F01BB">
        <w:rPr>
          <w:b/>
        </w:rPr>
        <w:t xml:space="preserve"> </w:t>
      </w:r>
      <w:proofErr w:type="spellStart"/>
      <w:r w:rsidRPr="004F01BB">
        <w:rPr>
          <w:b/>
        </w:rPr>
        <w:t>contactgegevens</w:t>
      </w:r>
      <w:bookmarkEnd w:id="26"/>
      <w:proofErr w:type="spellEnd"/>
    </w:p>
    <w:p w:rsidRPr="003C75B0" w:rsidR="00B60CE6" w:rsidP="00B60CE6" w:rsidRDefault="00B60CE6" w14:paraId="689A27D2" w14:textId="6AAE43A5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Alvorens een antwoord verstuurd kan worden, moet er minstens 1 contactpersoon opgegeven staan voor het thema van het bericht. </w:t>
      </w:r>
      <w:r w:rsidRPr="003C75B0" w:rsidR="00C62F04">
        <w:rPr>
          <w:lang w:val="nl-BE"/>
        </w:rPr>
        <w:t xml:space="preserve">Als dat al </w:t>
      </w:r>
      <w:r w:rsidRPr="003C75B0" w:rsidR="007D7B4B">
        <w:rPr>
          <w:lang w:val="nl-BE"/>
        </w:rPr>
        <w:t xml:space="preserve">het geval is, kan het bericht zo verzonden worden. </w:t>
      </w:r>
      <w:r w:rsidRPr="003C75B0" w:rsidR="00C62F04">
        <w:rPr>
          <w:lang w:val="nl-BE"/>
        </w:rPr>
        <w:t>Als dat niet zo is</w:t>
      </w:r>
      <w:r w:rsidRPr="003C75B0" w:rsidR="007D7B4B">
        <w:rPr>
          <w:lang w:val="nl-BE"/>
        </w:rPr>
        <w:t xml:space="preserve"> of </w:t>
      </w:r>
      <w:r w:rsidRPr="003C75B0" w:rsidR="00E8370A">
        <w:rPr>
          <w:lang w:val="nl-BE"/>
        </w:rPr>
        <w:t xml:space="preserve">als </w:t>
      </w:r>
      <w:r w:rsidRPr="003C75B0" w:rsidR="007D7B4B">
        <w:rPr>
          <w:lang w:val="nl-BE"/>
        </w:rPr>
        <w:t>u de details van de contactpersonen wilt raadplegen, kan u op ‘</w:t>
      </w:r>
      <w:r w:rsidRPr="003C75B0" w:rsidR="007D7B4B">
        <w:rPr>
          <w:b/>
          <w:u w:val="single"/>
          <w:lang w:val="nl-BE"/>
        </w:rPr>
        <w:t>hier</w:t>
      </w:r>
      <w:r w:rsidRPr="003C75B0" w:rsidR="007D7B4B">
        <w:rPr>
          <w:lang w:val="nl-BE"/>
        </w:rPr>
        <w:t>’ klikken in de tekst onder het bericht.</w:t>
      </w:r>
    </w:p>
    <w:p w:rsidR="00B60CE6" w:rsidP="00B60CE6" w:rsidRDefault="00A97F91" w14:paraId="393555A5" w14:textId="20CE7AD5">
      <w:pPr>
        <w:pStyle w:val="Lijstalinea"/>
        <w:keepNext/>
        <w:ind w:left="720"/>
      </w:pPr>
      <w:r w:rsidRPr="00A97F91">
        <w:rPr>
          <w:noProof/>
        </w:rPr>
        <w:lastRenderedPageBreak/>
        <w:drawing>
          <wp:inline distT="0" distB="0" distL="0" distR="0" wp14:anchorId="2C4AF461" wp14:editId="1F33EA5D">
            <wp:extent cx="5759450" cy="4857115"/>
            <wp:effectExtent l="19050" t="19050" r="12700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B60CE6" w:rsidP="00B60CE6" w:rsidRDefault="00B60CE6" w14:paraId="1ACE82C3" w14:textId="1387DAD8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37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contactgegevens raadplegen</w:t>
      </w:r>
    </w:p>
    <w:p w:rsidRPr="003C75B0" w:rsidR="00B60CE6" w:rsidP="0023194C" w:rsidRDefault="0023194C" w14:paraId="3569C8EE" w14:textId="44849BA5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opent de ‘Contactdetails’ voor dit bericht. </w:t>
      </w:r>
      <w:r w:rsidRPr="003C75B0" w:rsidR="00E8370A">
        <w:rPr>
          <w:lang w:val="nl-BE"/>
        </w:rPr>
        <w:t xml:space="preserve">Daarin </w:t>
      </w:r>
      <w:r w:rsidRPr="003C75B0">
        <w:rPr>
          <w:lang w:val="nl-BE"/>
        </w:rPr>
        <w:t xml:space="preserve">staat weergegeven wie vanuit uw voorziening op de hoogte zal gehouden worden als er opnieuw geantwoord wordt vanuit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>. Om u de mogelijkheid te bieden deze contactpersonen aan te passen, worden er verschillende functionaliteiten ter beschikking gesteld.</w:t>
      </w:r>
    </w:p>
    <w:p w:rsidRPr="003C75B0" w:rsidR="0023194C" w:rsidP="0023194C" w:rsidRDefault="0023194C" w14:paraId="6FE87D7E" w14:textId="45232F8D">
      <w:pPr>
        <w:pStyle w:val="Lijstalinea"/>
        <w:ind w:left="720"/>
        <w:rPr>
          <w:lang w:val="nl-BE"/>
        </w:rPr>
      </w:pPr>
    </w:p>
    <w:p w:rsidR="0023194C" w:rsidP="0023194C" w:rsidRDefault="000572C2" w14:paraId="121C8135" w14:textId="0C80FEA6">
      <w:pPr>
        <w:pStyle w:val="Lijstalinea"/>
        <w:keepNext/>
        <w:ind w:left="720"/>
      </w:pPr>
      <w:r>
        <w:rPr>
          <w:noProof/>
        </w:rPr>
        <w:lastRenderedPageBreak/>
        <w:drawing>
          <wp:inline distT="0" distB="0" distL="0" distR="0" wp14:anchorId="4BB5D1D6" wp14:editId="6EC1013F">
            <wp:extent cx="5759450" cy="5743575"/>
            <wp:effectExtent l="19050" t="19050" r="12700" b="285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4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F01BB" w:rsidR="0023194C" w:rsidP="0023194C" w:rsidRDefault="0023194C" w14:paraId="71E419E6" w14:textId="716DED30">
      <w:pPr>
        <w:pStyle w:val="Bijschrift"/>
        <w:rPr>
          <w:color w:val="auto"/>
        </w:rPr>
      </w:pPr>
      <w:r w:rsidRPr="004F01BB">
        <w:rPr>
          <w:color w:val="auto"/>
        </w:rPr>
        <w:t xml:space="preserve">Figuur </w:t>
      </w:r>
      <w:r w:rsidRPr="004F01BB">
        <w:rPr>
          <w:color w:val="auto"/>
        </w:rPr>
        <w:fldChar w:fldCharType="begin"/>
      </w:r>
      <w:r w:rsidRPr="004F01BB">
        <w:rPr>
          <w:color w:val="auto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4F01BB" w:rsidR="00A908D5">
        <w:rPr>
          <w:noProof/>
          <w:color w:val="auto"/>
        </w:rPr>
        <w:t>38</w:t>
      </w:r>
      <w:r w:rsidRPr="004F01BB">
        <w:rPr>
          <w:color w:val="auto"/>
        </w:rPr>
        <w:fldChar w:fldCharType="end"/>
      </w:r>
      <w:r w:rsidRPr="004F01BB">
        <w:rPr>
          <w:color w:val="auto"/>
        </w:rPr>
        <w:t xml:space="preserve">: Beantwoorden bericht </w:t>
      </w:r>
      <w:r w:rsidRPr="004F01BB" w:rsidR="000572C2">
        <w:rPr>
          <w:color w:val="auto"/>
        </w:rPr>
        <w:t>–</w:t>
      </w:r>
      <w:r w:rsidRPr="004F01BB">
        <w:rPr>
          <w:color w:val="auto"/>
        </w:rPr>
        <w:t xml:space="preserve"> Contactdetails</w:t>
      </w:r>
    </w:p>
    <w:p w:rsidRPr="004F01BB" w:rsidR="000572C2" w:rsidP="00CB06CA" w:rsidRDefault="000572C2" w14:paraId="6C3E8E34" w14:textId="30B4A006">
      <w:pPr>
        <w:pStyle w:val="Lijstalinea"/>
        <w:numPr>
          <w:ilvl w:val="0"/>
          <w:numId w:val="18"/>
        </w:numPr>
        <w:rPr>
          <w:b/>
        </w:rPr>
      </w:pPr>
      <w:bookmarkStart w:name="_Ref9024762" w:id="27"/>
      <w:r w:rsidRPr="004F01BB">
        <w:rPr>
          <w:b/>
        </w:rPr>
        <w:t>Toevoegen contactpersoon</w:t>
      </w:r>
      <w:bookmarkEnd w:id="27"/>
    </w:p>
    <w:p w:rsidR="000572C2" w:rsidP="000572C2" w:rsidRDefault="000572C2" w14:paraId="76EF16C2" w14:textId="08E4734D">
      <w:pPr>
        <w:pStyle w:val="Lijstalinea"/>
        <w:ind w:left="720"/>
      </w:pPr>
      <w:r w:rsidRPr="003C75B0">
        <w:rPr>
          <w:lang w:val="nl-BE"/>
        </w:rPr>
        <w:t xml:space="preserve">Wanneer er nog geen standaard contactpersoon ingesteld is voor het thema van het bericht, </w:t>
      </w:r>
      <w:r w:rsidRPr="003C75B0" w:rsidR="00964318">
        <w:rPr>
          <w:lang w:val="nl-BE"/>
        </w:rPr>
        <w:t>moet dat gebeuren</w:t>
      </w:r>
      <w:r w:rsidRPr="003C75B0">
        <w:rPr>
          <w:lang w:val="nl-BE"/>
        </w:rPr>
        <w:t xml:space="preserve"> </w:t>
      </w:r>
      <w:r w:rsidRPr="003C75B0" w:rsidR="001C2848">
        <w:rPr>
          <w:lang w:val="nl-BE"/>
        </w:rPr>
        <w:t xml:space="preserve">vooraleer </w:t>
      </w:r>
      <w:r w:rsidRPr="003C75B0">
        <w:rPr>
          <w:lang w:val="nl-BE"/>
        </w:rPr>
        <w:t xml:space="preserve">het bericht verzonden kan worden. </w:t>
      </w:r>
      <w:r w:rsidRPr="003C75B0" w:rsidR="00964318">
        <w:rPr>
          <w:lang w:val="nl-BE"/>
        </w:rPr>
        <w:t xml:space="preserve">Dat </w:t>
      </w:r>
      <w:r w:rsidRPr="003C75B0">
        <w:rPr>
          <w:lang w:val="nl-BE"/>
        </w:rPr>
        <w:t>kan via de Contactpersonengegevenspagina</w:t>
      </w:r>
      <w:r w:rsidRPr="003C75B0" w:rsidR="00964318">
        <w:rPr>
          <w:lang w:val="nl-BE"/>
        </w:rPr>
        <w:t xml:space="preserve"> (</w:t>
      </w:r>
      <w:r w:rsidRPr="003C75B0">
        <w:rPr>
          <w:lang w:val="nl-BE"/>
        </w:rPr>
        <w:t xml:space="preserve">zie </w:t>
      </w:r>
      <w:r>
        <w:fldChar w:fldCharType="begin"/>
      </w:r>
      <w:r w:rsidRPr="003C75B0">
        <w:rPr>
          <w:lang w:val="nl-BE"/>
        </w:rPr>
        <w:instrText xml:space="preserve"> REF _Ref9018790 \r \h </w:instrText>
      </w:r>
      <w:r>
        <w:fldChar w:fldCharType="separate"/>
      </w:r>
      <w:r w:rsidRPr="003C75B0" w:rsidR="00A908D5">
        <w:rPr>
          <w:lang w:val="nl-BE"/>
        </w:rPr>
        <w:t>2.1.2.1</w:t>
      </w:r>
      <w:r>
        <w:fldChar w:fldCharType="end"/>
      </w:r>
      <w:r w:rsidRPr="003C75B0">
        <w:rPr>
          <w:lang w:val="nl-BE"/>
        </w:rPr>
        <w:t xml:space="preserve"> </w:t>
      </w:r>
      <w:r>
        <w:fldChar w:fldCharType="begin"/>
      </w:r>
      <w:r w:rsidRPr="003C75B0">
        <w:rPr>
          <w:lang w:val="nl-BE"/>
        </w:rPr>
        <w:instrText xml:space="preserve"> REF _Ref9018790 \h </w:instrText>
      </w:r>
      <w:r>
        <w:fldChar w:fldCharType="separate"/>
      </w:r>
      <w:r w:rsidRPr="003C75B0" w:rsidR="00A908D5">
        <w:rPr>
          <w:lang w:val="nl-BE"/>
        </w:rPr>
        <w:t>Toevoegen contactpersoon</w:t>
      </w:r>
      <w:r>
        <w:fldChar w:fldCharType="end"/>
      </w:r>
      <w:r w:rsidRPr="003C75B0" w:rsidR="00964318">
        <w:rPr>
          <w:lang w:val="nl-BE"/>
        </w:rPr>
        <w:t xml:space="preserve">), </w:t>
      </w:r>
      <w:r w:rsidRPr="003C75B0" w:rsidR="00D15478">
        <w:rPr>
          <w:lang w:val="nl-BE"/>
        </w:rPr>
        <w:t xml:space="preserve">maar ook </w:t>
      </w:r>
      <w:r w:rsidRPr="003C75B0">
        <w:rPr>
          <w:lang w:val="nl-BE"/>
        </w:rPr>
        <w:t xml:space="preserve">rechtstreeks </w:t>
      </w:r>
      <w:r w:rsidRPr="003C75B0" w:rsidR="00D15478">
        <w:rPr>
          <w:lang w:val="nl-BE"/>
        </w:rPr>
        <w:t xml:space="preserve">vanuit </w:t>
      </w:r>
      <w:r w:rsidRPr="003C75B0">
        <w:rPr>
          <w:lang w:val="nl-BE"/>
        </w:rPr>
        <w:t>het bericht.</w:t>
      </w:r>
      <w:r w:rsidRPr="003C75B0" w:rsidR="00D15478">
        <w:rPr>
          <w:lang w:val="nl-BE"/>
        </w:rPr>
        <w:t xml:space="preserve"> </w:t>
      </w:r>
      <w:proofErr w:type="spellStart"/>
      <w:r w:rsidR="00D15478">
        <w:t>Klik</w:t>
      </w:r>
      <w:proofErr w:type="spellEnd"/>
      <w:r w:rsidR="00D15478">
        <w:t xml:space="preserve"> </w:t>
      </w:r>
      <w:proofErr w:type="spellStart"/>
      <w:r w:rsidR="00D15478">
        <w:t>daarvoor</w:t>
      </w:r>
      <w:proofErr w:type="spellEnd"/>
      <w:r w:rsidR="00D15478">
        <w:t xml:space="preserve"> op ‘</w:t>
      </w:r>
      <w:proofErr w:type="spellStart"/>
      <w:r w:rsidR="00D15478">
        <w:t>Voeg</w:t>
      </w:r>
      <w:proofErr w:type="spellEnd"/>
      <w:r w:rsidR="00D15478">
        <w:t xml:space="preserve"> toe’.</w:t>
      </w:r>
    </w:p>
    <w:p w:rsidRPr="004F01BB" w:rsidR="000572C2" w:rsidP="000572C2" w:rsidRDefault="000572C2" w14:paraId="55D03589" w14:textId="77777777">
      <w:pPr>
        <w:pStyle w:val="Lijstalinea"/>
        <w:keepNext/>
        <w:ind w:left="720"/>
      </w:pPr>
      <w:r w:rsidRPr="004F01BB">
        <w:rPr>
          <w:noProof/>
        </w:rPr>
        <w:lastRenderedPageBreak/>
        <w:drawing>
          <wp:inline distT="0" distB="0" distL="0" distR="0" wp14:anchorId="4F745C03" wp14:editId="6D204947">
            <wp:extent cx="5759450" cy="1612900"/>
            <wp:effectExtent l="19050" t="19050" r="12700" b="254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0572C2" w:rsidP="000572C2" w:rsidRDefault="000572C2" w14:paraId="6ED94E95" w14:textId="24AEBAF3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39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Contactdetails - Voeg toe</w:t>
      </w:r>
    </w:p>
    <w:p w:rsidRPr="003C75B0" w:rsidR="006A0E9C" w:rsidP="006A0E9C" w:rsidRDefault="000572C2" w14:paraId="715F095F" w14:textId="0068EFFE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Hierna kan u alle gegevens van de contactpersoon invullen en aanduiden of u deze contactpersoon </w:t>
      </w:r>
      <w:r w:rsidRPr="003C75B0" w:rsidR="00DA606C">
        <w:rPr>
          <w:lang w:val="nl-BE"/>
        </w:rPr>
        <w:t xml:space="preserve">al dan niet </w:t>
      </w:r>
      <w:r w:rsidRPr="003C75B0">
        <w:rPr>
          <w:lang w:val="nl-BE"/>
        </w:rPr>
        <w:t xml:space="preserve">als standaard contactpersoon wilt instellen. </w:t>
      </w:r>
      <w:r w:rsidRPr="003C75B0" w:rsidR="006A0E9C">
        <w:rPr>
          <w:lang w:val="nl-BE"/>
        </w:rPr>
        <w:t>Doet u dit niet, dan zal deze contactpersoon enkel voor antwoorden op dit specifieke bericht op de hoogte gesteld worden via een melding op zijn/haar e-mailadres.</w:t>
      </w:r>
    </w:p>
    <w:p w:rsidRPr="003C75B0" w:rsidR="006A0E9C" w:rsidP="000572C2" w:rsidRDefault="00DA606C" w14:paraId="36B7F069" w14:textId="57079770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Als </w:t>
      </w:r>
      <w:r w:rsidRPr="003C75B0" w:rsidR="006A0E9C">
        <w:rPr>
          <w:lang w:val="nl-BE"/>
        </w:rPr>
        <w:t>u de contactpersoon wel aanduidt als ‘Standaard contactpersoon’</w:t>
      </w:r>
      <w:r w:rsidRPr="003C75B0" w:rsidR="00AA49C8">
        <w:rPr>
          <w:lang w:val="nl-BE"/>
        </w:rPr>
        <w:t>, dan</w:t>
      </w:r>
      <w:r w:rsidRPr="003C75B0" w:rsidR="0033720F">
        <w:rPr>
          <w:lang w:val="nl-BE"/>
        </w:rPr>
        <w:t xml:space="preserve"> </w:t>
      </w:r>
      <w:r w:rsidRPr="003C75B0" w:rsidR="00AA49C8">
        <w:rPr>
          <w:lang w:val="nl-BE"/>
        </w:rPr>
        <w:t>staat deze</w:t>
      </w:r>
      <w:r w:rsidRPr="003C75B0" w:rsidR="006A0E9C">
        <w:rPr>
          <w:lang w:val="nl-BE"/>
        </w:rPr>
        <w:t xml:space="preserve"> </w:t>
      </w:r>
      <w:r w:rsidRPr="003C75B0" w:rsidR="00277BFA">
        <w:rPr>
          <w:lang w:val="nl-BE"/>
        </w:rPr>
        <w:t xml:space="preserve">als contactpersoon ingesteld </w:t>
      </w:r>
      <w:r w:rsidRPr="003C75B0" w:rsidR="006A0E9C">
        <w:rPr>
          <w:lang w:val="nl-BE"/>
        </w:rPr>
        <w:t xml:space="preserve">voor alle </w:t>
      </w:r>
      <w:r w:rsidRPr="003C75B0" w:rsidR="00277BFA">
        <w:rPr>
          <w:lang w:val="nl-BE"/>
        </w:rPr>
        <w:t xml:space="preserve">toekomstige </w:t>
      </w:r>
      <w:r w:rsidRPr="003C75B0" w:rsidR="006A0E9C">
        <w:rPr>
          <w:lang w:val="nl-BE"/>
        </w:rPr>
        <w:t xml:space="preserve">berichten rond het gekozen thema. </w:t>
      </w:r>
      <w:r w:rsidRPr="003C75B0" w:rsidR="005A332F">
        <w:rPr>
          <w:lang w:val="nl-BE"/>
        </w:rPr>
        <w:t xml:space="preserve">Hij/zij krijgt in dat geval steeds een e-mailnotificatie wanneer </w:t>
      </w:r>
      <w:r w:rsidRPr="003C75B0" w:rsidR="006A0E9C">
        <w:rPr>
          <w:lang w:val="nl-BE"/>
        </w:rPr>
        <w:t xml:space="preserve">er berichten voor hem/haar klaarstaan in het </w:t>
      </w:r>
      <w:proofErr w:type="spellStart"/>
      <w:r w:rsidRPr="003C75B0" w:rsidR="006A0E9C">
        <w:rPr>
          <w:lang w:val="nl-BE"/>
        </w:rPr>
        <w:t>e-loket</w:t>
      </w:r>
      <w:proofErr w:type="spellEnd"/>
      <w:r w:rsidRPr="003C75B0" w:rsidR="006A0E9C">
        <w:rPr>
          <w:lang w:val="nl-BE"/>
        </w:rPr>
        <w:t>. Hij/zij zal op de hoogte gehouden worden v</w:t>
      </w:r>
      <w:r w:rsidRPr="003C75B0" w:rsidR="0033720F">
        <w:rPr>
          <w:lang w:val="nl-BE"/>
        </w:rPr>
        <w:t>an</w:t>
      </w:r>
      <w:r w:rsidRPr="003C75B0" w:rsidR="006A0E9C">
        <w:rPr>
          <w:lang w:val="nl-BE"/>
        </w:rPr>
        <w:t xml:space="preserve"> alle antwoorden op dit specifiek</w:t>
      </w:r>
      <w:r w:rsidRPr="003C75B0" w:rsidR="0033720F">
        <w:rPr>
          <w:lang w:val="nl-BE"/>
        </w:rPr>
        <w:t>e</w:t>
      </w:r>
      <w:r w:rsidRPr="003C75B0" w:rsidR="006A0E9C">
        <w:rPr>
          <w:lang w:val="nl-BE"/>
        </w:rPr>
        <w:t xml:space="preserve"> bericht, maar wordt daarnaast ook automatisch toegevoegd aan de lijst van contactpersonen op de Contactpersonengegevenspagina</w:t>
      </w:r>
      <w:r w:rsidRPr="003C75B0" w:rsidR="005230D3">
        <w:rPr>
          <w:lang w:val="nl-BE"/>
        </w:rPr>
        <w:t>,</w:t>
      </w:r>
      <w:r w:rsidRPr="003C75B0" w:rsidR="006A0E9C">
        <w:rPr>
          <w:lang w:val="nl-BE"/>
        </w:rPr>
        <w:t xml:space="preserve"> en krijgt een bevestigingsmail op het bijhorende e-mailadres </w:t>
      </w:r>
      <w:r w:rsidRPr="003C75B0" w:rsidR="004A2F22">
        <w:rPr>
          <w:lang w:val="nl-BE"/>
        </w:rPr>
        <w:t xml:space="preserve">om verder te bevestigen (zie </w:t>
      </w:r>
      <w:r w:rsidR="004A2F22">
        <w:fldChar w:fldCharType="begin"/>
      </w:r>
      <w:r w:rsidRPr="003C75B0" w:rsidR="004A2F22">
        <w:rPr>
          <w:lang w:val="nl-BE"/>
        </w:rPr>
        <w:instrText xml:space="preserve"> REF _Ref8981453 \r \h </w:instrText>
      </w:r>
      <w:r w:rsidR="004A2F22">
        <w:fldChar w:fldCharType="separate"/>
      </w:r>
      <w:r w:rsidRPr="003C75B0" w:rsidR="00A908D5">
        <w:rPr>
          <w:lang w:val="nl-BE"/>
        </w:rPr>
        <w:t>2.1.2.2</w:t>
      </w:r>
      <w:r w:rsidR="004A2F22">
        <w:fldChar w:fldCharType="end"/>
      </w:r>
      <w:r w:rsidRPr="003C75B0" w:rsidR="004A2F22">
        <w:rPr>
          <w:lang w:val="nl-BE"/>
        </w:rPr>
        <w:t xml:space="preserve"> </w:t>
      </w:r>
      <w:r w:rsidR="004A2F22">
        <w:fldChar w:fldCharType="begin"/>
      </w:r>
      <w:r w:rsidRPr="003C75B0" w:rsidR="004A2F22">
        <w:rPr>
          <w:lang w:val="nl-BE"/>
        </w:rPr>
        <w:instrText xml:space="preserve"> REF _Ref8981453 \h </w:instrText>
      </w:r>
      <w:r w:rsidR="004A2F22">
        <w:fldChar w:fldCharType="separate"/>
      </w:r>
      <w:r w:rsidRPr="003C75B0" w:rsidR="00A908D5">
        <w:rPr>
          <w:lang w:val="nl-BE"/>
        </w:rPr>
        <w:t>Bevestigen contactpersoon</w:t>
      </w:r>
      <w:r w:rsidR="004A2F22">
        <w:fldChar w:fldCharType="end"/>
      </w:r>
      <w:r w:rsidRPr="003C75B0" w:rsidR="004A2F22">
        <w:rPr>
          <w:lang w:val="nl-BE"/>
        </w:rPr>
        <w:t xml:space="preserve"> voor verdere details hierrond</w:t>
      </w:r>
      <w:r w:rsidRPr="003C75B0" w:rsidR="005230D3">
        <w:rPr>
          <w:lang w:val="nl-BE"/>
        </w:rPr>
        <w:t>)</w:t>
      </w:r>
      <w:r w:rsidRPr="003C75B0" w:rsidR="004A2F22">
        <w:rPr>
          <w:lang w:val="nl-BE"/>
        </w:rPr>
        <w:t>.</w:t>
      </w:r>
    </w:p>
    <w:p w:rsidRPr="003C75B0" w:rsidR="004A2F22" w:rsidP="000572C2" w:rsidRDefault="004A2F22" w14:paraId="024C98EE" w14:textId="4F93A645">
      <w:pPr>
        <w:pStyle w:val="Lijstalinea"/>
        <w:ind w:left="720"/>
        <w:rPr>
          <w:lang w:val="nl-BE"/>
        </w:rPr>
      </w:pPr>
    </w:p>
    <w:p w:rsidRPr="003C75B0" w:rsidR="004A2F22" w:rsidP="000572C2" w:rsidRDefault="004A2F22" w14:paraId="6E5E8DAB" w14:textId="2A6CF1D2">
      <w:pPr>
        <w:pStyle w:val="Lijstalinea"/>
        <w:ind w:left="720"/>
        <w:rPr>
          <w:lang w:val="nl-BE"/>
        </w:rPr>
      </w:pPr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de contactpersonen die hier toegevoegd worden, </w:t>
      </w:r>
      <w:r w:rsidRPr="003C75B0" w:rsidR="00AC6787">
        <w:rPr>
          <w:lang w:val="nl-BE"/>
        </w:rPr>
        <w:t xml:space="preserve">moeten </w:t>
      </w:r>
      <w:r w:rsidRPr="003C75B0">
        <w:rPr>
          <w:lang w:val="nl-BE"/>
        </w:rPr>
        <w:t xml:space="preserve">steeds toegang hebben tot 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om de berichten te kunnen raadplegen. </w:t>
      </w:r>
      <w:hyperlink w:history="1" r:id="rId53">
        <w:r w:rsidRPr="003C75B0">
          <w:rPr>
            <w:rStyle w:val="Hyperlink"/>
            <w:lang w:val="nl-BE"/>
          </w:rPr>
          <w:t xml:space="preserve">Meer info in verband met het toegangsbeheer </w:t>
        </w:r>
        <w:r w:rsidRPr="003C75B0" w:rsidR="00AC6787">
          <w:rPr>
            <w:rStyle w:val="Hyperlink"/>
            <w:lang w:val="nl-BE"/>
          </w:rPr>
          <w:t>vindt u hier</w:t>
        </w:r>
      </w:hyperlink>
      <w:r w:rsidRPr="003C75B0">
        <w:rPr>
          <w:lang w:val="nl-BE"/>
        </w:rPr>
        <w:t>.</w:t>
      </w:r>
    </w:p>
    <w:p w:rsidRPr="003C75B0" w:rsidR="006A0E9C" w:rsidP="000572C2" w:rsidRDefault="006A0E9C" w14:paraId="1A02E93E" w14:textId="7CBAB85A">
      <w:pPr>
        <w:pStyle w:val="Lijstalinea"/>
        <w:ind w:left="720"/>
        <w:rPr>
          <w:lang w:val="nl-BE"/>
        </w:rPr>
      </w:pPr>
    </w:p>
    <w:p w:rsidR="006A0E9C" w:rsidP="006A0E9C" w:rsidRDefault="006A0E9C" w14:paraId="508E3455" w14:textId="77777777">
      <w:pPr>
        <w:pStyle w:val="Lijstalinea"/>
        <w:keepNext/>
        <w:ind w:left="720"/>
      </w:pPr>
      <w:r>
        <w:rPr>
          <w:noProof/>
        </w:rPr>
        <w:drawing>
          <wp:inline distT="0" distB="0" distL="0" distR="0" wp14:anchorId="2903502C" wp14:editId="75373F4E">
            <wp:extent cx="5759450" cy="1591945"/>
            <wp:effectExtent l="19050" t="19050" r="12700" b="273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6A0E9C" w:rsidP="006A0E9C" w:rsidRDefault="006A0E9C" w14:paraId="223F43D1" w14:textId="70DF0F2A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40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Contactdetails - Standaard contactpersoon?</w:t>
      </w:r>
    </w:p>
    <w:p w:rsidRPr="004F01BB" w:rsidR="00C864CD" w:rsidP="00C864CD" w:rsidRDefault="00C864CD" w14:paraId="379EDC1D" w14:textId="4BF06B2C">
      <w:pPr>
        <w:pStyle w:val="Lijstalinea"/>
        <w:ind w:left="720"/>
      </w:pPr>
      <w:r w:rsidRPr="003C75B0">
        <w:rPr>
          <w:lang w:val="nl-BE"/>
        </w:rPr>
        <w:t xml:space="preserve">Om de ingevulde gegevens te registreren voor dit bericht, </w:t>
      </w:r>
      <w:r w:rsidRPr="003C75B0" w:rsidR="0084109E">
        <w:rPr>
          <w:lang w:val="nl-BE"/>
        </w:rPr>
        <w:t xml:space="preserve">moet </w:t>
      </w:r>
      <w:r w:rsidRPr="003C75B0">
        <w:rPr>
          <w:lang w:val="nl-BE"/>
        </w:rPr>
        <w:t>u het bericht verzenden</w:t>
      </w:r>
      <w:r w:rsidRPr="003C75B0" w:rsidR="00FA7BEE">
        <w:rPr>
          <w:lang w:val="nl-BE"/>
        </w:rPr>
        <w:t xml:space="preserve"> - </w:t>
      </w:r>
      <w:r w:rsidRPr="003C75B0">
        <w:rPr>
          <w:lang w:val="nl-BE"/>
        </w:rPr>
        <w:t xml:space="preserve"> zie </w:t>
      </w:r>
      <w:r w:rsidRPr="003C75B0" w:rsidR="0084109E">
        <w:rPr>
          <w:lang w:val="nl-BE"/>
        </w:rPr>
        <w:t>'</w:t>
      </w:r>
      <w:r w:rsidRPr="004F01BB">
        <w:fldChar w:fldCharType="begin"/>
      </w:r>
      <w:r w:rsidRPr="003C75B0">
        <w:rPr>
          <w:lang w:val="nl-BE"/>
        </w:rPr>
        <w:instrText xml:space="preserve"> REF _Ref9021756 \r \h </w:instrText>
      </w:r>
      <w:r w:rsidRPr="004F01BB">
        <w:fldChar w:fldCharType="separate"/>
      </w:r>
      <w:r w:rsidRPr="003C75B0" w:rsidR="00A908D5">
        <w:rPr>
          <w:lang w:val="nl-BE"/>
        </w:rPr>
        <w:t>G</w:t>
      </w:r>
      <w:r w:rsidRPr="004F01BB">
        <w:fldChar w:fldCharType="end"/>
      </w:r>
      <w:r w:rsidRPr="003C75B0" w:rsidR="0084109E">
        <w:rPr>
          <w:lang w:val="nl-BE"/>
        </w:rPr>
        <w:t>.</w:t>
      </w:r>
      <w:r w:rsidRPr="003C75B0">
        <w:rPr>
          <w:lang w:val="nl-BE"/>
        </w:rPr>
        <w:t xml:space="preserve"> </w:t>
      </w:r>
      <w:r w:rsidRPr="004F01BB">
        <w:fldChar w:fldCharType="begin"/>
      </w:r>
      <w:r w:rsidRPr="003C75B0">
        <w:rPr>
          <w:lang w:val="nl-BE"/>
        </w:rPr>
        <w:instrText xml:space="preserve"> REF _Ref9021756 \h  \* MERGEFORMAT </w:instrText>
      </w:r>
      <w:r w:rsidRPr="004F01BB">
        <w:fldChar w:fldCharType="separate"/>
      </w:r>
      <w:proofErr w:type="spellStart"/>
      <w:r w:rsidRPr="004F01BB" w:rsidR="00A908D5">
        <w:t>Verzenden</w:t>
      </w:r>
      <w:proofErr w:type="spellEnd"/>
      <w:r w:rsidRPr="004F01BB" w:rsidR="00A908D5">
        <w:t xml:space="preserve"> </w:t>
      </w:r>
      <w:proofErr w:type="spellStart"/>
      <w:r w:rsidRPr="004F01BB" w:rsidR="00A908D5">
        <w:t>bericht</w:t>
      </w:r>
      <w:proofErr w:type="spellEnd"/>
      <w:r w:rsidRPr="004F01BB">
        <w:fldChar w:fldCharType="end"/>
      </w:r>
      <w:r w:rsidRPr="004F01BB" w:rsidR="0084109E">
        <w:t>’</w:t>
      </w:r>
      <w:r w:rsidRPr="004F01BB">
        <w:t>.</w:t>
      </w:r>
    </w:p>
    <w:p w:rsidRPr="004F01BB" w:rsidR="00C864CD" w:rsidP="00C864CD" w:rsidRDefault="00C864CD" w14:paraId="1F47B271" w14:textId="77777777">
      <w:pPr>
        <w:pStyle w:val="Lijstalinea"/>
        <w:ind w:left="720"/>
      </w:pPr>
    </w:p>
    <w:p w:rsidRPr="004F01BB" w:rsidR="004A2F22" w:rsidP="00CB06CA" w:rsidRDefault="004A2F22" w14:paraId="5D202539" w14:textId="0CC72516">
      <w:pPr>
        <w:pStyle w:val="Lijstalinea"/>
        <w:numPr>
          <w:ilvl w:val="0"/>
          <w:numId w:val="18"/>
        </w:numPr>
        <w:rPr>
          <w:b/>
        </w:rPr>
      </w:pPr>
      <w:bookmarkStart w:name="_Ref9024773" w:id="28"/>
      <w:r w:rsidRPr="004F01BB">
        <w:rPr>
          <w:b/>
        </w:rPr>
        <w:t>Wijzigen contactpersoon</w:t>
      </w:r>
      <w:bookmarkEnd w:id="28"/>
    </w:p>
    <w:p w:rsidRPr="003C75B0" w:rsidR="004A2F22" w:rsidP="004A2F22" w:rsidRDefault="00BC589F" w14:paraId="4EE67D6E" w14:textId="50B4787F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Als </w:t>
      </w:r>
      <w:r w:rsidRPr="003C75B0" w:rsidR="004A2F22">
        <w:rPr>
          <w:lang w:val="nl-BE"/>
        </w:rPr>
        <w:t xml:space="preserve">u </w:t>
      </w:r>
      <w:r w:rsidRPr="003C75B0">
        <w:rPr>
          <w:lang w:val="nl-BE"/>
        </w:rPr>
        <w:t xml:space="preserve">merkt </w:t>
      </w:r>
      <w:r w:rsidRPr="003C75B0" w:rsidR="004A2F22">
        <w:rPr>
          <w:lang w:val="nl-BE"/>
        </w:rPr>
        <w:t xml:space="preserve">dat de gegevens van </w:t>
      </w:r>
      <w:r w:rsidRPr="003C75B0" w:rsidR="0033720F">
        <w:rPr>
          <w:lang w:val="nl-BE"/>
        </w:rPr>
        <w:t xml:space="preserve">een </w:t>
      </w:r>
      <w:r w:rsidRPr="003C75B0" w:rsidR="004A2F22">
        <w:rPr>
          <w:lang w:val="nl-BE"/>
        </w:rPr>
        <w:t xml:space="preserve">contactpersoon niet correct zijn, </w:t>
      </w:r>
      <w:r w:rsidRPr="003C75B0">
        <w:rPr>
          <w:lang w:val="nl-BE"/>
        </w:rPr>
        <w:t xml:space="preserve">kunt </w:t>
      </w:r>
      <w:r w:rsidRPr="003C75B0" w:rsidR="004A2F22">
        <w:rPr>
          <w:lang w:val="nl-BE"/>
        </w:rPr>
        <w:t xml:space="preserve">u </w:t>
      </w:r>
      <w:r w:rsidRPr="003C75B0">
        <w:rPr>
          <w:lang w:val="nl-BE"/>
        </w:rPr>
        <w:t xml:space="preserve">die </w:t>
      </w:r>
      <w:r w:rsidRPr="003C75B0" w:rsidR="004A2F22">
        <w:rPr>
          <w:lang w:val="nl-BE"/>
        </w:rPr>
        <w:t>hier ook wijzigen</w:t>
      </w:r>
      <w:r w:rsidRPr="003C75B0" w:rsidR="005C04F5">
        <w:rPr>
          <w:lang w:val="nl-BE"/>
        </w:rPr>
        <w:t xml:space="preserve"> door op het pennetje achter de contactpersoon te klikken</w:t>
      </w:r>
      <w:r w:rsidRPr="003C75B0" w:rsidR="004A2F22">
        <w:rPr>
          <w:lang w:val="nl-BE"/>
        </w:rPr>
        <w:t>.</w:t>
      </w:r>
    </w:p>
    <w:p w:rsidRPr="003C75B0" w:rsidR="004A2F22" w:rsidP="004A2F22" w:rsidRDefault="004A2F22" w14:paraId="1856A8BE" w14:textId="335E2BD3">
      <w:pPr>
        <w:pStyle w:val="Lijstalinea"/>
        <w:ind w:left="720"/>
        <w:rPr>
          <w:lang w:val="nl-BE"/>
        </w:rPr>
      </w:pPr>
    </w:p>
    <w:p w:rsidR="005C04F5" w:rsidP="005C04F5" w:rsidRDefault="005C04F5" w14:paraId="56A818DB" w14:textId="77777777">
      <w:pPr>
        <w:pStyle w:val="Lijstalinea"/>
        <w:keepNext/>
        <w:ind w:left="720"/>
      </w:pPr>
      <w:r>
        <w:rPr>
          <w:noProof/>
        </w:rPr>
        <w:lastRenderedPageBreak/>
        <w:drawing>
          <wp:inline distT="0" distB="0" distL="0" distR="0" wp14:anchorId="4693EB07" wp14:editId="27405433">
            <wp:extent cx="5759450" cy="1701800"/>
            <wp:effectExtent l="19050" t="19050" r="1270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5C04F5" w:rsidP="005C04F5" w:rsidRDefault="005C04F5" w14:paraId="3EC40343" w14:textId="142E4F22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41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Contactdetails - Aanpassen contactgegevens</w:t>
      </w:r>
    </w:p>
    <w:p w:rsidRPr="003C75B0" w:rsidR="000572C2" w:rsidP="005C04F5" w:rsidRDefault="00D12F20" w14:paraId="533A54A3" w14:textId="3E8914F0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Alle </w:t>
      </w:r>
      <w:proofErr w:type="spellStart"/>
      <w:r w:rsidRPr="003C75B0">
        <w:rPr>
          <w:lang w:val="nl-BE"/>
        </w:rPr>
        <w:t>contactpersoongegevens</w:t>
      </w:r>
      <w:proofErr w:type="spellEnd"/>
      <w:r w:rsidRPr="003C75B0">
        <w:rPr>
          <w:lang w:val="nl-BE"/>
        </w:rPr>
        <w:t xml:space="preserve"> komen in </w:t>
      </w:r>
      <w:proofErr w:type="spellStart"/>
      <w:r w:rsidRPr="003C75B0">
        <w:rPr>
          <w:lang w:val="nl-BE"/>
        </w:rPr>
        <w:t>editeermodus</w:t>
      </w:r>
      <w:proofErr w:type="spellEnd"/>
      <w:r w:rsidRPr="003C75B0">
        <w:rPr>
          <w:lang w:val="nl-BE"/>
        </w:rPr>
        <w:t xml:space="preserve"> te staan en kunnen </w:t>
      </w:r>
      <w:r w:rsidRPr="003C75B0" w:rsidR="00BC589F">
        <w:rPr>
          <w:lang w:val="nl-BE"/>
        </w:rPr>
        <w:t xml:space="preserve">vervolgens </w:t>
      </w:r>
      <w:r w:rsidRPr="003C75B0">
        <w:rPr>
          <w:lang w:val="nl-BE"/>
        </w:rPr>
        <w:t>aangepast worden.</w:t>
      </w:r>
    </w:p>
    <w:p w:rsidRPr="003C75B0" w:rsidR="00D12F20" w:rsidP="005C04F5" w:rsidRDefault="00D12F20" w14:paraId="79B6FF0C" w14:textId="7C637447">
      <w:pPr>
        <w:pStyle w:val="Lijstalinea"/>
        <w:ind w:left="720"/>
        <w:rPr>
          <w:lang w:val="nl-BE"/>
        </w:rPr>
      </w:pPr>
    </w:p>
    <w:p w:rsidRPr="004F01BB" w:rsidR="00D12F20" w:rsidP="00D12F20" w:rsidRDefault="00D12F20" w14:paraId="081EC13E" w14:textId="77777777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77892308" wp14:editId="26BC6384">
            <wp:extent cx="5759450" cy="1837055"/>
            <wp:effectExtent l="19050" t="19050" r="12700" b="1079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7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D12F20" w:rsidP="00D12F20" w:rsidRDefault="00D12F20" w14:paraId="0E70D0FD" w14:textId="6828A930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42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Contactdetails - Aanpassingen maken</w:t>
      </w:r>
    </w:p>
    <w:p w:rsidRPr="003C75B0" w:rsidR="00C864CD" w:rsidP="394E83A4" w:rsidRDefault="00C864CD" w14:paraId="6265D01C" w14:textId="46EB5968" w14:noSpellErr="1">
      <w:pPr>
        <w:pStyle w:val="Lijstalinea"/>
        <w:ind w:left="720"/>
        <w:rPr>
          <w:lang w:val="en-GB"/>
        </w:rPr>
      </w:pPr>
      <w:r w:rsidRPr="394E83A4" w:rsidR="00C864CD">
        <w:rPr>
          <w:lang w:val="en-GB"/>
        </w:rPr>
        <w:t xml:space="preserve">Om de aangepaste gegevens te registreren voor dit bericht, </w:t>
      </w:r>
      <w:r w:rsidRPr="394E83A4" w:rsidR="00BC589F">
        <w:rPr>
          <w:lang w:val="en-GB"/>
        </w:rPr>
        <w:t xml:space="preserve">moet </w:t>
      </w:r>
      <w:r w:rsidRPr="394E83A4" w:rsidR="00C864CD">
        <w:rPr>
          <w:lang w:val="en-GB"/>
        </w:rPr>
        <w:t>u het bericht verzenden</w:t>
      </w:r>
      <w:r w:rsidRPr="394E83A4" w:rsidR="00BD7B22">
        <w:rPr>
          <w:lang w:val="en-GB"/>
        </w:rPr>
        <w:t xml:space="preserve"> -</w:t>
      </w:r>
      <w:r w:rsidRPr="394E83A4" w:rsidR="00C864CD">
        <w:rPr>
          <w:lang w:val="en-GB"/>
        </w:rPr>
        <w:t xml:space="preserve"> zie </w:t>
      </w:r>
      <w:r w:rsidRPr="394E83A4" w:rsidR="00BC589F">
        <w:rPr>
          <w:lang w:val="en-GB"/>
        </w:rPr>
        <w:t>‘</w:t>
      </w:r>
      <w:r>
        <w:fldChar w:fldCharType="begin"/>
      </w:r>
      <w:r w:rsidRPr="394E83A4">
        <w:rPr>
          <w:lang w:val="nl-BE"/>
        </w:rPr>
        <w:instrText xml:space="preserve"> REF _Ref9021756 \r \h </w:instrText>
      </w:r>
      <w:r>
        <w:fldChar w:fldCharType="separate"/>
      </w:r>
      <w:r w:rsidRPr="394E83A4" w:rsidR="00A908D5">
        <w:rPr>
          <w:lang w:val="en-GB"/>
        </w:rPr>
        <w:t>G</w:t>
      </w:r>
      <w:r>
        <w:fldChar w:fldCharType="end"/>
      </w:r>
      <w:r w:rsidRPr="394E83A4" w:rsidR="00C864CD">
        <w:rPr>
          <w:lang w:val="en-GB"/>
        </w:rPr>
        <w:t xml:space="preserve"> </w:t>
      </w:r>
      <w:r>
        <w:fldChar w:fldCharType="begin"/>
      </w:r>
      <w:r w:rsidRPr="394E83A4">
        <w:rPr>
          <w:lang w:val="nl-BE"/>
        </w:rPr>
        <w:instrText xml:space="preserve"> REF _Ref9021756 \h  \* MERGEFORMAT </w:instrText>
      </w:r>
      <w:r>
        <w:fldChar w:fldCharType="separate"/>
      </w:r>
      <w:r w:rsidRPr="394E83A4" w:rsidR="00A908D5">
        <w:rPr>
          <w:lang w:val="en-GB"/>
        </w:rPr>
        <w:t>Verzenden bericht</w:t>
      </w:r>
      <w:r>
        <w:fldChar w:fldCharType="end"/>
      </w:r>
      <w:r w:rsidRPr="394E83A4" w:rsidR="004451BA">
        <w:rPr>
          <w:lang w:val="en-GB"/>
        </w:rPr>
        <w:t>’</w:t>
      </w:r>
      <w:r w:rsidRPr="394E83A4" w:rsidR="00C864CD">
        <w:rPr>
          <w:lang w:val="en-GB"/>
        </w:rPr>
        <w:t>.</w:t>
      </w:r>
    </w:p>
    <w:p w:rsidRPr="003C75B0" w:rsidR="00C864CD" w:rsidP="00C864CD" w:rsidRDefault="00C864CD" w14:paraId="3D402F5D" w14:textId="77777777">
      <w:pPr>
        <w:rPr>
          <w:lang w:val="nl-BE"/>
        </w:rPr>
      </w:pPr>
    </w:p>
    <w:p w:rsidRPr="004F01BB" w:rsidR="00D12F20" w:rsidP="00CB06CA" w:rsidRDefault="00D12F20" w14:paraId="760EB9BF" w14:textId="3E5CA7FC">
      <w:pPr>
        <w:pStyle w:val="Lijstalinea"/>
        <w:numPr>
          <w:ilvl w:val="0"/>
          <w:numId w:val="18"/>
        </w:numPr>
        <w:rPr>
          <w:b/>
        </w:rPr>
      </w:pPr>
      <w:bookmarkStart w:name="_Ref9024781" w:id="29"/>
      <w:proofErr w:type="spellStart"/>
      <w:r w:rsidRPr="004F01BB">
        <w:rPr>
          <w:b/>
        </w:rPr>
        <w:t>Verwijderen</w:t>
      </w:r>
      <w:proofErr w:type="spellEnd"/>
      <w:r w:rsidRPr="004F01BB">
        <w:rPr>
          <w:b/>
        </w:rPr>
        <w:t xml:space="preserve"> </w:t>
      </w:r>
      <w:proofErr w:type="spellStart"/>
      <w:r w:rsidRPr="004F01BB">
        <w:rPr>
          <w:b/>
        </w:rPr>
        <w:t>contactpersoon</w:t>
      </w:r>
      <w:bookmarkEnd w:id="29"/>
      <w:proofErr w:type="spellEnd"/>
    </w:p>
    <w:p w:rsidRPr="003C75B0" w:rsidR="00D12F20" w:rsidP="00D12F20" w:rsidRDefault="004451BA" w14:paraId="03A5532E" w14:textId="4DAE5824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Met een </w:t>
      </w:r>
      <w:r w:rsidRPr="003C75B0" w:rsidR="00D12F20">
        <w:rPr>
          <w:lang w:val="nl-BE"/>
        </w:rPr>
        <w:t xml:space="preserve">laatste functionaliteit kunnen contactpersonen </w:t>
      </w:r>
      <w:r w:rsidRPr="003C75B0">
        <w:rPr>
          <w:lang w:val="nl-BE"/>
        </w:rPr>
        <w:t xml:space="preserve">voor dit bericht </w:t>
      </w:r>
      <w:r w:rsidRPr="003C75B0" w:rsidR="00D12F20">
        <w:rPr>
          <w:lang w:val="nl-BE"/>
        </w:rPr>
        <w:t>ook verwijderd worden</w:t>
      </w:r>
      <w:r w:rsidRPr="003C75B0" w:rsidR="00C864CD">
        <w:rPr>
          <w:lang w:val="nl-BE"/>
        </w:rPr>
        <w:t>. D</w:t>
      </w:r>
      <w:r w:rsidRPr="003C75B0">
        <w:rPr>
          <w:lang w:val="nl-BE"/>
        </w:rPr>
        <w:t>a</w:t>
      </w:r>
      <w:r w:rsidRPr="003C75B0" w:rsidR="00C864CD">
        <w:rPr>
          <w:lang w:val="nl-BE"/>
        </w:rPr>
        <w:t>t doet u door op het ‘kruisje’ achter de contactpersoon</w:t>
      </w:r>
      <w:r w:rsidRPr="003C75B0">
        <w:rPr>
          <w:lang w:val="nl-BE"/>
        </w:rPr>
        <w:t xml:space="preserve"> te klikken</w:t>
      </w:r>
      <w:r w:rsidRPr="003C75B0" w:rsidR="00C864CD">
        <w:rPr>
          <w:lang w:val="nl-BE"/>
        </w:rPr>
        <w:t>. De standaard contactpersoon zal niet op de hoogte gebracht worden van antwoorden op dit specifiek</w:t>
      </w:r>
      <w:r w:rsidRPr="003C75B0" w:rsidR="00974823">
        <w:rPr>
          <w:lang w:val="nl-BE"/>
        </w:rPr>
        <w:t>e</w:t>
      </w:r>
      <w:r w:rsidRPr="003C75B0" w:rsidR="00C864CD">
        <w:rPr>
          <w:lang w:val="nl-BE"/>
        </w:rPr>
        <w:t xml:space="preserve"> bericht</w:t>
      </w:r>
      <w:r w:rsidRPr="003C75B0" w:rsidR="00974823">
        <w:rPr>
          <w:lang w:val="nl-BE"/>
        </w:rPr>
        <w:t>, maar</w:t>
      </w:r>
      <w:r w:rsidRPr="003C75B0" w:rsidR="00C864CD">
        <w:rPr>
          <w:lang w:val="nl-BE"/>
        </w:rPr>
        <w:t xml:space="preserve"> blijft voor andere berichten rond het opgegeven thema wel nog steeds als standaard contactpersoon ingesteld.</w:t>
      </w:r>
    </w:p>
    <w:p w:rsidRPr="003C75B0" w:rsidR="00C864CD" w:rsidP="00D12F20" w:rsidRDefault="00C864CD" w14:paraId="636B418F" w14:textId="24BEF307">
      <w:pPr>
        <w:pStyle w:val="Lijstalinea"/>
        <w:ind w:left="720"/>
        <w:rPr>
          <w:lang w:val="nl-BE"/>
        </w:rPr>
      </w:pPr>
    </w:p>
    <w:p w:rsidRPr="004F01BB" w:rsidR="00C864CD" w:rsidP="00C864CD" w:rsidRDefault="00C864CD" w14:paraId="06FACB1E" w14:textId="77777777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318E45E3" wp14:editId="57D4C62E">
            <wp:extent cx="5759450" cy="1715770"/>
            <wp:effectExtent l="19050" t="19050" r="12700" b="177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C864CD" w:rsidP="00C864CD" w:rsidRDefault="00C864CD" w14:paraId="4C7E127B" w14:textId="099FA97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43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Verwijderen contactpersoon</w:t>
      </w:r>
    </w:p>
    <w:p w:rsidRPr="003C75B0" w:rsidR="00C864CD" w:rsidP="394E83A4" w:rsidRDefault="00C864CD" w14:paraId="28D426F1" w14:textId="3124D433" w14:noSpellErr="1">
      <w:pPr>
        <w:pStyle w:val="Lijstalinea"/>
        <w:ind w:left="720"/>
        <w:rPr>
          <w:lang w:val="en-GB"/>
        </w:rPr>
      </w:pPr>
      <w:r w:rsidRPr="394E83A4" w:rsidR="00C864CD">
        <w:rPr>
          <w:lang w:val="en-GB"/>
        </w:rPr>
        <w:t xml:space="preserve">Om de verwijderde contactpersoon te registreren voor dit bericht, </w:t>
      </w:r>
      <w:r w:rsidRPr="394E83A4" w:rsidR="00974823">
        <w:rPr>
          <w:lang w:val="en-GB"/>
        </w:rPr>
        <w:t xml:space="preserve">moet </w:t>
      </w:r>
      <w:r w:rsidRPr="394E83A4" w:rsidR="00C864CD">
        <w:rPr>
          <w:lang w:val="en-GB"/>
        </w:rPr>
        <w:t>u het bericht verzenden</w:t>
      </w:r>
      <w:r w:rsidRPr="394E83A4" w:rsidR="00BD7B22">
        <w:rPr>
          <w:lang w:val="en-GB"/>
        </w:rPr>
        <w:t xml:space="preserve"> - </w:t>
      </w:r>
      <w:r w:rsidRPr="394E83A4" w:rsidR="00C864CD">
        <w:rPr>
          <w:lang w:val="en-GB"/>
        </w:rPr>
        <w:t xml:space="preserve">zie </w:t>
      </w:r>
      <w:r w:rsidRPr="394E83A4" w:rsidR="00974823">
        <w:rPr>
          <w:lang w:val="en-GB"/>
        </w:rPr>
        <w:t>‘</w:t>
      </w:r>
      <w:r>
        <w:fldChar w:fldCharType="begin"/>
      </w:r>
      <w:r w:rsidRPr="394E83A4">
        <w:rPr>
          <w:lang w:val="nl-BE"/>
        </w:rPr>
        <w:instrText xml:space="preserve"> REF _Ref9021756 \r \h </w:instrText>
      </w:r>
      <w:r>
        <w:fldChar w:fldCharType="separate"/>
      </w:r>
      <w:r w:rsidRPr="394E83A4" w:rsidR="00A908D5">
        <w:rPr>
          <w:lang w:val="en-GB"/>
        </w:rPr>
        <w:t>G</w:t>
      </w:r>
      <w:r>
        <w:fldChar w:fldCharType="end"/>
      </w:r>
      <w:r w:rsidRPr="394E83A4" w:rsidR="00C864CD">
        <w:rPr>
          <w:lang w:val="en-GB"/>
        </w:rPr>
        <w:t xml:space="preserve"> </w:t>
      </w:r>
      <w:r>
        <w:fldChar w:fldCharType="begin"/>
      </w:r>
      <w:r w:rsidRPr="394E83A4">
        <w:rPr>
          <w:lang w:val="nl-BE"/>
        </w:rPr>
        <w:instrText xml:space="preserve"> REF _Ref9021756 \h  \* MERGEFORMAT </w:instrText>
      </w:r>
      <w:r>
        <w:fldChar w:fldCharType="separate"/>
      </w:r>
      <w:r w:rsidRPr="394E83A4" w:rsidR="00A908D5">
        <w:rPr>
          <w:lang w:val="en-GB"/>
        </w:rPr>
        <w:t>Verzenden bericht</w:t>
      </w:r>
      <w:r>
        <w:fldChar w:fldCharType="end"/>
      </w:r>
      <w:r w:rsidRPr="394E83A4" w:rsidR="00974823">
        <w:rPr>
          <w:lang w:val="en-GB"/>
        </w:rPr>
        <w:t>’</w:t>
      </w:r>
      <w:r w:rsidRPr="394E83A4" w:rsidR="00C864CD">
        <w:rPr>
          <w:lang w:val="en-GB"/>
        </w:rPr>
        <w:t>.</w:t>
      </w:r>
    </w:p>
    <w:p w:rsidRPr="003C75B0" w:rsidR="00C864CD" w:rsidP="00C864CD" w:rsidRDefault="00C864CD" w14:paraId="60F4C270" w14:textId="77777777">
      <w:pPr>
        <w:rPr>
          <w:lang w:val="nl-BE"/>
        </w:rPr>
      </w:pPr>
    </w:p>
    <w:p w:rsidRPr="004F01BB" w:rsidR="00C864CD" w:rsidP="00CB06CA" w:rsidRDefault="00C864CD" w14:paraId="6A4C652A" w14:textId="12D865C8">
      <w:pPr>
        <w:pStyle w:val="Lijstalinea"/>
        <w:numPr>
          <w:ilvl w:val="0"/>
          <w:numId w:val="18"/>
        </w:numPr>
        <w:rPr>
          <w:b/>
        </w:rPr>
      </w:pPr>
      <w:bookmarkStart w:name="_Ref9021756" w:id="30"/>
      <w:proofErr w:type="spellStart"/>
      <w:r w:rsidRPr="004F01BB">
        <w:rPr>
          <w:b/>
        </w:rPr>
        <w:t>Verzenden</w:t>
      </w:r>
      <w:proofErr w:type="spellEnd"/>
      <w:r w:rsidRPr="004F01BB">
        <w:rPr>
          <w:b/>
        </w:rPr>
        <w:t xml:space="preserve"> </w:t>
      </w:r>
      <w:proofErr w:type="spellStart"/>
      <w:r w:rsidRPr="004F01BB">
        <w:rPr>
          <w:b/>
        </w:rPr>
        <w:t>bericht</w:t>
      </w:r>
      <w:bookmarkEnd w:id="30"/>
      <w:proofErr w:type="spellEnd"/>
    </w:p>
    <w:p w:rsidRPr="003C75B0" w:rsidR="00827A17" w:rsidP="00827A17" w:rsidRDefault="00827A17" w14:paraId="12C5653A" w14:textId="68206F3D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>Nadat alle contactdetails gecontroleerd en in orde gebracht zijn, kan u het bericht verzenden door bovenaan op ‘Verzenden’ te klikken.</w:t>
      </w:r>
    </w:p>
    <w:p w:rsidRPr="003C75B0" w:rsidR="00827A17" w:rsidP="00827A17" w:rsidRDefault="00827A17" w14:paraId="3E05F82B" w14:textId="3F587377">
      <w:pPr>
        <w:pStyle w:val="Lijstalinea"/>
        <w:ind w:left="720"/>
        <w:rPr>
          <w:lang w:val="nl-BE"/>
        </w:rPr>
      </w:pPr>
    </w:p>
    <w:p w:rsidRPr="004F01BB" w:rsidR="00827A17" w:rsidP="00827A17" w:rsidRDefault="00827A17" w14:paraId="2A62EE86" w14:textId="77777777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36494C5E" wp14:editId="10932A2E">
            <wp:extent cx="5759450" cy="3658870"/>
            <wp:effectExtent l="19050" t="19050" r="12700" b="1778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27A17" w:rsidP="00827A17" w:rsidRDefault="00827A17" w14:paraId="3F52832F" w14:textId="252B0C32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44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Verzenden bericht</w:t>
      </w:r>
    </w:p>
    <w:p w:rsidRPr="003C75B0" w:rsidR="00827A17" w:rsidP="00827A17" w:rsidRDefault="00827A17" w14:paraId="4A2265D4" w14:textId="61193C62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geeft weer naar </w:t>
      </w:r>
      <w:r w:rsidRPr="003C75B0" w:rsidR="00974823">
        <w:rPr>
          <w:lang w:val="nl-BE"/>
        </w:rPr>
        <w:t>welke contactpersoon</w:t>
      </w:r>
      <w:r w:rsidRPr="003C75B0">
        <w:rPr>
          <w:lang w:val="nl-BE"/>
        </w:rPr>
        <w:t xml:space="preserve"> binnen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uw bericht verstuurd is.</w:t>
      </w:r>
    </w:p>
    <w:p w:rsidRPr="003C75B0" w:rsidR="00827A17" w:rsidP="00827A17" w:rsidRDefault="00827A17" w14:paraId="0D5BE11C" w14:textId="18D7A054">
      <w:pPr>
        <w:pStyle w:val="Lijstalinea"/>
        <w:ind w:left="720"/>
        <w:rPr>
          <w:lang w:val="nl-BE"/>
        </w:rPr>
      </w:pPr>
    </w:p>
    <w:p w:rsidRPr="004F01BB" w:rsidR="00827A17" w:rsidP="00827A17" w:rsidRDefault="00827A17" w14:paraId="2BB5C017" w14:textId="77777777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1A24AEA9" wp14:editId="5217F018">
            <wp:extent cx="5759450" cy="1019810"/>
            <wp:effectExtent l="19050" t="19050" r="12700" b="2794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19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27A17" w:rsidP="00827A17" w:rsidRDefault="00827A17" w14:paraId="232E6FFD" w14:textId="5DD47E5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45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Beantwoorden bericht - Bevestiging bij versturen</w:t>
      </w:r>
    </w:p>
    <w:p w:rsidRPr="004F01BB" w:rsidR="00827A17" w:rsidP="00827A17" w:rsidRDefault="00827A17" w14:paraId="05A2F91C" w14:textId="425DFCF5">
      <w:pPr>
        <w:pStyle w:val="Lijstalinea"/>
        <w:ind w:left="720"/>
      </w:pPr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</w:t>
      </w:r>
      <w:r w:rsidRPr="003C75B0" w:rsidR="00FA7EF3">
        <w:rPr>
          <w:lang w:val="nl-BE"/>
        </w:rPr>
        <w:t xml:space="preserve">Alvorens te verzenden wordt gecontroleerd </w:t>
      </w:r>
      <w:r w:rsidRPr="003C75B0">
        <w:rPr>
          <w:lang w:val="nl-BE"/>
        </w:rPr>
        <w:t xml:space="preserve">of alle </w:t>
      </w:r>
      <w:r w:rsidRPr="003C75B0" w:rsidR="00B55479">
        <w:rPr>
          <w:lang w:val="nl-BE"/>
        </w:rPr>
        <w:t>bericht</w:t>
      </w:r>
      <w:r w:rsidRPr="003C75B0">
        <w:rPr>
          <w:lang w:val="nl-BE"/>
        </w:rPr>
        <w:t xml:space="preserve">gegevens </w:t>
      </w:r>
      <w:r w:rsidRPr="003C75B0" w:rsidR="00B55479">
        <w:rPr>
          <w:lang w:val="nl-BE"/>
        </w:rPr>
        <w:t xml:space="preserve">en contactdetails </w:t>
      </w:r>
      <w:r w:rsidRPr="003C75B0">
        <w:rPr>
          <w:lang w:val="nl-BE"/>
        </w:rPr>
        <w:t xml:space="preserve">ingevuld zijn, </w:t>
      </w:r>
      <w:r w:rsidRPr="003C75B0" w:rsidR="0033720F">
        <w:rPr>
          <w:lang w:val="nl-BE"/>
        </w:rPr>
        <w:t xml:space="preserve">en </w:t>
      </w:r>
      <w:r w:rsidRPr="003C75B0" w:rsidR="008D4A78">
        <w:rPr>
          <w:lang w:val="nl-BE"/>
        </w:rPr>
        <w:t xml:space="preserve">of </w:t>
      </w:r>
      <w:r w:rsidRPr="003C75B0" w:rsidR="0033720F">
        <w:rPr>
          <w:lang w:val="nl-BE"/>
        </w:rPr>
        <w:t xml:space="preserve">de </w:t>
      </w:r>
      <w:r w:rsidRPr="003C75B0">
        <w:rPr>
          <w:lang w:val="nl-BE"/>
        </w:rPr>
        <w:t>e-mailadres</w:t>
      </w:r>
      <w:r w:rsidRPr="003C75B0" w:rsidR="0033720F">
        <w:rPr>
          <w:lang w:val="nl-BE"/>
        </w:rPr>
        <w:t>sen</w:t>
      </w:r>
      <w:r w:rsidRPr="003C75B0">
        <w:rPr>
          <w:lang w:val="nl-BE"/>
        </w:rPr>
        <w:t xml:space="preserve"> </w:t>
      </w:r>
      <w:r w:rsidRPr="003C75B0" w:rsidR="00B55479">
        <w:rPr>
          <w:lang w:val="nl-BE"/>
        </w:rPr>
        <w:t>in de contactdetails</w:t>
      </w:r>
      <w:r w:rsidRPr="003C75B0">
        <w:rPr>
          <w:lang w:val="nl-BE"/>
        </w:rPr>
        <w:t xml:space="preserve"> </w:t>
      </w:r>
      <w:r w:rsidRPr="003C75B0" w:rsidR="00627605">
        <w:rPr>
          <w:lang w:val="nl-BE"/>
        </w:rPr>
        <w:t xml:space="preserve">in </w:t>
      </w:r>
      <w:r w:rsidRPr="003C75B0">
        <w:rPr>
          <w:lang w:val="nl-BE"/>
        </w:rPr>
        <w:t xml:space="preserve">het correcte formaat </w:t>
      </w:r>
      <w:r w:rsidRPr="003C75B0" w:rsidR="00627605">
        <w:rPr>
          <w:lang w:val="nl-BE"/>
        </w:rPr>
        <w:t>staa</w:t>
      </w:r>
      <w:r w:rsidRPr="003C75B0" w:rsidR="002945AC">
        <w:rPr>
          <w:lang w:val="nl-BE"/>
        </w:rPr>
        <w:t>n</w:t>
      </w:r>
      <w:r w:rsidRPr="003C75B0">
        <w:rPr>
          <w:lang w:val="nl-BE"/>
        </w:rPr>
        <w:t xml:space="preserve"> en </w:t>
      </w:r>
      <w:r w:rsidRPr="003C75B0" w:rsidR="00627605">
        <w:rPr>
          <w:lang w:val="nl-BE"/>
        </w:rPr>
        <w:t xml:space="preserve">niet </w:t>
      </w:r>
      <w:r w:rsidRPr="003C75B0">
        <w:rPr>
          <w:lang w:val="nl-BE"/>
        </w:rPr>
        <w:t>al bestaa</w:t>
      </w:r>
      <w:r w:rsidRPr="003C75B0" w:rsidR="0033720F">
        <w:rPr>
          <w:lang w:val="nl-BE"/>
        </w:rPr>
        <w:t>n</w:t>
      </w:r>
      <w:r w:rsidRPr="003C75B0">
        <w:rPr>
          <w:lang w:val="nl-BE"/>
        </w:rPr>
        <w:t xml:space="preserve"> voor uw voorziening. </w:t>
      </w:r>
      <w:r w:rsidRPr="003C75B0" w:rsidR="00736626">
        <w:rPr>
          <w:lang w:val="nl-BE"/>
        </w:rPr>
        <w:t xml:space="preserve">Als deze controle een fout opmerkt, </w:t>
      </w:r>
      <w:r w:rsidRPr="003C75B0" w:rsidR="003E4BCB">
        <w:rPr>
          <w:lang w:val="nl-BE"/>
        </w:rPr>
        <w:t>wordt er geen bericht verstuurd en blij</w:t>
      </w:r>
      <w:r w:rsidRPr="003C75B0" w:rsidR="0033720F">
        <w:rPr>
          <w:lang w:val="nl-BE"/>
        </w:rPr>
        <w:t>ven alle gegevens</w:t>
      </w:r>
      <w:r w:rsidRPr="003C75B0" w:rsidR="003E4BCB">
        <w:rPr>
          <w:lang w:val="nl-BE"/>
        </w:rPr>
        <w:t xml:space="preserve"> in </w:t>
      </w:r>
      <w:proofErr w:type="spellStart"/>
      <w:r w:rsidRPr="003C75B0" w:rsidR="003E4BCB">
        <w:rPr>
          <w:lang w:val="nl-BE"/>
        </w:rPr>
        <w:t>editeermodus</w:t>
      </w:r>
      <w:proofErr w:type="spellEnd"/>
      <w:r w:rsidRPr="003C75B0" w:rsidR="003E4BCB">
        <w:rPr>
          <w:lang w:val="nl-BE"/>
        </w:rPr>
        <w:t xml:space="preserve"> staan</w:t>
      </w:r>
      <w:r w:rsidRPr="003C75B0" w:rsidR="00AB66EE">
        <w:rPr>
          <w:lang w:val="nl-BE"/>
        </w:rPr>
        <w:t xml:space="preserve">. </w:t>
      </w:r>
      <w:r w:rsidRPr="004F01BB" w:rsidR="00AB66EE">
        <w:t xml:space="preserve">Er </w:t>
      </w:r>
      <w:proofErr w:type="spellStart"/>
      <w:r w:rsidRPr="004F01BB" w:rsidR="00AB66EE">
        <w:t>verschijnt</w:t>
      </w:r>
      <w:proofErr w:type="spellEnd"/>
      <w:r w:rsidRPr="004F01BB" w:rsidR="00AB66EE">
        <w:t xml:space="preserve"> </w:t>
      </w:r>
      <w:proofErr w:type="spellStart"/>
      <w:r w:rsidRPr="004F01BB" w:rsidR="00AB66EE">
        <w:t>een</w:t>
      </w:r>
      <w:proofErr w:type="spellEnd"/>
      <w:r w:rsidRPr="004F01BB" w:rsidR="00AB66EE">
        <w:t xml:space="preserve"> </w:t>
      </w:r>
      <w:proofErr w:type="spellStart"/>
      <w:r w:rsidRPr="004F01BB" w:rsidR="00AB66EE">
        <w:t>foutmelding</w:t>
      </w:r>
      <w:proofErr w:type="spellEnd"/>
      <w:r w:rsidRPr="004F01BB" w:rsidR="00AB66EE">
        <w:t xml:space="preserve"> met instructies.</w:t>
      </w:r>
      <w:r w:rsidRPr="004F01BB" w:rsidR="00736626">
        <w:t xml:space="preserve"> </w:t>
      </w:r>
    </w:p>
    <w:p w:rsidRPr="004F01BB" w:rsidR="00D12F20" w:rsidP="00D12F20" w:rsidRDefault="00D12F20" w14:paraId="7DB2A8C0" w14:textId="77777777"/>
    <w:p w:rsidRPr="004F01BB" w:rsidR="00831DF2" w:rsidP="00831DF2" w:rsidRDefault="0084073E" w14:paraId="51781868" w14:textId="2234BDA9">
      <w:pPr>
        <w:pStyle w:val="Kop3"/>
        <w:rPr>
          <w:rFonts w:ascii="Calibri" w:hAnsi="Calibri"/>
          <w:b w:val="0"/>
          <w:color w:val="969696"/>
          <w:szCs w:val="22"/>
          <w:lang w:val="nl-BE"/>
        </w:rPr>
      </w:pPr>
      <w:bookmarkStart w:name="_Toc137722078" w:id="31"/>
      <w:bookmarkStart w:name="_Toc137796675" w:id="32"/>
      <w:r w:rsidRPr="004F01BB">
        <w:rPr>
          <w:rFonts w:ascii="Calibri" w:hAnsi="Calibri"/>
          <w:b w:val="0"/>
          <w:color w:val="969696"/>
          <w:szCs w:val="22"/>
          <w:lang w:val="nl-BE"/>
        </w:rPr>
        <w:lastRenderedPageBreak/>
        <w:t>Mijn verstuurde berichten beheren</w:t>
      </w:r>
      <w:bookmarkEnd w:id="31"/>
      <w:bookmarkEnd w:id="32"/>
    </w:p>
    <w:p w:rsidR="00831DF2" w:rsidP="00831DF2" w:rsidRDefault="00831DF2" w14:paraId="074D27A0" w14:textId="2B47C45C">
      <w:pPr>
        <w:pStyle w:val="Kop4"/>
      </w:pPr>
      <w:r>
        <w:t>Raadplegen verstuurde berichten</w:t>
      </w:r>
    </w:p>
    <w:p w:rsidRPr="003C75B0" w:rsidR="00831DF2" w:rsidP="00831DF2" w:rsidRDefault="00831DF2" w14:paraId="324A0BB7" w14:textId="2C62A3CB">
      <w:pPr>
        <w:rPr>
          <w:lang w:val="nl-BE"/>
        </w:rPr>
      </w:pPr>
      <w:r w:rsidRPr="003C75B0">
        <w:rPr>
          <w:lang w:val="nl-BE"/>
        </w:rPr>
        <w:t>Onder de ‘</w:t>
      </w:r>
      <w:r w:rsidRPr="003C75B0" w:rsidR="005B59D1">
        <w:rPr>
          <w:lang w:val="nl-BE"/>
        </w:rPr>
        <w:t xml:space="preserve">Verstuurde </w:t>
      </w:r>
      <w:r w:rsidRPr="003C75B0">
        <w:rPr>
          <w:lang w:val="nl-BE"/>
        </w:rPr>
        <w:t xml:space="preserve">berichten’ </w:t>
      </w:r>
      <w:r w:rsidRPr="003C75B0" w:rsidR="005B59D1">
        <w:rPr>
          <w:lang w:val="nl-BE"/>
        </w:rPr>
        <w:t xml:space="preserve">vindt u </w:t>
      </w:r>
      <w:r w:rsidRPr="003C75B0">
        <w:rPr>
          <w:lang w:val="nl-BE"/>
        </w:rPr>
        <w:t xml:space="preserve">alle berichten terug </w:t>
      </w:r>
      <w:r w:rsidRPr="003C75B0" w:rsidR="005B59D1">
        <w:rPr>
          <w:lang w:val="nl-BE"/>
        </w:rPr>
        <w:t xml:space="preserve">van de voorziening aan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>. Klik op het bericht waarvan u de details wilt raadplegen.</w:t>
      </w:r>
    </w:p>
    <w:p w:rsidRPr="003C75B0" w:rsidR="00831DF2" w:rsidP="00831DF2" w:rsidRDefault="00831DF2" w14:paraId="5DB039B4" w14:textId="77777777">
      <w:pPr>
        <w:rPr>
          <w:lang w:val="nl-BE"/>
        </w:rPr>
      </w:pPr>
    </w:p>
    <w:p w:rsidR="00831DF2" w:rsidP="00831DF2" w:rsidRDefault="00A6134B" w14:paraId="4CA2A082" w14:textId="00F7A6AF">
      <w:pPr>
        <w:keepNext/>
      </w:pPr>
      <w:r>
        <w:rPr>
          <w:noProof/>
        </w:rPr>
        <w:drawing>
          <wp:inline distT="0" distB="0" distL="0" distR="0" wp14:anchorId="37C22B2A" wp14:editId="0C48005B">
            <wp:extent cx="5759450" cy="2431415"/>
            <wp:effectExtent l="19050" t="19050" r="12700" b="2603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15F46735" w14:textId="6AD03A76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46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Mijn berichten: </w:t>
      </w:r>
      <w:r w:rsidRPr="003C75B0" w:rsidR="00A6134B">
        <w:rPr>
          <w:color w:val="auto"/>
          <w:lang w:val="nl-BE"/>
        </w:rPr>
        <w:t>Verstuurde</w:t>
      </w:r>
      <w:r w:rsidRPr="003C75B0">
        <w:rPr>
          <w:color w:val="auto"/>
          <w:lang w:val="nl-BE"/>
        </w:rPr>
        <w:t xml:space="preserve"> berichten</w:t>
      </w:r>
    </w:p>
    <w:p w:rsidRPr="003C75B0" w:rsidR="00831DF2" w:rsidP="00831DF2" w:rsidRDefault="00831DF2" w14:paraId="5C2816C6" w14:textId="258D0AA3">
      <w:pPr>
        <w:keepNext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opent daarop de</w:t>
      </w:r>
      <w:r w:rsidRPr="003C75B0" w:rsidR="00000680">
        <w:rPr>
          <w:lang w:val="nl-BE"/>
        </w:rPr>
        <w:t xml:space="preserve"> pagina</w:t>
      </w:r>
      <w:r w:rsidRPr="003C75B0">
        <w:rPr>
          <w:lang w:val="nl-BE"/>
        </w:rPr>
        <w:t xml:space="preserve"> ‘Detail </w:t>
      </w:r>
      <w:r w:rsidRPr="003C75B0" w:rsidR="00A6134B">
        <w:rPr>
          <w:lang w:val="nl-BE"/>
        </w:rPr>
        <w:t>verstuurd</w:t>
      </w:r>
      <w:r w:rsidRPr="003C75B0">
        <w:rPr>
          <w:lang w:val="nl-BE"/>
        </w:rPr>
        <w:t xml:space="preserve"> bericht’.</w:t>
      </w:r>
    </w:p>
    <w:p w:rsidRPr="003C75B0" w:rsidR="00831DF2" w:rsidP="00831DF2" w:rsidRDefault="00831DF2" w14:paraId="08FE7E74" w14:textId="77777777">
      <w:pPr>
        <w:keepNext/>
        <w:rPr>
          <w:lang w:val="nl-BE"/>
        </w:rPr>
      </w:pPr>
    </w:p>
    <w:p w:rsidRPr="004F01BB" w:rsidR="00831DF2" w:rsidP="00831DF2" w:rsidRDefault="0020258B" w14:paraId="2645D76C" w14:textId="330E8717">
      <w:pPr>
        <w:keepNext/>
      </w:pPr>
      <w:r w:rsidRPr="0020258B">
        <w:rPr>
          <w:noProof/>
        </w:rPr>
        <w:drawing>
          <wp:inline distT="0" distB="0" distL="0" distR="0" wp14:anchorId="4F6140A4" wp14:editId="2A69917C">
            <wp:extent cx="5759450" cy="4262755"/>
            <wp:effectExtent l="19050" t="19050" r="12700" b="234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2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60661550" w14:textId="47A14A72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47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Mijn berichten - Detail </w:t>
      </w:r>
      <w:r w:rsidRPr="003C75B0" w:rsidR="00A6134B">
        <w:rPr>
          <w:color w:val="auto"/>
          <w:lang w:val="nl-BE"/>
        </w:rPr>
        <w:t>verstuurd</w:t>
      </w:r>
      <w:r w:rsidRPr="003C75B0">
        <w:rPr>
          <w:color w:val="auto"/>
          <w:lang w:val="nl-BE"/>
        </w:rPr>
        <w:t xml:space="preserve"> bericht</w:t>
      </w:r>
    </w:p>
    <w:p w:rsidRPr="003C75B0" w:rsidR="00831DF2" w:rsidP="00831DF2" w:rsidRDefault="00A6134B" w14:paraId="474C780D" w14:textId="2EBFCEC3">
      <w:pPr>
        <w:keepNext/>
        <w:rPr>
          <w:lang w:val="nl-BE"/>
        </w:rPr>
      </w:pPr>
      <w:r w:rsidRPr="003C75B0">
        <w:rPr>
          <w:lang w:val="nl-BE"/>
        </w:rPr>
        <w:lastRenderedPageBreak/>
        <w:t xml:space="preserve">De Berichthistoriek werkt op exact dezelfde manier als bij het bekijken van de details van een </w:t>
      </w:r>
      <w:r w:rsidRPr="003C75B0" w:rsidR="0084709C">
        <w:rPr>
          <w:lang w:val="nl-BE"/>
        </w:rPr>
        <w:t xml:space="preserve">inkomend </w:t>
      </w:r>
      <w:r w:rsidRPr="003C75B0">
        <w:rPr>
          <w:lang w:val="nl-BE"/>
        </w:rPr>
        <w:t xml:space="preserve">bericht, zie </w:t>
      </w:r>
      <w:r w:rsidRPr="004F01BB">
        <w:fldChar w:fldCharType="begin"/>
      </w:r>
      <w:r w:rsidRPr="003C75B0">
        <w:rPr>
          <w:lang w:val="nl-BE"/>
        </w:rPr>
        <w:instrText xml:space="preserve"> REF _Ref9003615 \r \h </w:instrText>
      </w:r>
      <w:r w:rsidRPr="004F01BB">
        <w:fldChar w:fldCharType="separate"/>
      </w:r>
      <w:r w:rsidRPr="003C75B0" w:rsidR="00A908D5">
        <w:rPr>
          <w:lang w:val="nl-BE"/>
        </w:rPr>
        <w:t>3.1.1.1</w:t>
      </w:r>
      <w:r w:rsidRPr="004F01BB">
        <w:fldChar w:fldCharType="end"/>
      </w:r>
      <w:r w:rsidRPr="003C75B0">
        <w:rPr>
          <w:lang w:val="nl-BE"/>
        </w:rPr>
        <w:t xml:space="preserve"> </w:t>
      </w:r>
      <w:r w:rsidRPr="004F01BB">
        <w:fldChar w:fldCharType="begin"/>
      </w:r>
      <w:r w:rsidRPr="003C75B0">
        <w:rPr>
          <w:lang w:val="nl-BE"/>
        </w:rPr>
        <w:instrText xml:space="preserve"> REF _Ref9003615 \h </w:instrText>
      </w:r>
      <w:r w:rsidRPr="004F01BB">
        <w:fldChar w:fldCharType="separate"/>
      </w:r>
      <w:r w:rsidRPr="003C75B0" w:rsidR="00A908D5">
        <w:rPr>
          <w:lang w:val="nl-BE"/>
        </w:rPr>
        <w:t>Raadplegen ontvangen berichten</w:t>
      </w:r>
      <w:r w:rsidRPr="004F01BB">
        <w:fldChar w:fldCharType="end"/>
      </w:r>
      <w:r w:rsidRPr="003C75B0" w:rsidR="00831DF2">
        <w:rPr>
          <w:lang w:val="nl-BE"/>
        </w:rPr>
        <w:t>.</w:t>
      </w:r>
    </w:p>
    <w:p w:rsidRPr="003C75B0" w:rsidR="00831DF2" w:rsidP="00831DF2" w:rsidRDefault="00831DF2" w14:paraId="5BA66A54" w14:textId="77777777">
      <w:pPr>
        <w:rPr>
          <w:lang w:val="nl-BE"/>
        </w:rPr>
      </w:pPr>
    </w:p>
    <w:p w:rsidRPr="004F01BB" w:rsidR="00831DF2" w:rsidP="00831DF2" w:rsidRDefault="00A6134B" w14:paraId="2355E04D" w14:textId="5D86408C">
      <w:pPr>
        <w:pStyle w:val="Kop4"/>
        <w:rPr>
          <w:color w:val="auto"/>
        </w:rPr>
      </w:pPr>
      <w:bookmarkStart w:name="_Ref9027437" w:id="33"/>
      <w:proofErr w:type="spellStart"/>
      <w:r w:rsidRPr="004F01BB">
        <w:rPr>
          <w:color w:val="auto"/>
        </w:rPr>
        <w:t>Nieuw</w:t>
      </w:r>
      <w:proofErr w:type="spellEnd"/>
      <w:r w:rsidRPr="004F01BB">
        <w:rPr>
          <w:color w:val="auto"/>
        </w:rPr>
        <w:t xml:space="preserve"> </w:t>
      </w:r>
      <w:proofErr w:type="spellStart"/>
      <w:r w:rsidRPr="004F01BB">
        <w:rPr>
          <w:color w:val="auto"/>
        </w:rPr>
        <w:t>bericht</w:t>
      </w:r>
      <w:proofErr w:type="spellEnd"/>
      <w:r w:rsidRPr="004F01BB">
        <w:rPr>
          <w:color w:val="auto"/>
        </w:rPr>
        <w:t xml:space="preserve"> </w:t>
      </w:r>
      <w:proofErr w:type="spellStart"/>
      <w:r w:rsidRPr="004F01BB">
        <w:rPr>
          <w:color w:val="auto"/>
        </w:rPr>
        <w:t>opstellen</w:t>
      </w:r>
      <w:bookmarkEnd w:id="33"/>
      <w:proofErr w:type="spellEnd"/>
    </w:p>
    <w:p w:rsidRPr="004F01BB" w:rsidR="00831DF2" w:rsidP="00CB06CA" w:rsidRDefault="002973C6" w14:paraId="308AA16C" w14:textId="32C9A7BF">
      <w:pPr>
        <w:pStyle w:val="Lijstalinea"/>
        <w:numPr>
          <w:ilvl w:val="0"/>
          <w:numId w:val="19"/>
        </w:numPr>
        <w:rPr>
          <w:b/>
        </w:rPr>
      </w:pPr>
      <w:r w:rsidRPr="004F01BB">
        <w:rPr>
          <w:b/>
        </w:rPr>
        <w:t>Stuur nieuw bericht</w:t>
      </w:r>
    </w:p>
    <w:p w:rsidRPr="003C75B0" w:rsidR="00831DF2" w:rsidP="394E83A4" w:rsidRDefault="00831DF2" w14:paraId="515F6F98" w14:textId="3BF4AF45" w14:noSpellErr="1">
      <w:pPr>
        <w:pStyle w:val="Lijstalinea"/>
        <w:ind w:left="720"/>
        <w:rPr>
          <w:lang w:val="en-GB"/>
        </w:rPr>
      </w:pPr>
      <w:r w:rsidRPr="394E83A4" w:rsidR="00831DF2">
        <w:rPr>
          <w:lang w:val="en-GB"/>
        </w:rPr>
        <w:t xml:space="preserve">Om een </w:t>
      </w:r>
      <w:r w:rsidRPr="394E83A4" w:rsidR="002973C6">
        <w:rPr>
          <w:lang w:val="en-GB"/>
        </w:rPr>
        <w:t>nieuw bericht op te stellen</w:t>
      </w:r>
      <w:r w:rsidRPr="394E83A4" w:rsidR="00831DF2">
        <w:rPr>
          <w:lang w:val="en-GB"/>
        </w:rPr>
        <w:t>, klikt u op ‘</w:t>
      </w:r>
      <w:r w:rsidRPr="394E83A4" w:rsidR="002973C6">
        <w:rPr>
          <w:lang w:val="en-GB"/>
        </w:rPr>
        <w:t>Stuur nieuw bericht</w:t>
      </w:r>
      <w:r w:rsidRPr="394E83A4" w:rsidR="00831DF2">
        <w:rPr>
          <w:lang w:val="en-GB"/>
        </w:rPr>
        <w:t>’.</w:t>
      </w:r>
    </w:p>
    <w:p w:rsidRPr="003C75B0" w:rsidR="00831DF2" w:rsidP="00831DF2" w:rsidRDefault="00831DF2" w14:paraId="5548FF5F" w14:textId="77777777">
      <w:pPr>
        <w:pStyle w:val="Lijstalinea"/>
        <w:ind w:left="720"/>
        <w:rPr>
          <w:lang w:val="nl-BE"/>
        </w:rPr>
      </w:pPr>
    </w:p>
    <w:p w:rsidRPr="004F01BB" w:rsidR="00831DF2" w:rsidP="00831DF2" w:rsidRDefault="00C85285" w14:paraId="6C79C197" w14:textId="648263E4">
      <w:pPr>
        <w:pStyle w:val="Lijstalinea"/>
        <w:ind w:left="720"/>
      </w:pPr>
      <w:r w:rsidRPr="004F01BB">
        <w:rPr>
          <w:noProof/>
        </w:rPr>
        <w:drawing>
          <wp:inline distT="0" distB="0" distL="0" distR="0" wp14:anchorId="793F1F53" wp14:editId="5ABEB4F6">
            <wp:extent cx="5759450" cy="2518410"/>
            <wp:effectExtent l="19050" t="19050" r="12700" b="1524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1604B525" w14:textId="1936613F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48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Mijn berichten </w:t>
      </w:r>
      <w:r w:rsidRPr="003C75B0" w:rsidR="002973C6">
        <w:rPr>
          <w:color w:val="auto"/>
          <w:lang w:val="nl-BE"/>
        </w:rPr>
        <w:t>–</w:t>
      </w:r>
      <w:r w:rsidRPr="003C75B0">
        <w:rPr>
          <w:color w:val="auto"/>
          <w:lang w:val="nl-BE"/>
        </w:rPr>
        <w:t xml:space="preserve"> </w:t>
      </w:r>
      <w:r w:rsidRPr="003C75B0" w:rsidR="002973C6">
        <w:rPr>
          <w:color w:val="auto"/>
          <w:lang w:val="nl-BE"/>
        </w:rPr>
        <w:t>Verstuurde berichten</w:t>
      </w:r>
      <w:r w:rsidRPr="003C75B0">
        <w:rPr>
          <w:color w:val="auto"/>
          <w:lang w:val="nl-BE"/>
        </w:rPr>
        <w:t xml:space="preserve"> – </w:t>
      </w:r>
      <w:r w:rsidRPr="003C75B0" w:rsidR="002973C6">
        <w:rPr>
          <w:color w:val="auto"/>
          <w:lang w:val="nl-BE"/>
        </w:rPr>
        <w:t>Stuur nieuw bericht</w:t>
      </w:r>
    </w:p>
    <w:p w:rsidRPr="004F01BB" w:rsidR="00831DF2" w:rsidP="00CB06CA" w:rsidRDefault="00831DF2" w14:paraId="4DA60683" w14:textId="7B678F05">
      <w:pPr>
        <w:pStyle w:val="Lijstalinea"/>
        <w:numPr>
          <w:ilvl w:val="0"/>
          <w:numId w:val="19"/>
        </w:numPr>
        <w:rPr>
          <w:b/>
        </w:rPr>
      </w:pPr>
      <w:proofErr w:type="spellStart"/>
      <w:r w:rsidRPr="004F01BB">
        <w:rPr>
          <w:b/>
        </w:rPr>
        <w:t>Invullen</w:t>
      </w:r>
      <w:proofErr w:type="spellEnd"/>
      <w:r w:rsidRPr="004F01BB">
        <w:rPr>
          <w:b/>
        </w:rPr>
        <w:t xml:space="preserve"> </w:t>
      </w:r>
      <w:proofErr w:type="spellStart"/>
      <w:r w:rsidRPr="004F01BB" w:rsidR="00F0281F">
        <w:rPr>
          <w:b/>
        </w:rPr>
        <w:t>bericht</w:t>
      </w:r>
      <w:proofErr w:type="spellEnd"/>
    </w:p>
    <w:p w:rsidRPr="003C75B0" w:rsidR="00831DF2" w:rsidP="00831DF2" w:rsidRDefault="00831DF2" w14:paraId="7554A0A9" w14:textId="77CFA3FA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Vul het bericht aan door </w:t>
      </w:r>
      <w:r w:rsidRPr="003C75B0" w:rsidR="0003583C">
        <w:rPr>
          <w:lang w:val="nl-BE"/>
        </w:rPr>
        <w:t xml:space="preserve">het thema te selecteren, de titel en </w:t>
      </w:r>
      <w:r w:rsidRPr="003C75B0">
        <w:rPr>
          <w:lang w:val="nl-BE"/>
        </w:rPr>
        <w:t>de tekst in te geven en eventuele bijlages toe te voegen.</w:t>
      </w:r>
    </w:p>
    <w:p w:rsidRPr="003C75B0" w:rsidR="00831DF2" w:rsidP="00831DF2" w:rsidRDefault="00831DF2" w14:paraId="4AA461C3" w14:textId="43F92903">
      <w:pPr>
        <w:pStyle w:val="Lijstalinea"/>
        <w:ind w:left="720"/>
        <w:rPr>
          <w:lang w:val="nl-BE"/>
        </w:rPr>
      </w:pPr>
    </w:p>
    <w:p w:rsidR="00831DF2" w:rsidP="0003583C" w:rsidRDefault="0003583C" w14:paraId="1F47651C" w14:textId="31F8C425">
      <w:pPr>
        <w:pStyle w:val="Lijstalinea"/>
        <w:ind w:left="720"/>
      </w:pPr>
      <w:r>
        <w:rPr>
          <w:noProof/>
        </w:rPr>
        <w:drawing>
          <wp:inline distT="0" distB="0" distL="0" distR="0" wp14:anchorId="7B329AE5" wp14:editId="173F0E84">
            <wp:extent cx="5759450" cy="3469640"/>
            <wp:effectExtent l="19050" t="19050" r="12700" b="1651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F01BB" w:rsidR="00831DF2" w:rsidP="00831DF2" w:rsidRDefault="00831DF2" w14:paraId="10FEB2E6" w14:textId="3B14ABB5">
      <w:pPr>
        <w:pStyle w:val="Bijschrift"/>
        <w:rPr>
          <w:color w:val="auto"/>
        </w:rPr>
      </w:pPr>
      <w:r w:rsidRPr="004F01BB">
        <w:rPr>
          <w:color w:val="auto"/>
        </w:rPr>
        <w:t xml:space="preserve">Figuur </w:t>
      </w:r>
      <w:r w:rsidRPr="004F01BB">
        <w:rPr>
          <w:color w:val="auto"/>
        </w:rPr>
        <w:fldChar w:fldCharType="begin"/>
      </w:r>
      <w:r w:rsidRPr="004F01BB">
        <w:rPr>
          <w:color w:val="auto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4F01BB" w:rsidR="00A908D5">
        <w:rPr>
          <w:noProof/>
          <w:color w:val="auto"/>
        </w:rPr>
        <w:t>49</w:t>
      </w:r>
      <w:r w:rsidRPr="004F01BB">
        <w:rPr>
          <w:color w:val="auto"/>
        </w:rPr>
        <w:fldChar w:fldCharType="end"/>
      </w:r>
      <w:r w:rsidRPr="004F01BB">
        <w:rPr>
          <w:color w:val="auto"/>
        </w:rPr>
        <w:t xml:space="preserve">: </w:t>
      </w:r>
      <w:r w:rsidRPr="004F01BB" w:rsidR="0003583C">
        <w:rPr>
          <w:color w:val="auto"/>
        </w:rPr>
        <w:t>Nieuw</w:t>
      </w:r>
      <w:r w:rsidRPr="004F01BB">
        <w:rPr>
          <w:color w:val="auto"/>
        </w:rPr>
        <w:t xml:space="preserve"> bericht - Opstellen bericht</w:t>
      </w:r>
    </w:p>
    <w:p w:rsidRPr="004F01BB" w:rsidR="00831DF2" w:rsidP="00831DF2" w:rsidRDefault="00831DF2" w14:paraId="2C7D53FE" w14:textId="055BE5E5">
      <w:pPr>
        <w:pStyle w:val="Lijstalinea"/>
        <w:ind w:left="720"/>
      </w:pPr>
    </w:p>
    <w:p w:rsidRPr="004F01BB" w:rsidR="009776E9" w:rsidP="00831DF2" w:rsidRDefault="009776E9" w14:paraId="318F487A" w14:textId="60DC3255">
      <w:pPr>
        <w:pStyle w:val="Lijstalinea"/>
        <w:ind w:left="720"/>
      </w:pPr>
    </w:p>
    <w:p w:rsidRPr="004F01BB" w:rsidR="009776E9" w:rsidP="00831DF2" w:rsidRDefault="009776E9" w14:paraId="7A83C1B0" w14:textId="77777777">
      <w:pPr>
        <w:pStyle w:val="Lijstalinea"/>
        <w:ind w:left="720"/>
      </w:pPr>
    </w:p>
    <w:p w:rsidRPr="004F01BB" w:rsidR="00831DF2" w:rsidP="00CB06CA" w:rsidRDefault="00831DF2" w14:paraId="5F0BF949" w14:textId="77777777">
      <w:pPr>
        <w:pStyle w:val="Lijstalinea"/>
        <w:numPr>
          <w:ilvl w:val="0"/>
          <w:numId w:val="19"/>
        </w:numPr>
        <w:rPr>
          <w:b/>
        </w:rPr>
      </w:pPr>
      <w:r w:rsidRPr="004F01BB">
        <w:rPr>
          <w:b/>
        </w:rPr>
        <w:t>Beheren contactgegevens</w:t>
      </w:r>
    </w:p>
    <w:p w:rsidRPr="003C75B0" w:rsidR="00831DF2" w:rsidP="00831DF2" w:rsidRDefault="00831DF2" w14:paraId="69674055" w14:textId="235FD1C3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Alvorens een </w:t>
      </w:r>
      <w:r w:rsidRPr="003C75B0" w:rsidR="0003583C">
        <w:rPr>
          <w:lang w:val="nl-BE"/>
        </w:rPr>
        <w:t>bericht</w:t>
      </w:r>
      <w:r w:rsidRPr="003C75B0">
        <w:rPr>
          <w:lang w:val="nl-BE"/>
        </w:rPr>
        <w:t xml:space="preserve"> verstuurd kan worden, moet er minstens 1 contactpersoon opgegeven staan voor het thema van het bericht. </w:t>
      </w:r>
      <w:r w:rsidRPr="003C75B0" w:rsidR="00DA3E3E">
        <w:rPr>
          <w:lang w:val="nl-BE"/>
        </w:rPr>
        <w:t xml:space="preserve">Als </w:t>
      </w:r>
      <w:r w:rsidRPr="003C75B0">
        <w:rPr>
          <w:lang w:val="nl-BE"/>
        </w:rPr>
        <w:t xml:space="preserve">dit </w:t>
      </w:r>
      <w:r w:rsidRPr="003C75B0" w:rsidR="00DA3E3E">
        <w:rPr>
          <w:lang w:val="nl-BE"/>
        </w:rPr>
        <w:t xml:space="preserve">al </w:t>
      </w:r>
      <w:r w:rsidRPr="003C75B0">
        <w:rPr>
          <w:lang w:val="nl-BE"/>
        </w:rPr>
        <w:t xml:space="preserve">het geval is, </w:t>
      </w:r>
      <w:r w:rsidRPr="003C75B0" w:rsidR="00DA3E3E">
        <w:rPr>
          <w:lang w:val="nl-BE"/>
        </w:rPr>
        <w:t xml:space="preserve">kunt </w:t>
      </w:r>
      <w:r w:rsidRPr="003C75B0">
        <w:rPr>
          <w:lang w:val="nl-BE"/>
        </w:rPr>
        <w:t xml:space="preserve">het bericht zo </w:t>
      </w:r>
      <w:r w:rsidRPr="003C75B0" w:rsidR="00DA3E3E">
        <w:rPr>
          <w:lang w:val="nl-BE"/>
        </w:rPr>
        <w:t>verzenden</w:t>
      </w:r>
      <w:r w:rsidRPr="003C75B0" w:rsidR="007D7B4B">
        <w:rPr>
          <w:lang w:val="nl-BE"/>
        </w:rPr>
        <w:t xml:space="preserve">. </w:t>
      </w:r>
      <w:r w:rsidRPr="003C75B0" w:rsidR="00BF2B1E">
        <w:rPr>
          <w:lang w:val="nl-BE"/>
        </w:rPr>
        <w:t>Als dat</w:t>
      </w:r>
      <w:r w:rsidRPr="003C75B0" w:rsidR="007D7B4B">
        <w:rPr>
          <w:lang w:val="nl-BE"/>
        </w:rPr>
        <w:t xml:space="preserve"> niet zo is of u </w:t>
      </w:r>
      <w:r w:rsidRPr="003C75B0" w:rsidR="00BF2B1E">
        <w:rPr>
          <w:lang w:val="nl-BE"/>
        </w:rPr>
        <w:t xml:space="preserve">wilt </w:t>
      </w:r>
      <w:r w:rsidRPr="003C75B0" w:rsidR="007D7B4B">
        <w:rPr>
          <w:lang w:val="nl-BE"/>
        </w:rPr>
        <w:t>de</w:t>
      </w:r>
      <w:r w:rsidRPr="003C75B0">
        <w:rPr>
          <w:lang w:val="nl-BE"/>
        </w:rPr>
        <w:t xml:space="preserve"> details van de contactpersonen </w:t>
      </w:r>
      <w:r w:rsidRPr="003C75B0" w:rsidR="007D7B4B">
        <w:rPr>
          <w:lang w:val="nl-BE"/>
        </w:rPr>
        <w:t>raadplegen, kan u</w:t>
      </w:r>
      <w:r w:rsidRPr="003C75B0">
        <w:rPr>
          <w:lang w:val="nl-BE"/>
        </w:rPr>
        <w:t xml:space="preserve"> op ‘</w:t>
      </w:r>
      <w:r w:rsidRPr="003C75B0">
        <w:rPr>
          <w:b/>
          <w:u w:val="single"/>
          <w:lang w:val="nl-BE"/>
        </w:rPr>
        <w:t>hier</w:t>
      </w:r>
      <w:r w:rsidRPr="003C75B0">
        <w:rPr>
          <w:lang w:val="nl-BE"/>
        </w:rPr>
        <w:t>’ klikken in de tekst onder het bericht.</w:t>
      </w:r>
    </w:p>
    <w:p w:rsidRPr="003C75B0" w:rsidR="00831DF2" w:rsidP="00831DF2" w:rsidRDefault="00831DF2" w14:paraId="391BDC6A" w14:textId="77777777">
      <w:pPr>
        <w:pStyle w:val="Lijstalinea"/>
        <w:ind w:left="720"/>
        <w:rPr>
          <w:lang w:val="nl-BE"/>
        </w:rPr>
      </w:pPr>
    </w:p>
    <w:p w:rsidRPr="004F01BB" w:rsidR="00831DF2" w:rsidP="00831DF2" w:rsidRDefault="0003583C" w14:paraId="7CE398AF" w14:textId="489FC455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343BD7FB" wp14:editId="443C9D39">
            <wp:extent cx="5759450" cy="3435350"/>
            <wp:effectExtent l="19050" t="19050" r="12700" b="1270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42656B08" w14:textId="5B3C5E46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50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</w:t>
      </w:r>
      <w:r w:rsidRPr="003C75B0" w:rsidR="0003583C">
        <w:rPr>
          <w:color w:val="auto"/>
          <w:lang w:val="nl-BE"/>
        </w:rPr>
        <w:t>Nieuw</w:t>
      </w:r>
      <w:r w:rsidRPr="003C75B0">
        <w:rPr>
          <w:color w:val="auto"/>
          <w:lang w:val="nl-BE"/>
        </w:rPr>
        <w:t xml:space="preserve"> bericht - contactgegevens raadplegen</w:t>
      </w:r>
    </w:p>
    <w:p w:rsidR="00831DF2" w:rsidP="00831DF2" w:rsidRDefault="00831DF2" w14:paraId="5E3572D4" w14:textId="2D332B90">
      <w:pPr>
        <w:pStyle w:val="Lijstalinea"/>
        <w:ind w:left="720"/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opent de ‘Contactdetails’ voor dit bericht. Hierin staat weergegeven wie vanuit uw voorziening op de hoogte zal gehouden worden als </w:t>
      </w:r>
      <w:r w:rsidR="00EF3F64">
        <w:rPr>
          <w:lang w:val="nl-BE"/>
        </w:rPr>
        <w:t>Departement Zorg</w:t>
      </w:r>
      <w:r w:rsidRPr="003C75B0" w:rsidR="00B57EC3">
        <w:rPr>
          <w:lang w:val="nl-BE"/>
        </w:rPr>
        <w:t xml:space="preserve"> antwoordt.</w:t>
      </w:r>
      <w:r w:rsidRPr="003C75B0">
        <w:rPr>
          <w:lang w:val="nl-BE"/>
        </w:rPr>
        <w:t xml:space="preserve"> Om u de mogelijkheid te bieden deze contactpersonen aan te passen, worden er verschillende functionaliteiten ter beschikking gesteld.</w:t>
      </w:r>
      <w:r w:rsidRPr="003C75B0" w:rsidR="00BC4204">
        <w:rPr>
          <w:lang w:val="nl-BE"/>
        </w:rPr>
        <w:t xml:space="preserve"> Deze</w:t>
      </w:r>
      <w:r w:rsidRPr="003C75B0" w:rsidR="00EC0DB8">
        <w:rPr>
          <w:lang w:val="nl-BE"/>
        </w:rPr>
        <w:t xml:space="preserve"> zijn</w:t>
      </w:r>
      <w:r w:rsidRPr="003C75B0" w:rsidR="00BC4204">
        <w:rPr>
          <w:lang w:val="nl-BE"/>
        </w:rPr>
        <w:t xml:space="preserve"> </w:t>
      </w:r>
      <w:r w:rsidRPr="003C75B0" w:rsidR="007D7B4B">
        <w:rPr>
          <w:lang w:val="nl-BE"/>
        </w:rPr>
        <w:t>identiek als</w:t>
      </w:r>
      <w:r w:rsidRPr="003C75B0" w:rsidR="0084709C">
        <w:rPr>
          <w:lang w:val="nl-BE"/>
        </w:rPr>
        <w:t xml:space="preserve"> in</w:t>
      </w:r>
      <w:r w:rsidRPr="003C75B0" w:rsidR="007D7B4B">
        <w:rPr>
          <w:lang w:val="nl-BE"/>
        </w:rPr>
        <w:t xml:space="preserve"> </w:t>
      </w:r>
      <w:r w:rsidRPr="003C75B0" w:rsidR="0084709C">
        <w:rPr>
          <w:lang w:val="nl-BE"/>
        </w:rPr>
        <w:t>3.1.1.2 Beantwoorden ontvangen berichten</w:t>
      </w:r>
      <w:r w:rsidRPr="003C75B0" w:rsidR="007D7B4B">
        <w:rPr>
          <w:lang w:val="nl-BE"/>
        </w:rPr>
        <w:t xml:space="preserve">, zie </w:t>
      </w:r>
      <w:r w:rsidRPr="003C75B0" w:rsidR="0084709C">
        <w:rPr>
          <w:lang w:val="nl-BE"/>
        </w:rPr>
        <w:t>‘</w:t>
      </w:r>
      <w:r w:rsidRPr="004F01BB" w:rsidR="007D7B4B">
        <w:fldChar w:fldCharType="begin"/>
      </w:r>
      <w:r w:rsidRPr="003C75B0" w:rsidR="007D7B4B">
        <w:rPr>
          <w:lang w:val="nl-BE"/>
        </w:rPr>
        <w:instrText xml:space="preserve"> REF _Ref9024762 \r \h </w:instrText>
      </w:r>
      <w:r w:rsidRPr="004F01BB" w:rsidR="007D7B4B">
        <w:fldChar w:fldCharType="separate"/>
      </w:r>
      <w:r w:rsidRPr="003C75B0" w:rsidR="00A908D5">
        <w:rPr>
          <w:lang w:val="nl-BE"/>
        </w:rPr>
        <w:t>D</w:t>
      </w:r>
      <w:r w:rsidRPr="004F01BB" w:rsidR="007D7B4B">
        <w:fldChar w:fldCharType="end"/>
      </w:r>
      <w:r w:rsidRPr="003C75B0" w:rsidR="0084709C">
        <w:rPr>
          <w:lang w:val="nl-BE"/>
        </w:rPr>
        <w:t>.</w:t>
      </w:r>
      <w:r w:rsidRPr="003C75B0" w:rsidR="007D7B4B">
        <w:rPr>
          <w:lang w:val="nl-BE"/>
        </w:rPr>
        <w:t xml:space="preserve"> </w:t>
      </w:r>
      <w:r w:rsidRPr="004F01BB" w:rsidR="007D7B4B">
        <w:fldChar w:fldCharType="begin"/>
      </w:r>
      <w:r w:rsidRPr="003C75B0" w:rsidR="007D7B4B">
        <w:rPr>
          <w:lang w:val="nl-BE"/>
        </w:rPr>
        <w:instrText xml:space="preserve"> REF _Ref9024762 \h  \* MERGEFORMAT </w:instrText>
      </w:r>
      <w:r w:rsidRPr="004F01BB" w:rsidR="007D7B4B">
        <w:fldChar w:fldCharType="separate"/>
      </w:r>
      <w:proofErr w:type="spellStart"/>
      <w:r w:rsidRPr="004F01BB" w:rsidR="00A908D5">
        <w:t>Toevoegen</w:t>
      </w:r>
      <w:proofErr w:type="spellEnd"/>
      <w:r w:rsidRPr="004F01BB" w:rsidR="00A908D5">
        <w:t xml:space="preserve"> </w:t>
      </w:r>
      <w:proofErr w:type="spellStart"/>
      <w:r w:rsidRPr="004F01BB" w:rsidR="00A908D5">
        <w:t>contactpersoon</w:t>
      </w:r>
      <w:proofErr w:type="spellEnd"/>
      <w:r w:rsidRPr="004F01BB" w:rsidR="007D7B4B">
        <w:fldChar w:fldCharType="end"/>
      </w:r>
      <w:r w:rsidRPr="004F01BB" w:rsidR="0084709C">
        <w:t>’</w:t>
      </w:r>
      <w:r w:rsidRPr="004F01BB" w:rsidR="007D7B4B">
        <w:t xml:space="preserve">, </w:t>
      </w:r>
      <w:r w:rsidRPr="004F01BB" w:rsidR="0084709C">
        <w:t>‘</w:t>
      </w:r>
      <w:r w:rsidRPr="004F01BB" w:rsidR="007D7B4B">
        <w:fldChar w:fldCharType="begin"/>
      </w:r>
      <w:r w:rsidRPr="004F01BB" w:rsidR="007D7B4B">
        <w:instrText xml:space="preserve"> REF _Ref9024773 \r \h  \* MERGEFORMAT </w:instrText>
      </w:r>
      <w:r w:rsidRPr="004F01BB" w:rsidR="007D7B4B">
        <w:fldChar w:fldCharType="separate"/>
      </w:r>
      <w:r w:rsidRPr="004F01BB" w:rsidR="00A908D5">
        <w:t>E</w:t>
      </w:r>
      <w:r w:rsidRPr="004F01BB" w:rsidR="007D7B4B">
        <w:fldChar w:fldCharType="end"/>
      </w:r>
      <w:r w:rsidRPr="004F01BB" w:rsidR="0084709C">
        <w:t>.</w:t>
      </w:r>
      <w:r w:rsidRPr="004F01BB" w:rsidR="007D7B4B">
        <w:t xml:space="preserve"> </w:t>
      </w:r>
      <w:r w:rsidRPr="004F01BB" w:rsidR="007D7B4B">
        <w:fldChar w:fldCharType="begin"/>
      </w:r>
      <w:r w:rsidRPr="004F01BB" w:rsidR="007D7B4B">
        <w:instrText xml:space="preserve"> REF _Ref9024773 \h  \* MERGEFORMAT </w:instrText>
      </w:r>
      <w:r w:rsidRPr="004F01BB" w:rsidR="007D7B4B">
        <w:fldChar w:fldCharType="separate"/>
      </w:r>
      <w:proofErr w:type="spellStart"/>
      <w:r w:rsidRPr="004F01BB" w:rsidR="00A908D5">
        <w:t>Wijzigen</w:t>
      </w:r>
      <w:proofErr w:type="spellEnd"/>
      <w:r w:rsidRPr="004F01BB" w:rsidR="00A908D5">
        <w:t xml:space="preserve"> </w:t>
      </w:r>
      <w:proofErr w:type="spellStart"/>
      <w:r w:rsidRPr="004F01BB" w:rsidR="00A908D5">
        <w:t>contactpersoon</w:t>
      </w:r>
      <w:proofErr w:type="spellEnd"/>
      <w:r w:rsidRPr="004F01BB" w:rsidR="007D7B4B">
        <w:fldChar w:fldCharType="end"/>
      </w:r>
      <w:r w:rsidRPr="004F01BB" w:rsidR="0084709C">
        <w:t>’</w:t>
      </w:r>
      <w:r w:rsidRPr="004F01BB" w:rsidR="007D7B4B">
        <w:t xml:space="preserve"> en </w:t>
      </w:r>
      <w:r w:rsidRPr="004F01BB" w:rsidR="0084709C">
        <w:t>‘</w:t>
      </w:r>
      <w:r w:rsidRPr="004F01BB" w:rsidR="007D7B4B">
        <w:fldChar w:fldCharType="begin"/>
      </w:r>
      <w:r w:rsidRPr="004F01BB" w:rsidR="007D7B4B">
        <w:instrText xml:space="preserve"> REF _Ref9024781 \r \h  \* MERGEFORMAT </w:instrText>
      </w:r>
      <w:r w:rsidRPr="004F01BB" w:rsidR="007D7B4B">
        <w:fldChar w:fldCharType="separate"/>
      </w:r>
      <w:r w:rsidRPr="004F01BB" w:rsidR="00A908D5">
        <w:t>F</w:t>
      </w:r>
      <w:r w:rsidRPr="004F01BB" w:rsidR="007D7B4B">
        <w:fldChar w:fldCharType="end"/>
      </w:r>
      <w:r w:rsidRPr="004F01BB" w:rsidR="0084709C">
        <w:t>.</w:t>
      </w:r>
      <w:r w:rsidRPr="004F01BB" w:rsidR="007D7B4B">
        <w:t xml:space="preserve"> </w:t>
      </w:r>
      <w:r w:rsidRPr="004F01BB" w:rsidR="007D7B4B">
        <w:fldChar w:fldCharType="begin"/>
      </w:r>
      <w:r w:rsidRPr="004F01BB" w:rsidR="007D7B4B">
        <w:instrText xml:space="preserve"> REF _Ref9024781 \h  \* MERGEFORMAT </w:instrText>
      </w:r>
      <w:r w:rsidRPr="004F01BB" w:rsidR="007D7B4B">
        <w:fldChar w:fldCharType="separate"/>
      </w:r>
      <w:proofErr w:type="spellStart"/>
      <w:r w:rsidRPr="004F01BB" w:rsidR="00A908D5">
        <w:t>Verwijderen</w:t>
      </w:r>
      <w:proofErr w:type="spellEnd"/>
      <w:r w:rsidRPr="004F01BB" w:rsidR="00A908D5">
        <w:t xml:space="preserve"> </w:t>
      </w:r>
      <w:proofErr w:type="spellStart"/>
      <w:r w:rsidRPr="004F01BB" w:rsidR="00A908D5">
        <w:t>contactpersoon</w:t>
      </w:r>
      <w:proofErr w:type="spellEnd"/>
      <w:r w:rsidRPr="004F01BB" w:rsidR="007D7B4B">
        <w:fldChar w:fldCharType="end"/>
      </w:r>
      <w:r w:rsidR="0084709C">
        <w:t>’</w:t>
      </w:r>
      <w:r w:rsidR="00BC4204">
        <w:t>.</w:t>
      </w:r>
    </w:p>
    <w:p w:rsidR="00831DF2" w:rsidP="00831DF2" w:rsidRDefault="0003583C" w14:paraId="43832421" w14:textId="0426D933">
      <w:pPr>
        <w:pStyle w:val="Lijstalinea"/>
        <w:keepNext/>
        <w:ind w:left="720"/>
      </w:pPr>
      <w:r>
        <w:rPr>
          <w:noProof/>
        </w:rPr>
        <w:lastRenderedPageBreak/>
        <w:drawing>
          <wp:inline distT="0" distB="0" distL="0" distR="0" wp14:anchorId="61672B34" wp14:editId="743D4A78">
            <wp:extent cx="5759450" cy="5207000"/>
            <wp:effectExtent l="19050" t="19050" r="12700" b="1270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0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F01BB" w:rsidR="00831DF2" w:rsidP="00831DF2" w:rsidRDefault="00831DF2" w14:paraId="190DDC29" w14:textId="184BB7FE">
      <w:pPr>
        <w:pStyle w:val="Bijschrift"/>
        <w:rPr>
          <w:color w:val="auto"/>
        </w:rPr>
      </w:pPr>
      <w:r w:rsidRPr="004F01BB">
        <w:rPr>
          <w:color w:val="auto"/>
        </w:rPr>
        <w:t xml:space="preserve">Figuur </w:t>
      </w:r>
      <w:r w:rsidRPr="004F01BB">
        <w:rPr>
          <w:color w:val="auto"/>
        </w:rPr>
        <w:fldChar w:fldCharType="begin"/>
      </w:r>
      <w:r w:rsidRPr="004F01BB">
        <w:rPr>
          <w:color w:val="auto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4F01BB" w:rsidR="00A908D5">
        <w:rPr>
          <w:noProof/>
          <w:color w:val="auto"/>
        </w:rPr>
        <w:t>51</w:t>
      </w:r>
      <w:r w:rsidRPr="004F01BB">
        <w:rPr>
          <w:color w:val="auto"/>
        </w:rPr>
        <w:fldChar w:fldCharType="end"/>
      </w:r>
      <w:r w:rsidRPr="004F01BB">
        <w:rPr>
          <w:color w:val="auto"/>
        </w:rPr>
        <w:t xml:space="preserve">: </w:t>
      </w:r>
      <w:r w:rsidRPr="004F01BB" w:rsidR="0003583C">
        <w:rPr>
          <w:color w:val="auto"/>
        </w:rPr>
        <w:t>Nieuw</w:t>
      </w:r>
      <w:r w:rsidRPr="004F01BB">
        <w:rPr>
          <w:color w:val="auto"/>
        </w:rPr>
        <w:t xml:space="preserve"> bericht – Contactdetails</w:t>
      </w:r>
    </w:p>
    <w:p w:rsidRPr="004F01BB" w:rsidR="00831DF2" w:rsidP="00831DF2" w:rsidRDefault="00831DF2" w14:paraId="509ECFF1" w14:textId="77777777"/>
    <w:p w:rsidRPr="004F01BB" w:rsidR="00831DF2" w:rsidP="00CB06CA" w:rsidRDefault="00831DF2" w14:paraId="779C4356" w14:textId="77777777">
      <w:pPr>
        <w:pStyle w:val="Lijstalinea"/>
        <w:numPr>
          <w:ilvl w:val="0"/>
          <w:numId w:val="19"/>
        </w:numPr>
        <w:rPr>
          <w:b/>
        </w:rPr>
      </w:pPr>
      <w:r w:rsidRPr="004F01BB">
        <w:rPr>
          <w:b/>
        </w:rPr>
        <w:t>Verzenden bericht</w:t>
      </w:r>
    </w:p>
    <w:p w:rsidRPr="003C75B0" w:rsidR="00831DF2" w:rsidP="00831DF2" w:rsidRDefault="00831DF2" w14:paraId="40D044EF" w14:textId="664FC79A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Nadat alle contactdetails gecontroleerd en in orde gebracht zijn, </w:t>
      </w:r>
      <w:r w:rsidRPr="003C75B0" w:rsidR="00EC0DB8">
        <w:rPr>
          <w:lang w:val="nl-BE"/>
        </w:rPr>
        <w:t xml:space="preserve">kunt </w:t>
      </w:r>
      <w:r w:rsidRPr="003C75B0">
        <w:rPr>
          <w:lang w:val="nl-BE"/>
        </w:rPr>
        <w:t>u het bericht verzenden door bovenaan op ‘Verzenden’ te klikken.</w:t>
      </w:r>
    </w:p>
    <w:p w:rsidRPr="003C75B0" w:rsidR="00831DF2" w:rsidP="00831DF2" w:rsidRDefault="00831DF2" w14:paraId="10F1670F" w14:textId="77777777">
      <w:pPr>
        <w:pStyle w:val="Lijstalinea"/>
        <w:ind w:left="720"/>
        <w:rPr>
          <w:lang w:val="nl-BE"/>
        </w:rPr>
      </w:pPr>
    </w:p>
    <w:p w:rsidRPr="004F01BB" w:rsidR="00831DF2" w:rsidP="00831DF2" w:rsidRDefault="00BC4204" w14:paraId="180B62F3" w14:textId="2DD498A4">
      <w:pPr>
        <w:pStyle w:val="Lijstalinea"/>
        <w:keepNext/>
        <w:ind w:left="720"/>
      </w:pPr>
      <w:r w:rsidRPr="004F01BB">
        <w:rPr>
          <w:noProof/>
        </w:rPr>
        <w:lastRenderedPageBreak/>
        <w:drawing>
          <wp:inline distT="0" distB="0" distL="0" distR="0" wp14:anchorId="4FF0862C" wp14:editId="49ADEB15">
            <wp:extent cx="5759450" cy="5345430"/>
            <wp:effectExtent l="19050" t="19050" r="12700" b="2667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45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07DFB61C" w14:textId="1DA9448D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52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</w:t>
      </w:r>
      <w:r w:rsidRPr="003C75B0" w:rsidR="00BC4204">
        <w:rPr>
          <w:color w:val="auto"/>
          <w:lang w:val="nl-BE"/>
        </w:rPr>
        <w:t>Nie</w:t>
      </w:r>
      <w:r w:rsidRPr="003C75B0" w:rsidR="0084709C">
        <w:rPr>
          <w:color w:val="auto"/>
          <w:lang w:val="nl-BE"/>
        </w:rPr>
        <w:t>u</w:t>
      </w:r>
      <w:r w:rsidRPr="003C75B0" w:rsidR="00BC4204">
        <w:rPr>
          <w:color w:val="auto"/>
          <w:lang w:val="nl-BE"/>
        </w:rPr>
        <w:t>w</w:t>
      </w:r>
      <w:r w:rsidRPr="003C75B0">
        <w:rPr>
          <w:color w:val="auto"/>
          <w:lang w:val="nl-BE"/>
        </w:rPr>
        <w:t xml:space="preserve"> bericht - Verzenden bericht</w:t>
      </w:r>
    </w:p>
    <w:p w:rsidRPr="003C75B0" w:rsidR="00831DF2" w:rsidP="00831DF2" w:rsidRDefault="00831DF2" w14:paraId="2C59FBA2" w14:textId="6C69DC1D">
      <w:pPr>
        <w:pStyle w:val="Lijstalinea"/>
        <w:ind w:left="720"/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geeft weer naar </w:t>
      </w:r>
      <w:r w:rsidRPr="003C75B0" w:rsidR="00EC0DB8">
        <w:rPr>
          <w:lang w:val="nl-BE"/>
        </w:rPr>
        <w:t>welke contactpersoon</w:t>
      </w:r>
      <w:r w:rsidRPr="003C75B0">
        <w:rPr>
          <w:lang w:val="nl-BE"/>
        </w:rPr>
        <w:t xml:space="preserve"> binnen </w:t>
      </w:r>
      <w:r w:rsidR="00EF3F64">
        <w:rPr>
          <w:lang w:val="nl-BE"/>
        </w:rPr>
        <w:t>Departement Zorg</w:t>
      </w:r>
      <w:r w:rsidRPr="003C75B0">
        <w:rPr>
          <w:lang w:val="nl-BE"/>
        </w:rPr>
        <w:t xml:space="preserve"> uw bericht verstuurd is.</w:t>
      </w:r>
    </w:p>
    <w:p w:rsidRPr="003C75B0" w:rsidR="00831DF2" w:rsidP="00831DF2" w:rsidRDefault="00831DF2" w14:paraId="131736D1" w14:textId="77777777">
      <w:pPr>
        <w:pStyle w:val="Lijstalinea"/>
        <w:ind w:left="720"/>
        <w:rPr>
          <w:lang w:val="nl-BE"/>
        </w:rPr>
      </w:pPr>
    </w:p>
    <w:p w:rsidRPr="004F01BB" w:rsidR="00831DF2" w:rsidP="00831DF2" w:rsidRDefault="00831DF2" w14:paraId="7C9EB5E8" w14:textId="77777777">
      <w:pPr>
        <w:pStyle w:val="Lijstalinea"/>
        <w:keepNext/>
        <w:ind w:left="720"/>
      </w:pPr>
      <w:r w:rsidRPr="004F01BB">
        <w:rPr>
          <w:noProof/>
        </w:rPr>
        <w:drawing>
          <wp:inline distT="0" distB="0" distL="0" distR="0" wp14:anchorId="490A04E2" wp14:editId="75BF5F0A">
            <wp:extent cx="5759450" cy="1019810"/>
            <wp:effectExtent l="19050" t="19050" r="12700" b="2794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1981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831DF2" w:rsidP="00831DF2" w:rsidRDefault="00831DF2" w14:paraId="6FB57825" w14:textId="37980D9E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53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</w:t>
      </w:r>
      <w:r w:rsidRPr="003C75B0" w:rsidR="00BC4204">
        <w:rPr>
          <w:color w:val="auto"/>
          <w:lang w:val="nl-BE"/>
        </w:rPr>
        <w:t>Nieuw</w:t>
      </w:r>
      <w:r w:rsidRPr="003C75B0">
        <w:rPr>
          <w:color w:val="auto"/>
          <w:lang w:val="nl-BE"/>
        </w:rPr>
        <w:t xml:space="preserve"> bericht - Bevestiging bij versturen</w:t>
      </w:r>
    </w:p>
    <w:p w:rsidRPr="004F01BB" w:rsidR="00EC0DB8" w:rsidP="00EC0DB8" w:rsidRDefault="00831DF2" w14:paraId="0E00C750" w14:textId="7614B88E">
      <w:pPr>
        <w:pStyle w:val="Lijstalinea"/>
        <w:ind w:left="720"/>
      </w:pPr>
      <w:r w:rsidRPr="003C75B0">
        <w:rPr>
          <w:b/>
          <w:lang w:val="nl-BE"/>
        </w:rPr>
        <w:t>Let op</w:t>
      </w:r>
      <w:r w:rsidRPr="003C75B0">
        <w:rPr>
          <w:lang w:val="nl-BE"/>
        </w:rPr>
        <w:t xml:space="preserve">: </w:t>
      </w:r>
      <w:r w:rsidRPr="003C75B0" w:rsidR="00EC0DB8">
        <w:rPr>
          <w:lang w:val="nl-BE"/>
        </w:rPr>
        <w:t xml:space="preserve">Alvorens te verzenden wordt gecontroleerd of alle berichtgegevens en contactdetails ingevuld zijn, </w:t>
      </w:r>
      <w:r w:rsidRPr="003C75B0" w:rsidR="0084709C">
        <w:rPr>
          <w:lang w:val="nl-BE"/>
        </w:rPr>
        <w:t xml:space="preserve">en </w:t>
      </w:r>
      <w:r w:rsidRPr="003C75B0" w:rsidR="00EC0DB8">
        <w:rPr>
          <w:lang w:val="nl-BE"/>
        </w:rPr>
        <w:t xml:space="preserve">of </w:t>
      </w:r>
      <w:r w:rsidRPr="003C75B0" w:rsidR="0084709C">
        <w:rPr>
          <w:lang w:val="nl-BE"/>
        </w:rPr>
        <w:t xml:space="preserve">de </w:t>
      </w:r>
      <w:r w:rsidRPr="003C75B0" w:rsidR="00EC0DB8">
        <w:rPr>
          <w:lang w:val="nl-BE"/>
        </w:rPr>
        <w:t>e-mailadres</w:t>
      </w:r>
      <w:r w:rsidRPr="003C75B0" w:rsidR="0084709C">
        <w:rPr>
          <w:lang w:val="nl-BE"/>
        </w:rPr>
        <w:t>sen</w:t>
      </w:r>
      <w:r w:rsidRPr="003C75B0" w:rsidR="00EC0DB8">
        <w:rPr>
          <w:lang w:val="nl-BE"/>
        </w:rPr>
        <w:t xml:space="preserve"> in de contactdetails in het correcte formaat staa</w:t>
      </w:r>
      <w:r w:rsidRPr="003C75B0" w:rsidR="002945AC">
        <w:rPr>
          <w:lang w:val="nl-BE"/>
        </w:rPr>
        <w:t>n</w:t>
      </w:r>
      <w:r w:rsidRPr="003C75B0" w:rsidR="00EC0DB8">
        <w:rPr>
          <w:lang w:val="nl-BE"/>
        </w:rPr>
        <w:t xml:space="preserve"> en niet al bestaa</w:t>
      </w:r>
      <w:r w:rsidRPr="003C75B0" w:rsidR="002945AC">
        <w:rPr>
          <w:lang w:val="nl-BE"/>
        </w:rPr>
        <w:t>n</w:t>
      </w:r>
      <w:r w:rsidRPr="003C75B0" w:rsidR="00EC0DB8">
        <w:rPr>
          <w:lang w:val="nl-BE"/>
        </w:rPr>
        <w:t xml:space="preserve"> voor uw voorziening. Als deze controle een fout opmerkt, wordt er geen bericht verstuurd en blij</w:t>
      </w:r>
      <w:r w:rsidRPr="003C75B0" w:rsidR="002945AC">
        <w:rPr>
          <w:lang w:val="nl-BE"/>
        </w:rPr>
        <w:t>ven</w:t>
      </w:r>
      <w:r w:rsidRPr="003C75B0" w:rsidR="00EC0DB8">
        <w:rPr>
          <w:lang w:val="nl-BE"/>
        </w:rPr>
        <w:t xml:space="preserve"> </w:t>
      </w:r>
      <w:r w:rsidRPr="003C75B0" w:rsidR="002945AC">
        <w:rPr>
          <w:lang w:val="nl-BE"/>
        </w:rPr>
        <w:t xml:space="preserve">alle gegevens </w:t>
      </w:r>
      <w:r w:rsidRPr="003C75B0" w:rsidR="00EC0DB8">
        <w:rPr>
          <w:lang w:val="nl-BE"/>
        </w:rPr>
        <w:t xml:space="preserve">in </w:t>
      </w:r>
      <w:proofErr w:type="spellStart"/>
      <w:r w:rsidRPr="003C75B0" w:rsidR="00EC0DB8">
        <w:rPr>
          <w:lang w:val="nl-BE"/>
        </w:rPr>
        <w:t>editeermodus</w:t>
      </w:r>
      <w:proofErr w:type="spellEnd"/>
      <w:r w:rsidRPr="003C75B0" w:rsidR="00EC0DB8">
        <w:rPr>
          <w:lang w:val="nl-BE"/>
        </w:rPr>
        <w:t xml:space="preserve"> staan. </w:t>
      </w:r>
      <w:r w:rsidRPr="004F01BB" w:rsidR="00EC0DB8">
        <w:t xml:space="preserve">Er </w:t>
      </w:r>
      <w:proofErr w:type="spellStart"/>
      <w:r w:rsidRPr="004F01BB" w:rsidR="00EC0DB8">
        <w:t>verschijnt</w:t>
      </w:r>
      <w:proofErr w:type="spellEnd"/>
      <w:r w:rsidRPr="004F01BB" w:rsidR="00EC0DB8">
        <w:t xml:space="preserve"> </w:t>
      </w:r>
      <w:proofErr w:type="spellStart"/>
      <w:r w:rsidRPr="004F01BB" w:rsidR="00EC0DB8">
        <w:t>een</w:t>
      </w:r>
      <w:proofErr w:type="spellEnd"/>
      <w:r w:rsidRPr="004F01BB" w:rsidR="00EC0DB8">
        <w:t xml:space="preserve"> </w:t>
      </w:r>
      <w:proofErr w:type="spellStart"/>
      <w:r w:rsidRPr="004F01BB" w:rsidR="00EC0DB8">
        <w:t>foutmelding</w:t>
      </w:r>
      <w:proofErr w:type="spellEnd"/>
      <w:r w:rsidRPr="004F01BB" w:rsidR="00EC0DB8">
        <w:t xml:space="preserve"> met instructies.</w:t>
      </w:r>
    </w:p>
    <w:p w:rsidRPr="00D12F20" w:rsidR="00831DF2" w:rsidP="00831DF2" w:rsidRDefault="00831DF2" w14:paraId="4D6F3CB1" w14:textId="77777777"/>
    <w:p w:rsidRPr="004F01BB" w:rsidR="0084073E" w:rsidP="0084073E" w:rsidRDefault="0084073E" w14:paraId="10C3FDBC" w14:textId="3DAE87D2">
      <w:pPr>
        <w:pStyle w:val="Kop3"/>
        <w:rPr>
          <w:rFonts w:ascii="Calibri" w:hAnsi="Calibri"/>
          <w:b w:val="0"/>
          <w:color w:val="969696"/>
          <w:szCs w:val="22"/>
          <w:lang w:val="nl-BE"/>
        </w:rPr>
      </w:pPr>
      <w:bookmarkStart w:name="_Toc137722079" w:id="34"/>
      <w:bookmarkStart w:name="_Toc137796676" w:id="35"/>
      <w:r w:rsidRPr="004F01BB">
        <w:rPr>
          <w:rFonts w:ascii="Calibri" w:hAnsi="Calibri"/>
          <w:b w:val="0"/>
          <w:color w:val="969696"/>
          <w:szCs w:val="22"/>
          <w:lang w:val="nl-BE"/>
        </w:rPr>
        <w:lastRenderedPageBreak/>
        <w:t>Mijn berichten beheren vanaf de themapagina’s</w:t>
      </w:r>
      <w:bookmarkEnd w:id="34"/>
      <w:bookmarkEnd w:id="35"/>
    </w:p>
    <w:p w:rsidRPr="003C75B0" w:rsidR="00BC4204" w:rsidP="00BC4204" w:rsidRDefault="007449B8" w14:paraId="6B9D48BF" w14:textId="1654664E">
      <w:pPr>
        <w:rPr>
          <w:lang w:val="nl-BE"/>
        </w:rPr>
      </w:pPr>
      <w:r w:rsidRPr="003C75B0">
        <w:rPr>
          <w:lang w:val="nl-BE"/>
        </w:rPr>
        <w:t>Ook op de themapagina</w:t>
      </w:r>
      <w:r w:rsidRPr="003C75B0" w:rsidR="00F767E9">
        <w:rPr>
          <w:lang w:val="nl-BE"/>
        </w:rPr>
        <w:t>’</w:t>
      </w:r>
      <w:r w:rsidRPr="003C75B0">
        <w:rPr>
          <w:lang w:val="nl-BE"/>
        </w:rPr>
        <w:t xml:space="preserve">s </w:t>
      </w:r>
      <w:r w:rsidRPr="003C75B0" w:rsidR="00F767E9">
        <w:rPr>
          <w:lang w:val="nl-BE"/>
        </w:rPr>
        <w:t>kunnen de ontvangen en verstuurde berichten horende bij dat thema beheerd worden.</w:t>
      </w:r>
    </w:p>
    <w:p w:rsidRPr="003C75B0" w:rsidR="00F767E9" w:rsidP="00BC4204" w:rsidRDefault="00F767E9" w14:paraId="3EE57123" w14:textId="3C4809BD">
      <w:pPr>
        <w:rPr>
          <w:lang w:val="nl-BE"/>
        </w:rPr>
      </w:pPr>
      <w:r w:rsidRPr="003C75B0">
        <w:rPr>
          <w:lang w:val="nl-BE"/>
        </w:rPr>
        <w:t xml:space="preserve">Door vanop de startpagina te klikken op een themapagina, </w:t>
      </w:r>
      <w:r w:rsidRPr="003C75B0" w:rsidR="00714709">
        <w:rPr>
          <w:lang w:val="nl-BE"/>
        </w:rPr>
        <w:t>kunt</w:t>
      </w:r>
      <w:r w:rsidRPr="003C75B0">
        <w:rPr>
          <w:lang w:val="nl-BE"/>
        </w:rPr>
        <w:t xml:space="preserve"> u onderaan</w:t>
      </w:r>
      <w:r w:rsidRPr="003C75B0" w:rsidR="00714709">
        <w:rPr>
          <w:lang w:val="nl-BE"/>
        </w:rPr>
        <w:t xml:space="preserve"> die betreffende themapagina</w:t>
      </w:r>
      <w:r w:rsidRPr="003C75B0">
        <w:rPr>
          <w:lang w:val="nl-BE"/>
        </w:rPr>
        <w:t xml:space="preserve"> de berichtencomponent </w:t>
      </w:r>
      <w:r w:rsidRPr="003C75B0" w:rsidR="00714709">
        <w:rPr>
          <w:lang w:val="nl-BE"/>
        </w:rPr>
        <w:t>terugvinden</w:t>
      </w:r>
      <w:r w:rsidRPr="003C75B0" w:rsidR="002945AC">
        <w:rPr>
          <w:lang w:val="nl-BE"/>
        </w:rPr>
        <w:t>, met alle ontvangen en verstuurde berichten over dit thema</w:t>
      </w:r>
      <w:r w:rsidRPr="003C75B0">
        <w:rPr>
          <w:lang w:val="nl-BE"/>
        </w:rPr>
        <w:t>. De in</w:t>
      </w:r>
      <w:r w:rsidRPr="003C75B0" w:rsidR="002945AC">
        <w:rPr>
          <w:lang w:val="nl-BE"/>
        </w:rPr>
        <w:t>komende</w:t>
      </w:r>
      <w:r w:rsidRPr="003C75B0">
        <w:rPr>
          <w:lang w:val="nl-BE"/>
        </w:rPr>
        <w:t xml:space="preserve"> en uitgaande berichten worden hier in 1 lijst weergegeven.</w:t>
      </w:r>
    </w:p>
    <w:p w:rsidRPr="003C75B0" w:rsidR="0037641C" w:rsidP="00BC4204" w:rsidRDefault="0037641C" w14:paraId="226FAE2A" w14:textId="1694AEAC">
      <w:pPr>
        <w:rPr>
          <w:lang w:val="nl-BE"/>
        </w:rPr>
      </w:pPr>
    </w:p>
    <w:p w:rsidR="0037641C" w:rsidP="0037641C" w:rsidRDefault="00FB7358" w14:paraId="6FBFFE3C" w14:textId="091D91D3">
      <w:pPr>
        <w:keepNext/>
      </w:pPr>
      <w:r w:rsidRPr="00FB7358">
        <w:rPr>
          <w:noProof/>
        </w:rPr>
        <w:drawing>
          <wp:inline distT="0" distB="0" distL="0" distR="0" wp14:anchorId="4E6FFA2F" wp14:editId="46779C98">
            <wp:extent cx="5759450" cy="3287395"/>
            <wp:effectExtent l="19050" t="19050" r="12700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7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B7358" w:rsidR="0037641C" w:rsidP="0037641C" w:rsidRDefault="0037641C" w14:paraId="60FDC5FD" w14:textId="662E659A">
      <w:pPr>
        <w:pStyle w:val="Bijschrift"/>
        <w:rPr>
          <w:color w:val="auto"/>
          <w:lang w:val="nl-BE"/>
        </w:rPr>
      </w:pPr>
      <w:r w:rsidRPr="00FB7358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FB7358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FB7358" w:rsidR="00A908D5">
        <w:rPr>
          <w:noProof/>
          <w:color w:val="auto"/>
          <w:lang w:val="nl-BE"/>
        </w:rPr>
        <w:t>54</w:t>
      </w:r>
      <w:r w:rsidRPr="004F01BB">
        <w:rPr>
          <w:color w:val="auto"/>
        </w:rPr>
        <w:fldChar w:fldCharType="end"/>
      </w:r>
      <w:r w:rsidRPr="00FB7358">
        <w:rPr>
          <w:color w:val="auto"/>
          <w:lang w:val="nl-BE"/>
        </w:rPr>
        <w:t>: Startpagina - Doorklikken naar themapagina</w:t>
      </w:r>
    </w:p>
    <w:p w:rsidRPr="00FB7358" w:rsidR="0037641C" w:rsidP="00BC4204" w:rsidRDefault="0037641C" w14:paraId="0353EEE2" w14:textId="77777777">
      <w:pPr>
        <w:rPr>
          <w:lang w:val="nl-BE"/>
        </w:rPr>
      </w:pPr>
    </w:p>
    <w:p w:rsidRPr="004F01BB" w:rsidR="0037641C" w:rsidP="0037641C" w:rsidRDefault="00F743DF" w14:paraId="7C178E9C" w14:textId="65036CDD">
      <w:pPr>
        <w:keepNext/>
      </w:pPr>
      <w:r w:rsidRPr="00F743DF">
        <w:rPr>
          <w:noProof/>
        </w:rPr>
        <w:lastRenderedPageBreak/>
        <w:drawing>
          <wp:inline distT="0" distB="0" distL="0" distR="0" wp14:anchorId="4F7453AB" wp14:editId="51DB5367">
            <wp:extent cx="5759450" cy="6335395"/>
            <wp:effectExtent l="19050" t="19050" r="1270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3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37641C" w:rsidP="0037641C" w:rsidRDefault="0037641C" w14:paraId="14DCDFF5" w14:textId="0F495CC6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55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Themapagina - Overzicht berichten</w:t>
      </w:r>
    </w:p>
    <w:p w:rsidRPr="003C75B0" w:rsidR="00F767E9" w:rsidP="00BC4204" w:rsidRDefault="0037641C" w14:paraId="1BCE39D2" w14:textId="7466BB12">
      <w:pPr>
        <w:rPr>
          <w:lang w:val="nl-BE"/>
        </w:rPr>
      </w:pPr>
      <w:r w:rsidRPr="003C75B0">
        <w:rPr>
          <w:lang w:val="nl-BE"/>
        </w:rPr>
        <w:t>De functionaliteiten die hier ter beschikking gesteld worden, zijn identiek als deze op de ‘Mijn berichten’-pagina.</w:t>
      </w:r>
    </w:p>
    <w:p w:rsidR="0037641C" w:rsidP="00BC4204" w:rsidRDefault="0037641C" w14:paraId="24239B86" w14:textId="3F5CE0E7">
      <w:proofErr w:type="spellStart"/>
      <w:r>
        <w:t>Voor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details </w:t>
      </w:r>
      <w:proofErr w:type="spellStart"/>
      <w:r>
        <w:t>rond</w:t>
      </w:r>
      <w:proofErr w:type="spellEnd"/>
      <w:r>
        <w:t>:</w:t>
      </w:r>
    </w:p>
    <w:p w:rsidRPr="003C75B0" w:rsidR="00F767E9" w:rsidP="00CB06CA" w:rsidRDefault="002945AC" w14:paraId="2868E4E8" w14:textId="0F7D4662">
      <w:pPr>
        <w:pStyle w:val="Lijstalinea"/>
        <w:numPr>
          <w:ilvl w:val="0"/>
          <w:numId w:val="13"/>
        </w:numPr>
        <w:rPr>
          <w:lang w:val="nl-BE"/>
        </w:rPr>
      </w:pPr>
      <w:r w:rsidRPr="003C75B0">
        <w:rPr>
          <w:lang w:val="nl-BE"/>
        </w:rPr>
        <w:t>r</w:t>
      </w:r>
      <w:r w:rsidRPr="003C75B0" w:rsidR="0037641C">
        <w:rPr>
          <w:lang w:val="nl-BE"/>
        </w:rPr>
        <w:t xml:space="preserve">aadplegen </w:t>
      </w:r>
      <w:r w:rsidRPr="003C75B0" w:rsidR="00453781">
        <w:rPr>
          <w:lang w:val="nl-BE"/>
        </w:rPr>
        <w:t xml:space="preserve">van de </w:t>
      </w:r>
      <w:r w:rsidRPr="003C75B0" w:rsidR="0037641C">
        <w:rPr>
          <w:lang w:val="nl-BE"/>
        </w:rPr>
        <w:t>ontvangen en verstuurde berichten</w:t>
      </w:r>
      <w:r w:rsidRPr="003C75B0">
        <w:rPr>
          <w:lang w:val="nl-BE"/>
        </w:rPr>
        <w:t>:</w:t>
      </w:r>
      <w:r w:rsidRPr="003C75B0" w:rsidR="0037641C">
        <w:rPr>
          <w:lang w:val="nl-BE"/>
        </w:rPr>
        <w:t xml:space="preserve"> zie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_Ref9003615 \r \h </w:instrText>
      </w:r>
      <w:r w:rsidR="00453781">
        <w:fldChar w:fldCharType="separate"/>
      </w:r>
      <w:r w:rsidRPr="003C75B0" w:rsidR="00A908D5">
        <w:rPr>
          <w:lang w:val="nl-BE"/>
        </w:rPr>
        <w:t>3.1.1.1</w:t>
      </w:r>
      <w:r w:rsidR="00453781">
        <w:fldChar w:fldCharType="end"/>
      </w:r>
      <w:r w:rsidRPr="003C75B0" w:rsidR="00453781">
        <w:rPr>
          <w:lang w:val="nl-BE"/>
        </w:rPr>
        <w:t xml:space="preserve">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_Ref9003615 \h </w:instrText>
      </w:r>
      <w:r w:rsidR="00453781">
        <w:fldChar w:fldCharType="separate"/>
      </w:r>
      <w:r w:rsidRPr="003C75B0" w:rsidR="00A908D5">
        <w:rPr>
          <w:lang w:val="nl-BE"/>
        </w:rPr>
        <w:t>Raadplegen ontvangen berichten</w:t>
      </w:r>
      <w:r w:rsidR="00453781">
        <w:fldChar w:fldCharType="end"/>
      </w:r>
      <w:r w:rsidRPr="003C75B0">
        <w:rPr>
          <w:lang w:val="nl-BE"/>
        </w:rPr>
        <w:t xml:space="preserve"> en 3.1.2.1 Raadplegen verstuurde berichten;</w:t>
      </w:r>
    </w:p>
    <w:p w:rsidRPr="003C75B0" w:rsidR="0084073E" w:rsidP="00CB06CA" w:rsidRDefault="002945AC" w14:paraId="5AE41D1D" w14:textId="676ADF28">
      <w:pPr>
        <w:pStyle w:val="Lijstalinea"/>
        <w:numPr>
          <w:ilvl w:val="0"/>
          <w:numId w:val="13"/>
        </w:numPr>
        <w:rPr>
          <w:lang w:val="nl-BE"/>
        </w:rPr>
      </w:pPr>
      <w:r w:rsidRPr="003C75B0">
        <w:rPr>
          <w:lang w:val="nl-BE"/>
        </w:rPr>
        <w:t>b</w:t>
      </w:r>
      <w:r w:rsidRPr="003C75B0" w:rsidR="0084073E">
        <w:rPr>
          <w:lang w:val="nl-BE"/>
        </w:rPr>
        <w:t>eantwoorden</w:t>
      </w:r>
      <w:r w:rsidRPr="003C75B0" w:rsidR="00453781">
        <w:rPr>
          <w:lang w:val="nl-BE"/>
        </w:rPr>
        <w:t xml:space="preserve"> van een ontvangen </w:t>
      </w:r>
      <w:r w:rsidRPr="003C75B0" w:rsidR="0084073E">
        <w:rPr>
          <w:lang w:val="nl-BE"/>
        </w:rPr>
        <w:t>bericht</w:t>
      </w:r>
      <w:r w:rsidRPr="003C75B0">
        <w:rPr>
          <w:lang w:val="nl-BE"/>
        </w:rPr>
        <w:t>:</w:t>
      </w:r>
      <w:r w:rsidRPr="003C75B0" w:rsidR="00453781">
        <w:rPr>
          <w:lang w:val="nl-BE"/>
        </w:rPr>
        <w:t xml:space="preserve"> zie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_Ref9027211 \r \h </w:instrText>
      </w:r>
      <w:r w:rsidR="00453781">
        <w:fldChar w:fldCharType="separate"/>
      </w:r>
      <w:r w:rsidRPr="003C75B0" w:rsidR="00A908D5">
        <w:rPr>
          <w:lang w:val="nl-BE"/>
        </w:rPr>
        <w:t>3.1.1.2</w:t>
      </w:r>
      <w:r w:rsidR="00453781">
        <w:fldChar w:fldCharType="end"/>
      </w:r>
      <w:r w:rsidRPr="003C75B0" w:rsidR="00453781">
        <w:rPr>
          <w:lang w:val="nl-BE"/>
        </w:rPr>
        <w:t xml:space="preserve">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_Ref9027211 \h </w:instrText>
      </w:r>
      <w:r w:rsidR="00453781">
        <w:fldChar w:fldCharType="separate"/>
      </w:r>
      <w:r w:rsidRPr="003C75B0" w:rsidR="00A908D5">
        <w:rPr>
          <w:lang w:val="nl-BE"/>
        </w:rPr>
        <w:t>Beantwoorden ontvangen berichten</w:t>
      </w:r>
      <w:r w:rsidR="00453781">
        <w:fldChar w:fldCharType="end"/>
      </w:r>
      <w:r w:rsidRPr="003C75B0">
        <w:rPr>
          <w:lang w:val="nl-BE"/>
        </w:rPr>
        <w:t>;</w:t>
      </w:r>
    </w:p>
    <w:p w:rsidRPr="003C75B0" w:rsidR="0084073E" w:rsidP="00CB06CA" w:rsidRDefault="002945AC" w14:paraId="0798719D" w14:textId="39FC8140">
      <w:pPr>
        <w:pStyle w:val="Lijstalinea"/>
        <w:numPr>
          <w:ilvl w:val="0"/>
          <w:numId w:val="13"/>
        </w:numPr>
        <w:rPr>
          <w:lang w:val="nl-BE"/>
        </w:rPr>
      </w:pPr>
      <w:r w:rsidRPr="003C75B0">
        <w:rPr>
          <w:lang w:val="nl-BE"/>
        </w:rPr>
        <w:t>o</w:t>
      </w:r>
      <w:r w:rsidRPr="003C75B0" w:rsidR="00453781">
        <w:rPr>
          <w:lang w:val="nl-BE"/>
        </w:rPr>
        <w:t>pstellen van een n</w:t>
      </w:r>
      <w:r w:rsidRPr="003C75B0" w:rsidR="0084073E">
        <w:rPr>
          <w:lang w:val="nl-BE"/>
        </w:rPr>
        <w:t>ieuw bericht</w:t>
      </w:r>
      <w:r w:rsidRPr="003C75B0">
        <w:rPr>
          <w:lang w:val="nl-BE"/>
        </w:rPr>
        <w:t>:</w:t>
      </w:r>
      <w:r w:rsidRPr="003C75B0" w:rsidR="00453781">
        <w:rPr>
          <w:lang w:val="nl-BE"/>
        </w:rPr>
        <w:t xml:space="preserve"> zie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_Ref9027437 \r \h </w:instrText>
      </w:r>
      <w:r w:rsidR="00453781">
        <w:fldChar w:fldCharType="separate"/>
      </w:r>
      <w:r w:rsidRPr="003C75B0" w:rsidR="00A908D5">
        <w:rPr>
          <w:lang w:val="nl-BE"/>
        </w:rPr>
        <w:t>3.1.2.2</w:t>
      </w:r>
      <w:r w:rsidR="00453781">
        <w:fldChar w:fldCharType="end"/>
      </w:r>
      <w:r w:rsidRPr="003C75B0" w:rsidR="00453781">
        <w:rPr>
          <w:lang w:val="nl-BE"/>
        </w:rPr>
        <w:t xml:space="preserve"> </w:t>
      </w:r>
      <w:r w:rsidR="00453781">
        <w:fldChar w:fldCharType="begin"/>
      </w:r>
      <w:r w:rsidRPr="003C75B0" w:rsidR="00453781">
        <w:rPr>
          <w:lang w:val="nl-BE"/>
        </w:rPr>
        <w:instrText xml:space="preserve"> REF _Ref9027437 \h </w:instrText>
      </w:r>
      <w:r w:rsidR="00453781">
        <w:fldChar w:fldCharType="separate"/>
      </w:r>
      <w:r w:rsidRPr="003C75B0" w:rsidR="00A908D5">
        <w:rPr>
          <w:lang w:val="nl-BE"/>
        </w:rPr>
        <w:t>Nieuw bericht opstellen</w:t>
      </w:r>
      <w:r w:rsidR="00453781">
        <w:fldChar w:fldCharType="end"/>
      </w:r>
      <w:r w:rsidRPr="003C75B0">
        <w:rPr>
          <w:lang w:val="nl-BE"/>
        </w:rPr>
        <w:t>.</w:t>
      </w:r>
    </w:p>
    <w:p w:rsidRPr="003C75B0" w:rsidR="002945AC" w:rsidP="00215AB0" w:rsidRDefault="00215AB0" w14:paraId="44D9B7E7" w14:textId="0A4F21DD">
      <w:pPr>
        <w:rPr>
          <w:lang w:val="nl-BE"/>
        </w:rPr>
      </w:pPr>
      <w:r w:rsidRPr="003C75B0">
        <w:rPr>
          <w:lang w:val="nl-BE"/>
        </w:rPr>
        <w:br/>
      </w:r>
      <w:r w:rsidRPr="003C75B0" w:rsidR="002945AC">
        <w:rPr>
          <w:lang w:val="nl-BE"/>
        </w:rPr>
        <w:t xml:space="preserve">Omdat de inkomende en uitgaande berichten op deze pagina in 1 lijst weergegeven worden, </w:t>
      </w:r>
      <w:r w:rsidRPr="003C75B0">
        <w:rPr>
          <w:lang w:val="nl-BE"/>
        </w:rPr>
        <w:t>kunt u</w:t>
      </w:r>
      <w:r w:rsidRPr="003C75B0" w:rsidR="002945AC">
        <w:rPr>
          <w:lang w:val="nl-BE"/>
        </w:rPr>
        <w:t xml:space="preserve"> op de themapagina ook filteren op de inkomende (‘In’) of de uitgaande (‘Uit’) berichten.</w:t>
      </w:r>
    </w:p>
    <w:p w:rsidRPr="003C75B0" w:rsidR="009E048F" w:rsidRDefault="009E048F" w14:paraId="49BA3B64" w14:textId="28C6413A">
      <w:pPr>
        <w:tabs>
          <w:tab w:val="clear" w:pos="3686"/>
        </w:tabs>
        <w:spacing w:after="200" w:line="276" w:lineRule="auto"/>
        <w:rPr>
          <w:lang w:val="nl-BE"/>
        </w:rPr>
      </w:pPr>
      <w:r w:rsidRPr="003C75B0">
        <w:rPr>
          <w:lang w:val="nl-BE"/>
        </w:rPr>
        <w:br w:type="page"/>
      </w:r>
    </w:p>
    <w:p w:rsidRPr="004F01BB" w:rsidR="0084073E" w:rsidP="0084073E" w:rsidRDefault="00215AB0" w14:paraId="0FAB1319" w14:textId="426500E5">
      <w:pPr>
        <w:pStyle w:val="Kop3"/>
        <w:rPr>
          <w:rFonts w:ascii="Calibri" w:hAnsi="Calibri"/>
          <w:b w:val="0"/>
          <w:color w:val="969696"/>
          <w:szCs w:val="22"/>
          <w:lang w:val="nl-BE"/>
        </w:rPr>
      </w:pPr>
      <w:bookmarkStart w:name="_Toc137722080" w:id="36"/>
      <w:bookmarkStart w:name="_Toc137796677" w:id="37"/>
      <w:r w:rsidRPr="004F01BB">
        <w:rPr>
          <w:rFonts w:ascii="Calibri" w:hAnsi="Calibri"/>
          <w:b w:val="0"/>
          <w:color w:val="969696"/>
          <w:szCs w:val="22"/>
          <w:lang w:val="nl-BE"/>
        </w:rPr>
        <w:lastRenderedPageBreak/>
        <w:t xml:space="preserve">Widget </w:t>
      </w:r>
      <w:r w:rsidRPr="004F01BB" w:rsidR="00B20073">
        <w:rPr>
          <w:rFonts w:ascii="Calibri" w:hAnsi="Calibri"/>
          <w:b w:val="0"/>
          <w:color w:val="969696"/>
          <w:szCs w:val="22"/>
          <w:lang w:val="nl-BE"/>
        </w:rPr>
        <w:t>‘</w:t>
      </w:r>
      <w:r w:rsidRPr="004F01BB" w:rsidR="0084073E">
        <w:rPr>
          <w:rFonts w:ascii="Calibri" w:hAnsi="Calibri"/>
          <w:b w:val="0"/>
          <w:color w:val="969696"/>
          <w:szCs w:val="22"/>
          <w:lang w:val="nl-BE"/>
        </w:rPr>
        <w:t>Hulp</w:t>
      </w:r>
      <w:r w:rsidRPr="004F01BB" w:rsidR="00B20073">
        <w:rPr>
          <w:rFonts w:ascii="Calibri" w:hAnsi="Calibri"/>
          <w:b w:val="0"/>
          <w:color w:val="969696"/>
          <w:szCs w:val="22"/>
          <w:lang w:val="nl-BE"/>
        </w:rPr>
        <w:t xml:space="preserve"> nodig?’</w:t>
      </w:r>
      <w:bookmarkEnd w:id="36"/>
      <w:bookmarkEnd w:id="37"/>
    </w:p>
    <w:p w:rsidRPr="003C75B0" w:rsidR="00E75BBD" w:rsidP="00A201B8" w:rsidRDefault="00937FBE" w14:paraId="15D3044F" w14:textId="37E02363">
      <w:pPr>
        <w:rPr>
          <w:lang w:val="nl-BE"/>
        </w:rPr>
      </w:pPr>
      <w:r w:rsidRPr="004F01BB">
        <w:rPr>
          <w:lang w:val="nl-BE"/>
        </w:rPr>
        <w:t xml:space="preserve">Voor alle pagina’s in het </w:t>
      </w:r>
      <w:proofErr w:type="spellStart"/>
      <w:r w:rsidRPr="004F01BB">
        <w:rPr>
          <w:lang w:val="nl-BE"/>
        </w:rPr>
        <w:t>e-loket</w:t>
      </w:r>
      <w:proofErr w:type="spellEnd"/>
      <w:r w:rsidRPr="004F01BB">
        <w:rPr>
          <w:lang w:val="nl-BE"/>
        </w:rPr>
        <w:t xml:space="preserve"> die gelinkt zijn aan thema’s waarvoor de Contacten</w:t>
      </w:r>
      <w:r w:rsidRPr="004F01BB" w:rsidR="00373E87">
        <w:rPr>
          <w:lang w:val="nl-BE"/>
        </w:rPr>
        <w:t>-</w:t>
      </w:r>
      <w:r w:rsidRPr="004F01BB">
        <w:rPr>
          <w:lang w:val="nl-BE"/>
        </w:rPr>
        <w:t xml:space="preserve"> en Berichtenmodule gebruikt wordt, </w:t>
      </w:r>
      <w:r w:rsidRPr="004F01BB" w:rsidR="00E75BBD">
        <w:rPr>
          <w:lang w:val="nl-BE"/>
        </w:rPr>
        <w:t>link</w:t>
      </w:r>
      <w:r w:rsidRPr="004F01BB" w:rsidR="00586364">
        <w:rPr>
          <w:lang w:val="nl-BE"/>
        </w:rPr>
        <w:t>t</w:t>
      </w:r>
      <w:r w:rsidRPr="004F01BB" w:rsidR="00E75BBD">
        <w:rPr>
          <w:lang w:val="nl-BE"/>
        </w:rPr>
        <w:t xml:space="preserve"> de</w:t>
      </w:r>
      <w:r w:rsidRPr="004F01BB" w:rsidR="00F57199">
        <w:rPr>
          <w:lang w:val="nl-BE"/>
        </w:rPr>
        <w:t xml:space="preserve"> widget</w:t>
      </w:r>
      <w:r w:rsidRPr="004F01BB" w:rsidR="00E75BBD">
        <w:rPr>
          <w:lang w:val="nl-BE"/>
        </w:rPr>
        <w:t xml:space="preserve"> </w:t>
      </w:r>
      <w:r w:rsidRPr="004F01BB" w:rsidR="00B20073">
        <w:rPr>
          <w:lang w:val="nl-BE"/>
        </w:rPr>
        <w:t>‘Hulp nodig?’</w:t>
      </w:r>
      <w:r w:rsidRPr="004F01BB" w:rsidR="00E75BBD">
        <w:rPr>
          <w:lang w:val="nl-BE"/>
        </w:rPr>
        <w:t xml:space="preserve"> door naar een ‘Nieuw bericht’-venster.</w:t>
      </w:r>
      <w:r w:rsidRPr="004F01BB" w:rsidR="001F03C6">
        <w:rPr>
          <w:lang w:val="nl-BE"/>
        </w:rPr>
        <w:t xml:space="preserve"> </w:t>
      </w:r>
      <w:r w:rsidRPr="003C75B0" w:rsidR="00E621A7">
        <w:rPr>
          <w:lang w:val="nl-BE"/>
        </w:rPr>
        <w:t>D</w:t>
      </w:r>
      <w:r w:rsidRPr="003C75B0" w:rsidR="001F03C6">
        <w:rPr>
          <w:lang w:val="nl-BE"/>
        </w:rPr>
        <w:t>a</w:t>
      </w:r>
      <w:r w:rsidRPr="003C75B0" w:rsidR="00E621A7">
        <w:rPr>
          <w:lang w:val="nl-BE"/>
        </w:rPr>
        <w:t xml:space="preserve">t betekent dat, </w:t>
      </w:r>
      <w:r w:rsidRPr="003C75B0" w:rsidR="001F03C6">
        <w:rPr>
          <w:lang w:val="nl-BE"/>
        </w:rPr>
        <w:t xml:space="preserve">als </w:t>
      </w:r>
      <w:r w:rsidRPr="003C75B0" w:rsidR="00E621A7">
        <w:rPr>
          <w:lang w:val="nl-BE"/>
        </w:rPr>
        <w:t xml:space="preserve">u via de </w:t>
      </w:r>
      <w:r w:rsidRPr="003C75B0" w:rsidR="001F03C6">
        <w:rPr>
          <w:lang w:val="nl-BE"/>
        </w:rPr>
        <w:t xml:space="preserve">widget </w:t>
      </w:r>
      <w:r w:rsidRPr="003C75B0" w:rsidR="00865408">
        <w:rPr>
          <w:lang w:val="nl-BE"/>
        </w:rPr>
        <w:t>‘</w:t>
      </w:r>
      <w:r w:rsidRPr="003C75B0" w:rsidR="00E621A7">
        <w:rPr>
          <w:lang w:val="nl-BE"/>
        </w:rPr>
        <w:t>Hulp</w:t>
      </w:r>
      <w:r w:rsidRPr="003C75B0" w:rsidR="00865408">
        <w:rPr>
          <w:lang w:val="nl-BE"/>
        </w:rPr>
        <w:t xml:space="preserve"> nodig?’</w:t>
      </w:r>
      <w:r w:rsidRPr="003C75B0" w:rsidR="00E621A7">
        <w:rPr>
          <w:lang w:val="nl-BE"/>
        </w:rPr>
        <w:t xml:space="preserve"> een inhoudelijke vraag wilt stellen aan </w:t>
      </w:r>
      <w:r w:rsidRPr="003C75B0" w:rsidR="00B27AE3">
        <w:rPr>
          <w:lang w:val="nl-BE"/>
        </w:rPr>
        <w:t xml:space="preserve">een team of een </w:t>
      </w:r>
      <w:r w:rsidRPr="003C75B0" w:rsidR="00E621A7">
        <w:rPr>
          <w:lang w:val="nl-BE"/>
        </w:rPr>
        <w:t>dossierbehandelaar, deze vraag gesteld zal worden via het aanmaken van een nieuw bericht.</w:t>
      </w:r>
    </w:p>
    <w:p w:rsidRPr="003C75B0" w:rsidR="00E621A7" w:rsidP="00A201B8" w:rsidRDefault="00E621A7" w14:paraId="292A403C" w14:textId="54EF0BB9">
      <w:pPr>
        <w:rPr>
          <w:lang w:val="nl-BE"/>
        </w:rPr>
      </w:pPr>
    </w:p>
    <w:p w:rsidRPr="003C75B0" w:rsidR="00A10BDF" w:rsidP="00A201B8" w:rsidRDefault="00E621A7" w14:paraId="3BF7504F" w14:textId="6D451ED6">
      <w:pPr>
        <w:rPr>
          <w:lang w:val="nl-BE"/>
        </w:rPr>
      </w:pPr>
      <w:r w:rsidRPr="003C75B0">
        <w:rPr>
          <w:lang w:val="nl-BE"/>
        </w:rPr>
        <w:t>Hiervoor klikt u in de</w:t>
      </w:r>
      <w:r w:rsidRPr="003C75B0" w:rsidR="00F06C97">
        <w:rPr>
          <w:lang w:val="nl-BE"/>
        </w:rPr>
        <w:t xml:space="preserve"> widget</w:t>
      </w:r>
      <w:r w:rsidRPr="003C75B0">
        <w:rPr>
          <w:lang w:val="nl-BE"/>
        </w:rPr>
        <w:t xml:space="preserve"> </w:t>
      </w:r>
      <w:r w:rsidRPr="003C75B0" w:rsidR="00865408">
        <w:rPr>
          <w:lang w:val="nl-BE"/>
        </w:rPr>
        <w:t>‘</w:t>
      </w:r>
      <w:r w:rsidRPr="003C75B0">
        <w:rPr>
          <w:lang w:val="nl-BE"/>
        </w:rPr>
        <w:t>Hulp</w:t>
      </w:r>
      <w:r w:rsidRPr="003C75B0" w:rsidR="00865408">
        <w:rPr>
          <w:lang w:val="nl-BE"/>
        </w:rPr>
        <w:t xml:space="preserve"> nodig?’</w:t>
      </w:r>
      <w:r w:rsidRPr="003C75B0" w:rsidR="00E43F0A">
        <w:rPr>
          <w:lang w:val="nl-BE"/>
        </w:rPr>
        <w:t xml:space="preserve"> - </w:t>
      </w:r>
      <w:r w:rsidRPr="003C75B0">
        <w:rPr>
          <w:lang w:val="nl-BE"/>
        </w:rPr>
        <w:t>onder ‘Contacteer ons’</w:t>
      </w:r>
      <w:r w:rsidRPr="003C75B0" w:rsidR="00E43F0A">
        <w:rPr>
          <w:lang w:val="nl-BE"/>
        </w:rPr>
        <w:t xml:space="preserve"> -</w:t>
      </w:r>
      <w:r w:rsidRPr="003C75B0">
        <w:rPr>
          <w:lang w:val="nl-BE"/>
        </w:rPr>
        <w:t xml:space="preserve"> op </w:t>
      </w:r>
      <w:r w:rsidRPr="003C75B0" w:rsidR="00752FBB">
        <w:rPr>
          <w:lang w:val="nl-BE"/>
        </w:rPr>
        <w:t xml:space="preserve">het team </w:t>
      </w:r>
      <w:r w:rsidRPr="003C75B0" w:rsidR="00B27AE3">
        <w:rPr>
          <w:lang w:val="nl-BE"/>
        </w:rPr>
        <w:t>/</w:t>
      </w:r>
      <w:r w:rsidRPr="003C75B0" w:rsidR="00752FBB">
        <w:rPr>
          <w:lang w:val="nl-BE"/>
        </w:rPr>
        <w:t xml:space="preserve"> </w:t>
      </w:r>
      <w:r w:rsidRPr="003C75B0">
        <w:rPr>
          <w:lang w:val="nl-BE"/>
        </w:rPr>
        <w:t xml:space="preserve">de </w:t>
      </w:r>
      <w:r w:rsidRPr="003C75B0" w:rsidR="00A10BDF">
        <w:rPr>
          <w:lang w:val="nl-BE"/>
        </w:rPr>
        <w:t xml:space="preserve">dossierbehandelaar </w:t>
      </w:r>
      <w:r w:rsidRPr="003C75B0" w:rsidR="00586364">
        <w:rPr>
          <w:lang w:val="nl-BE"/>
        </w:rPr>
        <w:t>d</w:t>
      </w:r>
      <w:r w:rsidRPr="003C75B0" w:rsidR="00A10BDF">
        <w:rPr>
          <w:lang w:val="nl-BE"/>
        </w:rPr>
        <w:t>ie u wilt contacteren.</w:t>
      </w:r>
      <w:r w:rsidRPr="003C75B0" w:rsidR="00F06C97">
        <w:rPr>
          <w:lang w:val="nl-BE"/>
        </w:rPr>
        <w:t xml:space="preserve"> </w:t>
      </w:r>
      <w:r w:rsidRPr="003C75B0" w:rsidR="00586364">
        <w:rPr>
          <w:lang w:val="nl-BE"/>
        </w:rPr>
        <w:t xml:space="preserve">Het </w:t>
      </w:r>
      <w:proofErr w:type="spellStart"/>
      <w:r w:rsidRPr="003C75B0" w:rsidR="00586364">
        <w:rPr>
          <w:lang w:val="nl-BE"/>
        </w:rPr>
        <w:t>e-loket</w:t>
      </w:r>
      <w:proofErr w:type="spellEnd"/>
      <w:r w:rsidRPr="003C75B0" w:rsidR="00586364">
        <w:rPr>
          <w:lang w:val="nl-BE"/>
        </w:rPr>
        <w:t xml:space="preserve"> opent hierop een ‘Nieuw bericht’-venster van waaruit u kan verder werken</w:t>
      </w:r>
      <w:r w:rsidRPr="003C75B0" w:rsidR="005C4F7F">
        <w:rPr>
          <w:lang w:val="nl-BE"/>
        </w:rPr>
        <w:t xml:space="preserve">, zie </w:t>
      </w:r>
      <w:r w:rsidR="005C4F7F">
        <w:fldChar w:fldCharType="begin"/>
      </w:r>
      <w:r w:rsidRPr="003C75B0" w:rsidR="005C4F7F">
        <w:rPr>
          <w:lang w:val="nl-BE"/>
        </w:rPr>
        <w:instrText xml:space="preserve"> REF _Ref9027437 \r \h </w:instrText>
      </w:r>
      <w:r w:rsidR="005C4F7F">
        <w:fldChar w:fldCharType="separate"/>
      </w:r>
      <w:r w:rsidRPr="003C75B0" w:rsidR="00A908D5">
        <w:rPr>
          <w:lang w:val="nl-BE"/>
        </w:rPr>
        <w:t>3.1.2.2</w:t>
      </w:r>
      <w:r w:rsidR="005C4F7F">
        <w:fldChar w:fldCharType="end"/>
      </w:r>
      <w:r w:rsidRPr="003C75B0" w:rsidR="005C4F7F">
        <w:rPr>
          <w:lang w:val="nl-BE"/>
        </w:rPr>
        <w:t xml:space="preserve"> </w:t>
      </w:r>
      <w:r w:rsidR="005C4F7F">
        <w:fldChar w:fldCharType="begin"/>
      </w:r>
      <w:r w:rsidRPr="003C75B0" w:rsidR="005C4F7F">
        <w:rPr>
          <w:lang w:val="nl-BE"/>
        </w:rPr>
        <w:instrText xml:space="preserve"> REF _Ref9027437 \h </w:instrText>
      </w:r>
      <w:r w:rsidR="005C4F7F">
        <w:fldChar w:fldCharType="separate"/>
      </w:r>
      <w:r w:rsidRPr="003C75B0" w:rsidR="00A908D5">
        <w:rPr>
          <w:lang w:val="nl-BE"/>
        </w:rPr>
        <w:t>Nieuw bericht opstellen</w:t>
      </w:r>
      <w:r w:rsidR="005C4F7F">
        <w:fldChar w:fldCharType="end"/>
      </w:r>
      <w:r w:rsidRPr="003C75B0" w:rsidR="005C4F7F">
        <w:rPr>
          <w:lang w:val="nl-BE"/>
        </w:rPr>
        <w:t>.</w:t>
      </w:r>
    </w:p>
    <w:p w:rsidRPr="003C75B0" w:rsidR="00856B41" w:rsidP="00A201B8" w:rsidRDefault="00856B41" w14:paraId="7C11245D" w14:textId="77777777">
      <w:pPr>
        <w:rPr>
          <w:lang w:val="nl-BE"/>
        </w:rPr>
      </w:pPr>
    </w:p>
    <w:p w:rsidR="00262BC7" w:rsidP="00262BC7" w:rsidRDefault="00211613" w14:paraId="62D4FF3E" w14:textId="2F888BE5">
      <w:pPr>
        <w:keepNext/>
      </w:pPr>
      <w:r w:rsidRPr="00211613">
        <w:drawing>
          <wp:inline distT="0" distB="0" distL="0" distR="0" wp14:anchorId="246BA9E2" wp14:editId="461E3E37">
            <wp:extent cx="5759450" cy="3601085"/>
            <wp:effectExtent l="19050" t="19050" r="12700" b="1841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D50BFF" w:rsidP="00D50BFF" w:rsidRDefault="00262BC7" w14:paraId="00B5A946" w14:textId="47D08989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56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</w:t>
      </w:r>
      <w:r w:rsidRPr="003C75B0" w:rsidR="00971134">
        <w:rPr>
          <w:color w:val="auto"/>
          <w:lang w:val="nl-BE"/>
        </w:rPr>
        <w:t>‘</w:t>
      </w:r>
      <w:r w:rsidRPr="003C75B0">
        <w:rPr>
          <w:color w:val="auto"/>
          <w:lang w:val="nl-BE"/>
        </w:rPr>
        <w:t>Hulp</w:t>
      </w:r>
      <w:r w:rsidRPr="003C75B0" w:rsidR="00971134">
        <w:rPr>
          <w:color w:val="auto"/>
          <w:lang w:val="nl-BE"/>
        </w:rPr>
        <w:t xml:space="preserve"> nodig?’-</w:t>
      </w:r>
      <w:r w:rsidRPr="003C75B0">
        <w:rPr>
          <w:color w:val="auto"/>
          <w:lang w:val="nl-BE"/>
        </w:rPr>
        <w:t xml:space="preserve">widget - Inhoudelijke vraag naar </w:t>
      </w:r>
      <w:r w:rsidRPr="003C75B0" w:rsidR="00B27AE3">
        <w:rPr>
          <w:color w:val="auto"/>
          <w:lang w:val="nl-BE"/>
        </w:rPr>
        <w:t xml:space="preserve">team of </w:t>
      </w:r>
      <w:r w:rsidRPr="003C75B0">
        <w:rPr>
          <w:color w:val="auto"/>
          <w:lang w:val="nl-BE"/>
        </w:rPr>
        <w:t>dossierbehandelaar</w:t>
      </w:r>
    </w:p>
    <w:p w:rsidR="00D50BFF" w:rsidP="00D50BFF" w:rsidRDefault="006E5A6C" w14:paraId="196CAFB8" w14:textId="51D6530A">
      <w:pPr>
        <w:keepNext/>
      </w:pPr>
      <w:r w:rsidRPr="006E5A6C">
        <w:rPr>
          <w:noProof/>
        </w:rPr>
        <w:lastRenderedPageBreak/>
        <w:drawing>
          <wp:inline distT="0" distB="0" distL="0" distR="0" wp14:anchorId="263C8E1C" wp14:editId="09720165">
            <wp:extent cx="5759450" cy="3826510"/>
            <wp:effectExtent l="19050" t="19050" r="12700" b="215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6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D50BFF" w:rsidP="00D50BFF" w:rsidRDefault="00D50BFF" w14:paraId="26763EB7" w14:textId="6109EC49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57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 xml:space="preserve">: Nieuw bericht vanuit de </w:t>
      </w:r>
      <w:r w:rsidRPr="003C75B0" w:rsidR="009E4980">
        <w:rPr>
          <w:color w:val="auto"/>
          <w:lang w:val="nl-BE"/>
        </w:rPr>
        <w:t>‘</w:t>
      </w:r>
      <w:r w:rsidRPr="003C75B0">
        <w:rPr>
          <w:color w:val="auto"/>
          <w:lang w:val="nl-BE"/>
        </w:rPr>
        <w:t>Hulp</w:t>
      </w:r>
      <w:r w:rsidRPr="003C75B0" w:rsidR="009E4980">
        <w:rPr>
          <w:color w:val="auto"/>
          <w:lang w:val="nl-BE"/>
        </w:rPr>
        <w:t xml:space="preserve"> nodig?’-</w:t>
      </w:r>
      <w:r w:rsidRPr="003C75B0">
        <w:rPr>
          <w:color w:val="auto"/>
          <w:lang w:val="nl-BE"/>
        </w:rPr>
        <w:t>widget</w:t>
      </w:r>
    </w:p>
    <w:p w:rsidRPr="003C75B0" w:rsidR="009309D8" w:rsidP="009309D8" w:rsidRDefault="00A433A4" w14:paraId="2B02B383" w14:textId="5283D194">
      <w:pPr>
        <w:rPr>
          <w:lang w:val="nl-BE"/>
        </w:rPr>
      </w:pPr>
      <w:r w:rsidRPr="003C75B0">
        <w:rPr>
          <w:lang w:val="nl-BE"/>
        </w:rPr>
        <w:t xml:space="preserve">Als </w:t>
      </w:r>
      <w:r w:rsidRPr="003C75B0" w:rsidR="00856B41">
        <w:rPr>
          <w:lang w:val="nl-BE"/>
        </w:rPr>
        <w:t xml:space="preserve">u een technische vraag heeft, niet gerelateerd aan een thema, klikt u </w:t>
      </w:r>
      <w:r w:rsidRPr="003C75B0" w:rsidR="009309D8">
        <w:rPr>
          <w:lang w:val="nl-BE"/>
        </w:rPr>
        <w:t>in de</w:t>
      </w:r>
      <w:r w:rsidRPr="003C75B0">
        <w:rPr>
          <w:lang w:val="nl-BE"/>
        </w:rPr>
        <w:t xml:space="preserve"> widget</w:t>
      </w:r>
      <w:r w:rsidRPr="003C75B0" w:rsidR="009309D8">
        <w:rPr>
          <w:lang w:val="nl-BE"/>
        </w:rPr>
        <w:t xml:space="preserve"> ‘Hulp nodig?’, onder ‘Contacteer ons’, op ‘Technische helpdesk’.</w:t>
      </w:r>
    </w:p>
    <w:p w:rsidRPr="003C75B0" w:rsidR="006B31DA" w:rsidP="006B31DA" w:rsidRDefault="009309D8" w14:paraId="353BEC12" w14:textId="0117C4E4">
      <w:pPr>
        <w:rPr>
          <w:lang w:val="nl-BE"/>
        </w:rPr>
      </w:pPr>
      <w:r w:rsidRPr="003C75B0">
        <w:rPr>
          <w:lang w:val="nl-BE"/>
        </w:rPr>
        <w:t xml:space="preserve">Het </w:t>
      </w:r>
      <w:proofErr w:type="spellStart"/>
      <w:r w:rsidRPr="003C75B0">
        <w:rPr>
          <w:lang w:val="nl-BE"/>
        </w:rPr>
        <w:t>e-loket</w:t>
      </w:r>
      <w:proofErr w:type="spellEnd"/>
      <w:r w:rsidRPr="003C75B0">
        <w:rPr>
          <w:lang w:val="nl-BE"/>
        </w:rPr>
        <w:t xml:space="preserve"> </w:t>
      </w:r>
      <w:r w:rsidRPr="003C75B0" w:rsidR="0051355D">
        <w:rPr>
          <w:lang w:val="nl-BE"/>
        </w:rPr>
        <w:t>klapt de</w:t>
      </w:r>
      <w:r w:rsidRPr="003C75B0" w:rsidR="00A433A4">
        <w:rPr>
          <w:lang w:val="nl-BE"/>
        </w:rPr>
        <w:t xml:space="preserve"> widget</w:t>
      </w:r>
      <w:r w:rsidRPr="003C75B0" w:rsidR="0051355D">
        <w:rPr>
          <w:lang w:val="nl-BE"/>
        </w:rPr>
        <w:t xml:space="preserve"> ‘Hulp nodig?’ verder open, van waaruit u uw bericht </w:t>
      </w:r>
      <w:r w:rsidRPr="003C75B0" w:rsidR="006B31DA">
        <w:rPr>
          <w:lang w:val="nl-BE"/>
        </w:rPr>
        <w:t xml:space="preserve">kan opstellen. Vul uw e-mailadres en uw vraag in alvorens op </w:t>
      </w:r>
      <w:r w:rsidRPr="003C75B0" w:rsidR="00B27AE3">
        <w:rPr>
          <w:lang w:val="nl-BE"/>
        </w:rPr>
        <w:t xml:space="preserve">‘Verstuur’ </w:t>
      </w:r>
      <w:r w:rsidRPr="003C75B0" w:rsidR="006B31DA">
        <w:rPr>
          <w:lang w:val="nl-BE"/>
        </w:rPr>
        <w:t>te klikken.</w:t>
      </w:r>
    </w:p>
    <w:p w:rsidRPr="003C75B0" w:rsidR="006B31DA" w:rsidP="006B31DA" w:rsidRDefault="006B31DA" w14:paraId="588A28AC" w14:textId="77777777">
      <w:pPr>
        <w:rPr>
          <w:lang w:val="nl-BE"/>
        </w:rPr>
      </w:pPr>
    </w:p>
    <w:p w:rsidR="00971134" w:rsidP="006B31DA" w:rsidRDefault="00B83AB4" w14:paraId="3DE5A413" w14:textId="28114345">
      <w:r w:rsidRPr="00B83AB4">
        <w:drawing>
          <wp:inline distT="0" distB="0" distL="0" distR="0" wp14:anchorId="394E6D15" wp14:editId="6D6618F7">
            <wp:extent cx="5759450" cy="3456305"/>
            <wp:effectExtent l="19050" t="19050" r="12700" b="1079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6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C75B0" w:rsidR="00E90635" w:rsidP="00971134" w:rsidRDefault="00971134" w14:paraId="06604B76" w14:textId="6C7B4469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lastRenderedPageBreak/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58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'Hulp nodig?'-widget - Technische vraag</w:t>
      </w:r>
    </w:p>
    <w:p w:rsidRPr="004F01BB" w:rsidR="003A27EB" w:rsidP="003A27EB" w:rsidRDefault="00D04A94" w14:paraId="429190C7" w14:textId="66D08B13">
      <w:pPr>
        <w:keepNext/>
      </w:pPr>
      <w:r w:rsidRPr="00D04A94">
        <w:drawing>
          <wp:inline distT="0" distB="0" distL="0" distR="0" wp14:anchorId="6974510F" wp14:editId="3194050E">
            <wp:extent cx="5759450" cy="3427730"/>
            <wp:effectExtent l="0" t="0" r="0" b="127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75B0" w:rsidR="009E4980" w:rsidP="003A27EB" w:rsidRDefault="003A27EB" w14:paraId="7CB05403" w14:textId="5B21F3FA">
      <w:pPr>
        <w:pStyle w:val="Bijschrift"/>
        <w:rPr>
          <w:color w:val="auto"/>
          <w:lang w:val="nl-BE"/>
        </w:rPr>
      </w:pPr>
      <w:r w:rsidRPr="003C75B0">
        <w:rPr>
          <w:color w:val="auto"/>
          <w:lang w:val="nl-BE"/>
        </w:rPr>
        <w:t xml:space="preserve">Figuur </w:t>
      </w:r>
      <w:r w:rsidRPr="004F01BB">
        <w:rPr>
          <w:color w:val="auto"/>
        </w:rPr>
        <w:fldChar w:fldCharType="begin"/>
      </w:r>
      <w:r w:rsidRPr="003C75B0">
        <w:rPr>
          <w:color w:val="auto"/>
          <w:lang w:val="nl-BE"/>
        </w:rPr>
        <w:instrText xml:space="preserve"> SEQ Figuur \* ARABIC </w:instrText>
      </w:r>
      <w:r w:rsidRPr="004F01BB">
        <w:rPr>
          <w:color w:val="auto"/>
        </w:rPr>
        <w:fldChar w:fldCharType="separate"/>
      </w:r>
      <w:r w:rsidRPr="003C75B0" w:rsidR="00A908D5">
        <w:rPr>
          <w:noProof/>
          <w:color w:val="auto"/>
          <w:lang w:val="nl-BE"/>
        </w:rPr>
        <w:t>59</w:t>
      </w:r>
      <w:r w:rsidRPr="004F01BB">
        <w:rPr>
          <w:color w:val="auto"/>
        </w:rPr>
        <w:fldChar w:fldCharType="end"/>
      </w:r>
      <w:r w:rsidRPr="003C75B0">
        <w:rPr>
          <w:color w:val="auto"/>
          <w:lang w:val="nl-BE"/>
        </w:rPr>
        <w:t>: 'Hulp nodig?'-widget - Technische vraag opstellen</w:t>
      </w:r>
    </w:p>
    <w:sectPr w:rsidRPr="003C75B0" w:rsidR="009E4980" w:rsidSect="00A01414">
      <w:headerReference w:type="default" r:id="rId73"/>
      <w:footerReference w:type="default" r:id="rId74"/>
      <w:headerReference w:type="first" r:id="rId75"/>
      <w:footerReference w:type="first" r:id="rId76"/>
      <w:type w:val="continuous"/>
      <w:pgSz w:w="11906" w:h="16838" w:orient="portrait" w:code="9"/>
      <w:pgMar w:top="1701" w:right="1418" w:bottom="1418" w:left="1418" w:header="709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2A70" w:rsidP="00F11703" w:rsidRDefault="00442A70" w14:paraId="062D2981" w14:textId="77777777">
      <w:pPr>
        <w:spacing w:line="240" w:lineRule="auto"/>
      </w:pPr>
      <w:r>
        <w:separator/>
      </w:r>
    </w:p>
  </w:endnote>
  <w:endnote w:type="continuationSeparator" w:id="0">
    <w:p w:rsidR="00442A70" w:rsidP="00F11703" w:rsidRDefault="00442A70" w14:paraId="7DB57F23" w14:textId="77777777">
      <w:pPr>
        <w:spacing w:line="240" w:lineRule="auto"/>
      </w:pPr>
      <w:r>
        <w:continuationSeparator/>
      </w:r>
    </w:p>
  </w:endnote>
  <w:endnote w:type="continuationNotice" w:id="1">
    <w:p w:rsidR="00A2775F" w:rsidRDefault="00A2775F" w14:paraId="19598558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C75B0" w:rsidR="00F852F1" w:rsidP="00FB382E" w:rsidRDefault="00F852F1" w14:paraId="2DAC98D9" w14:textId="77777777">
    <w:pPr>
      <w:rPr>
        <w:sz w:val="20"/>
        <w:szCs w:val="20"/>
        <w:lang w:val="nl-BE"/>
      </w:rPr>
    </w:pPr>
    <w:r w:rsidRPr="003C75B0">
      <w:rPr>
        <w:sz w:val="20"/>
        <w:szCs w:val="20"/>
        <w:lang w:val="nl-BE"/>
      </w:rPr>
      <w:t>/////////////////////////////////////////////////////////////////////////////////////////////////////////////////////</w:t>
    </w:r>
  </w:p>
  <w:p w:rsidRPr="003C75B0" w:rsidR="00F852F1" w:rsidP="00FB382E" w:rsidRDefault="00F852F1" w14:paraId="2DAC98DA" w14:textId="77777777">
    <w:pPr>
      <w:pStyle w:val="Voettekst"/>
      <w:rPr>
        <w:color w:val="auto"/>
        <w:lang w:val="nl-BE"/>
      </w:rPr>
    </w:pPr>
  </w:p>
  <w:p w:rsidRPr="003C75B0" w:rsidR="00F852F1" w:rsidP="00FB382E" w:rsidRDefault="00D04A94" w14:paraId="2DAC98DB" w14:textId="4F901FBD">
    <w:pPr>
      <w:pStyle w:val="Voettekst"/>
      <w:rPr>
        <w:color w:val="auto"/>
        <w:lang w:val="nl-BE"/>
      </w:rPr>
    </w:pPr>
    <w:sdt>
      <w:sdtPr>
        <w:rPr>
          <w:color w:val="auto"/>
          <w:lang w:val="nl-BE"/>
        </w:rPr>
        <w:tag w:val=""/>
        <w:id w:val="-1744712615"/>
        <w:placeholder>
          <w:docPart w:val="257A522332484FB9ABDDE0890C574ADF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3-06-15T00:00:00Z">
          <w:dateFormat w:val="d.MM.yyyy"/>
          <w:lid w:val="nl-BE"/>
          <w:storeMappedDataAs w:val="dateTime"/>
          <w:calendar w:val="gregorian"/>
        </w:date>
      </w:sdtPr>
      <w:sdtEndPr/>
      <w:sdtContent>
        <w:r w:rsidRPr="003C75B0" w:rsidR="00F5237B">
          <w:rPr>
            <w:color w:val="auto"/>
            <w:lang w:val="nl-BE"/>
          </w:rPr>
          <w:t>15.06.2023</w:t>
        </w:r>
      </w:sdtContent>
    </w:sdt>
    <w:r w:rsidRPr="003C75B0" w:rsidR="00F852F1">
      <w:rPr>
        <w:color w:val="auto"/>
        <w:lang w:val="nl-BE"/>
      </w:rPr>
      <w:tab/>
    </w:r>
    <w:sdt>
      <w:sdtPr>
        <w:rPr>
          <w:color w:val="auto"/>
          <w:lang w:val="nl-BE"/>
        </w:rPr>
        <w:tag w:val=""/>
        <w:id w:val="-1270078250"/>
        <w:placeholder>
          <w:docPart w:val="50136879C2F9425B966B5ACE81143E2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3C75B0" w:rsidR="00F852F1">
          <w:rPr>
            <w:color w:val="auto"/>
            <w:lang w:val="nl-BE"/>
          </w:rPr>
          <w:t>Handleiding e-loket Berichten en Contacten</w:t>
        </w:r>
      </w:sdtContent>
    </w:sdt>
    <w:r w:rsidRPr="003C75B0" w:rsidR="00F852F1">
      <w:rPr>
        <w:color w:val="auto"/>
        <w:lang w:val="nl-BE"/>
      </w:rPr>
      <w:tab/>
    </w:r>
    <w:sdt>
      <w:sdtPr>
        <w:rPr>
          <w:color w:val="auto"/>
        </w:rPr>
        <w:id w:val="-789278506"/>
        <w:docPartObj>
          <w:docPartGallery w:val="Page Numbers (Top of Page)"/>
          <w:docPartUnique/>
        </w:docPartObj>
      </w:sdtPr>
      <w:sdtEndPr/>
      <w:sdtContent>
        <w:r w:rsidRPr="00F5237B" w:rsidR="00F852F1">
          <w:rPr>
            <w:color w:val="auto"/>
          </w:rPr>
          <w:fldChar w:fldCharType="begin"/>
        </w:r>
        <w:r w:rsidRPr="003C75B0" w:rsidR="00F852F1">
          <w:rPr>
            <w:color w:val="auto"/>
            <w:lang w:val="nl-BE"/>
          </w:rPr>
          <w:instrText xml:space="preserve"> PAGE   \* MERGEFORMAT </w:instrText>
        </w:r>
        <w:r w:rsidRPr="00F5237B" w:rsidR="00F852F1">
          <w:rPr>
            <w:color w:val="auto"/>
          </w:rPr>
          <w:fldChar w:fldCharType="separate"/>
        </w:r>
        <w:r w:rsidRPr="003C75B0" w:rsidR="00F852F1">
          <w:rPr>
            <w:noProof/>
            <w:color w:val="auto"/>
            <w:lang w:val="nl-BE"/>
          </w:rPr>
          <w:t>16</w:t>
        </w:r>
        <w:r w:rsidRPr="00F5237B" w:rsidR="00F852F1">
          <w:rPr>
            <w:color w:val="auto"/>
          </w:rPr>
          <w:fldChar w:fldCharType="end"/>
        </w:r>
        <w:r w:rsidRPr="003C75B0" w:rsidR="00F852F1">
          <w:rPr>
            <w:color w:val="auto"/>
            <w:lang w:val="nl-BE"/>
          </w:rPr>
          <w:t>/</w:t>
        </w:r>
        <w:r w:rsidRPr="00F5237B" w:rsidR="00F852F1">
          <w:rPr>
            <w:noProof/>
            <w:color w:val="auto"/>
          </w:rPr>
          <w:fldChar w:fldCharType="begin"/>
        </w:r>
        <w:r w:rsidRPr="003C75B0" w:rsidR="00F852F1">
          <w:rPr>
            <w:noProof/>
            <w:color w:val="auto"/>
            <w:lang w:val="nl-BE"/>
          </w:rPr>
          <w:instrText xml:space="preserve"> NUMPAGES  \* Arabic  \* MERGEFORMAT </w:instrText>
        </w:r>
        <w:r w:rsidRPr="00F5237B" w:rsidR="00F852F1">
          <w:rPr>
            <w:noProof/>
            <w:color w:val="auto"/>
          </w:rPr>
          <w:fldChar w:fldCharType="separate"/>
        </w:r>
        <w:r w:rsidRPr="003C75B0" w:rsidR="00F852F1">
          <w:rPr>
            <w:noProof/>
            <w:color w:val="auto"/>
            <w:lang w:val="nl-BE"/>
          </w:rPr>
          <w:t>16</w:t>
        </w:r>
        <w:r w:rsidRPr="00F5237B" w:rsidR="00F852F1">
          <w:rPr>
            <w:noProof/>
            <w:color w:val="auto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25709" w:rsidR="00F852F1" w:rsidP="00A25709" w:rsidRDefault="00F5237B" w14:paraId="2DAC98DD" w14:textId="3CE27666">
    <w:pPr>
      <w:pStyle w:val="Voettekst"/>
      <w:jc w:val="right"/>
      <w:rPr>
        <w:color w:val="auto"/>
      </w:rPr>
    </w:pPr>
    <w:r w:rsidRPr="00FE26A6">
      <w:rPr>
        <w:rFonts w:ascii="FlandersArtSans-Regular" w:hAnsi="FlandersArtSans-Regular" w:eastAsia="Calibri" w:cs="Calibri"/>
        <w:noProof/>
        <w:color w:val="1C1A15"/>
        <w:szCs w:val="18"/>
      </w:rPr>
      <w:drawing>
        <wp:anchor distT="0" distB="0" distL="114300" distR="114300" simplePos="0" relativeHeight="251658241" behindDoc="0" locked="0" layoutInCell="1" allowOverlap="1" wp14:anchorId="6119FDCB" wp14:editId="348E6990">
          <wp:simplePos x="0" y="0"/>
          <wp:positionH relativeFrom="margin">
            <wp:align>left</wp:align>
          </wp:positionH>
          <wp:positionV relativeFrom="page">
            <wp:posOffset>9797317</wp:posOffset>
          </wp:positionV>
          <wp:extent cx="1274400" cy="540000"/>
          <wp:effectExtent l="0" t="0" r="2540" b="0"/>
          <wp:wrapNone/>
          <wp:docPr id="32" name="Picture 32" descr="logo Vlaanderen is zorgzaam en gezond samenl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Vlaanderen is zorgzaam en gezond samenlev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709">
      <w:tab/>
    </w:r>
    <w:r w:rsidRPr="00A25709" w:rsidR="00A25709">
      <w:rPr>
        <w:color w:val="auto"/>
      </w:rPr>
      <w:t>https://www.vlaanderen.be/departement-zorg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Pr="00FB4E28" w:rsidR="00442A70" w:rsidP="00F11703" w:rsidRDefault="00442A70" w14:paraId="09565032" w14:textId="77777777">
      <w:pPr>
        <w:spacing w:line="240" w:lineRule="auto"/>
        <w:rPr>
          <w:color w:val="2B979D" w:themeColor="accent1"/>
        </w:rPr>
      </w:pPr>
      <w:r w:rsidRPr="00FB4E28">
        <w:rPr>
          <w:color w:val="2B979D" w:themeColor="accent1"/>
        </w:rPr>
        <w:separator/>
      </w:r>
    </w:p>
  </w:footnote>
  <w:footnote w:type="continuationSeparator" w:id="0">
    <w:p w:rsidR="00442A70" w:rsidP="00F11703" w:rsidRDefault="00442A70" w14:paraId="2F73584B" w14:textId="77777777">
      <w:pPr>
        <w:spacing w:line="240" w:lineRule="auto"/>
      </w:pPr>
      <w:r>
        <w:continuationSeparator/>
      </w:r>
    </w:p>
  </w:footnote>
  <w:footnote w:type="continuationNotice" w:id="1">
    <w:p w:rsidR="00A2775F" w:rsidRDefault="00A2775F" w14:paraId="1621C36B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775F" w:rsidRDefault="00A2775F" w14:paraId="06DBF608" w14:textId="3FC56C6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25709" w:rsidR="00F852F1" w:rsidP="394E83A4" w:rsidRDefault="00F5237B" w14:paraId="2DAC98DC" w14:textId="11193C94" w14:noSpellErr="1">
    <w:pPr>
      <w:spacing w:before="60"/>
      <w:jc w:val="right"/>
      <w:rPr>
        <w:rStyle w:val="KoptekstChar"/>
        <w:color w:val="auto"/>
        <w:lang w:val="en-GB"/>
      </w:rPr>
    </w:pPr>
    <w:r w:rsidRPr="00A25709">
      <w:rPr>
        <w:rFonts w:cstheme="minorHAnsi"/>
        <w:noProof/>
        <w:sz w:val="20"/>
        <w:szCs w:val="20"/>
        <w:lang w:eastAsia="nl-BE"/>
      </w:rPr>
      <w:drawing>
        <wp:anchor distT="0" distB="0" distL="114300" distR="114300" simplePos="0" relativeHeight="251658240" behindDoc="0" locked="0" layoutInCell="1" allowOverlap="1" wp14:anchorId="3F928107" wp14:editId="068AA3FB">
          <wp:simplePos x="0" y="0"/>
          <wp:positionH relativeFrom="margin">
            <wp:align>left</wp:align>
          </wp:positionH>
          <wp:positionV relativeFrom="page">
            <wp:posOffset>738554</wp:posOffset>
          </wp:positionV>
          <wp:extent cx="1492510" cy="395605"/>
          <wp:effectExtent l="0" t="0" r="0" b="4445"/>
          <wp:wrapSquare wrapText="bothSides"/>
          <wp:docPr id="29" name="Picture 29" descr="logo Departement Z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logo Departement Zor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1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394E83A4" w:rsidR="394E83A4">
      <w:rPr>
        <w:rStyle w:val="KoptekstChar"/>
        <w:color w:val="auto"/>
        <w:lang w:val="en-GB"/>
      </w:rPr>
      <w:t>handleiding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350A18D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1" w15:restartNumberingAfterBreak="0">
    <w:nsid w:val="01764724"/>
    <w:multiLevelType w:val="singleLevel"/>
    <w:tmpl w:val="772AF38C"/>
    <w:lvl w:ilvl="0">
      <w:start w:val="1"/>
      <w:numFmt w:val="upperLetter"/>
      <w:pStyle w:val="titl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59239E"/>
    <w:multiLevelType w:val="hybridMultilevel"/>
    <w:tmpl w:val="6930B52A"/>
    <w:lvl w:ilvl="0" w:tplc="82881424">
      <w:numFmt w:val="bullet"/>
      <w:pStyle w:val="Lijstopsomteken5"/>
      <w:lvlText w:val="-"/>
      <w:lvlJc w:val="left"/>
      <w:pPr>
        <w:ind w:left="1492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hint="default" w:ascii="Wingdings" w:hAnsi="Wingdings"/>
      </w:rPr>
    </w:lvl>
  </w:abstractNum>
  <w:abstractNum w:abstractNumId="3" w15:restartNumberingAfterBreak="0">
    <w:nsid w:val="04A5505B"/>
    <w:multiLevelType w:val="hybridMultilevel"/>
    <w:tmpl w:val="58D0AE9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70EC9"/>
    <w:multiLevelType w:val="hybridMultilevel"/>
    <w:tmpl w:val="6582BC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4CBB"/>
    <w:multiLevelType w:val="hybridMultilevel"/>
    <w:tmpl w:val="37EE00F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E6A93"/>
    <w:multiLevelType w:val="hybridMultilevel"/>
    <w:tmpl w:val="6582BC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75F6B"/>
    <w:multiLevelType w:val="hybridMultilevel"/>
    <w:tmpl w:val="CBB2140A"/>
    <w:lvl w:ilvl="0" w:tplc="2B1ACD3E">
      <w:start w:val="1"/>
      <w:numFmt w:val="bullet"/>
      <w:pStyle w:val="Lijstopsomteken4"/>
      <w:lvlText w:val="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444DB9"/>
    <w:multiLevelType w:val="hybridMultilevel"/>
    <w:tmpl w:val="136465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4108F"/>
    <w:multiLevelType w:val="hybridMultilevel"/>
    <w:tmpl w:val="57AAAAAC"/>
    <w:lvl w:ilvl="0" w:tplc="02280A58">
      <w:start w:val="1"/>
      <w:numFmt w:val="decimal"/>
      <w:pStyle w:val="Lijstnummering4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22A33"/>
    <w:multiLevelType w:val="hybridMultilevel"/>
    <w:tmpl w:val="E5F6B4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D6689"/>
    <w:multiLevelType w:val="hybridMultilevel"/>
    <w:tmpl w:val="7EBA4DE2"/>
    <w:lvl w:ilvl="0" w:tplc="61820C50">
      <w:start w:val="1"/>
      <w:numFmt w:val="lowerRoman"/>
      <w:pStyle w:val="Lijstnummering3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F1028"/>
    <w:multiLevelType w:val="hybridMultilevel"/>
    <w:tmpl w:val="E898CD06"/>
    <w:lvl w:ilvl="0" w:tplc="F1F62F7C">
      <w:numFmt w:val="bullet"/>
      <w:pStyle w:val="Lijstopsomteken3"/>
      <w:lvlText w:val="-"/>
      <w:lvlJc w:val="left"/>
      <w:pPr>
        <w:ind w:left="1440" w:hanging="360"/>
      </w:pPr>
      <w:rPr>
        <w:rFonts w:hint="default" w:ascii="Calibri" w:hAnsi="Calibri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D312F61"/>
    <w:multiLevelType w:val="hybridMultilevel"/>
    <w:tmpl w:val="6A641120"/>
    <w:lvl w:ilvl="0" w:tplc="63483A16">
      <w:start w:val="1"/>
      <w:numFmt w:val="lowerLetter"/>
      <w:pStyle w:val="Lijstnummering2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B7CB4"/>
    <w:multiLevelType w:val="hybridMultilevel"/>
    <w:tmpl w:val="6488335C"/>
    <w:lvl w:ilvl="0" w:tplc="CAFEFC44">
      <w:start w:val="1"/>
      <w:numFmt w:val="lowerLetter"/>
      <w:pStyle w:val="Lijstnummering5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85613"/>
    <w:multiLevelType w:val="multilevel"/>
    <w:tmpl w:val="1C80DD42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F050DAD"/>
    <w:multiLevelType w:val="multilevel"/>
    <w:tmpl w:val="2210492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4403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Kop4"/>
      <w:lvlText w:val="%1.%2.%3.%4"/>
      <w:lvlJc w:val="left"/>
      <w:pPr>
        <w:ind w:left="5258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1EB4BBE"/>
    <w:multiLevelType w:val="multilevel"/>
    <w:tmpl w:val="D07E0C18"/>
    <w:lvl w:ilvl="0">
      <w:start w:val="1"/>
      <w:numFmt w:val="bullet"/>
      <w:pStyle w:val="Lijstopsomteken"/>
      <w:lvlText w:val=""/>
      <w:lvlJc w:val="left"/>
      <w:pPr>
        <w:ind w:left="360" w:hanging="360"/>
      </w:pPr>
      <w:rPr>
        <w:rFonts w:hint="default" w:ascii="Symbol" w:hAnsi="Symbol"/>
        <w:color w:val="147178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hint="default" w:ascii="Symbol" w:hAnsi="Symbol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hint="default" w:ascii="Symbol" w:hAnsi="Symbol"/>
      </w:rPr>
    </w:lvl>
  </w:abstractNum>
  <w:abstractNum w:abstractNumId="18" w15:restartNumberingAfterBreak="0">
    <w:nsid w:val="6BDF0637"/>
    <w:multiLevelType w:val="hybridMultilevel"/>
    <w:tmpl w:val="51849368"/>
    <w:lvl w:ilvl="0" w:tplc="FD62546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84923242">
    <w:abstractNumId w:val="16"/>
  </w:num>
  <w:num w:numId="2" w16cid:durableId="2033451047">
    <w:abstractNumId w:val="17"/>
  </w:num>
  <w:num w:numId="3" w16cid:durableId="1725907490">
    <w:abstractNumId w:val="0"/>
  </w:num>
  <w:num w:numId="4" w16cid:durableId="1755280100">
    <w:abstractNumId w:val="12"/>
  </w:num>
  <w:num w:numId="5" w16cid:durableId="24989692">
    <w:abstractNumId w:val="7"/>
  </w:num>
  <w:num w:numId="6" w16cid:durableId="1044907149">
    <w:abstractNumId w:val="2"/>
  </w:num>
  <w:num w:numId="7" w16cid:durableId="1506243069">
    <w:abstractNumId w:val="15"/>
  </w:num>
  <w:num w:numId="8" w16cid:durableId="59908358">
    <w:abstractNumId w:val="13"/>
  </w:num>
  <w:num w:numId="9" w16cid:durableId="16735665">
    <w:abstractNumId w:val="11"/>
  </w:num>
  <w:num w:numId="10" w16cid:durableId="1290742062">
    <w:abstractNumId w:val="9"/>
  </w:num>
  <w:num w:numId="11" w16cid:durableId="696849774">
    <w:abstractNumId w:val="14"/>
  </w:num>
  <w:num w:numId="12" w16cid:durableId="499199911">
    <w:abstractNumId w:val="1"/>
  </w:num>
  <w:num w:numId="13" w16cid:durableId="2024277817">
    <w:abstractNumId w:val="18"/>
  </w:num>
  <w:num w:numId="14" w16cid:durableId="1423917561">
    <w:abstractNumId w:val="8"/>
  </w:num>
  <w:num w:numId="15" w16cid:durableId="562790275">
    <w:abstractNumId w:val="10"/>
  </w:num>
  <w:num w:numId="16" w16cid:durableId="657153883">
    <w:abstractNumId w:val="5"/>
  </w:num>
  <w:num w:numId="17" w16cid:durableId="1763378608">
    <w:abstractNumId w:val="3"/>
  </w:num>
  <w:num w:numId="18" w16cid:durableId="409549211">
    <w:abstractNumId w:val="4"/>
  </w:num>
  <w:num w:numId="19" w16cid:durableId="1432243886">
    <w:abstractNumId w:val="6"/>
  </w:num>
  <w:num w:numId="20" w16cid:durableId="849832481">
    <w:abstractNumId w:val="16"/>
  </w:num>
  <w:num w:numId="21" w16cid:durableId="1325082357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dirty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enforcement="0"/>
  <w:defaultTabStop w:val="720"/>
  <w:hyphenationZone w:val="357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5F6"/>
    <w:rsid w:val="00000680"/>
    <w:rsid w:val="0000298C"/>
    <w:rsid w:val="000121B1"/>
    <w:rsid w:val="00014E24"/>
    <w:rsid w:val="0002135A"/>
    <w:rsid w:val="00027DF0"/>
    <w:rsid w:val="00032940"/>
    <w:rsid w:val="0003583C"/>
    <w:rsid w:val="0003664D"/>
    <w:rsid w:val="00036ABA"/>
    <w:rsid w:val="00040179"/>
    <w:rsid w:val="00040399"/>
    <w:rsid w:val="00042A43"/>
    <w:rsid w:val="00044E1D"/>
    <w:rsid w:val="00045C0A"/>
    <w:rsid w:val="0004637E"/>
    <w:rsid w:val="00047D0E"/>
    <w:rsid w:val="00050AA9"/>
    <w:rsid w:val="000572C2"/>
    <w:rsid w:val="00072987"/>
    <w:rsid w:val="00081D37"/>
    <w:rsid w:val="00082595"/>
    <w:rsid w:val="000A1327"/>
    <w:rsid w:val="000A1BCF"/>
    <w:rsid w:val="000A4428"/>
    <w:rsid w:val="000A6055"/>
    <w:rsid w:val="000B2DCD"/>
    <w:rsid w:val="000B3357"/>
    <w:rsid w:val="000B3DCB"/>
    <w:rsid w:val="000B66DB"/>
    <w:rsid w:val="000B6B92"/>
    <w:rsid w:val="000C19C1"/>
    <w:rsid w:val="000C1DD7"/>
    <w:rsid w:val="000C3078"/>
    <w:rsid w:val="000C3EC5"/>
    <w:rsid w:val="000C6636"/>
    <w:rsid w:val="000D2D43"/>
    <w:rsid w:val="000D5307"/>
    <w:rsid w:val="000E2959"/>
    <w:rsid w:val="000E71B3"/>
    <w:rsid w:val="000F321E"/>
    <w:rsid w:val="000F32EE"/>
    <w:rsid w:val="000F518D"/>
    <w:rsid w:val="000F6958"/>
    <w:rsid w:val="00101D2B"/>
    <w:rsid w:val="001035ED"/>
    <w:rsid w:val="00106868"/>
    <w:rsid w:val="0012060E"/>
    <w:rsid w:val="00126745"/>
    <w:rsid w:val="00126829"/>
    <w:rsid w:val="00130DF3"/>
    <w:rsid w:val="0013336D"/>
    <w:rsid w:val="0013358D"/>
    <w:rsid w:val="0013397B"/>
    <w:rsid w:val="001364D9"/>
    <w:rsid w:val="00141781"/>
    <w:rsid w:val="001422F6"/>
    <w:rsid w:val="00143114"/>
    <w:rsid w:val="001431DA"/>
    <w:rsid w:val="00144292"/>
    <w:rsid w:val="00147795"/>
    <w:rsid w:val="00150622"/>
    <w:rsid w:val="00150C51"/>
    <w:rsid w:val="00154D5C"/>
    <w:rsid w:val="001554B7"/>
    <w:rsid w:val="0016213C"/>
    <w:rsid w:val="00164E43"/>
    <w:rsid w:val="00176617"/>
    <w:rsid w:val="0017683B"/>
    <w:rsid w:val="00182002"/>
    <w:rsid w:val="00182334"/>
    <w:rsid w:val="001823A9"/>
    <w:rsid w:val="00185B26"/>
    <w:rsid w:val="00187934"/>
    <w:rsid w:val="00193CEC"/>
    <w:rsid w:val="001A1387"/>
    <w:rsid w:val="001A4F2F"/>
    <w:rsid w:val="001B0F24"/>
    <w:rsid w:val="001B2638"/>
    <w:rsid w:val="001C2848"/>
    <w:rsid w:val="001C53DE"/>
    <w:rsid w:val="001C6715"/>
    <w:rsid w:val="001C6B38"/>
    <w:rsid w:val="001D05F6"/>
    <w:rsid w:val="001D6C6E"/>
    <w:rsid w:val="001D705E"/>
    <w:rsid w:val="001E36E4"/>
    <w:rsid w:val="001E4B52"/>
    <w:rsid w:val="001E7C45"/>
    <w:rsid w:val="001F03C6"/>
    <w:rsid w:val="001F0852"/>
    <w:rsid w:val="001F1A3B"/>
    <w:rsid w:val="001F6FB9"/>
    <w:rsid w:val="0020075E"/>
    <w:rsid w:val="00201807"/>
    <w:rsid w:val="0020258B"/>
    <w:rsid w:val="00205C1B"/>
    <w:rsid w:val="002076C2"/>
    <w:rsid w:val="00211613"/>
    <w:rsid w:val="002137BE"/>
    <w:rsid w:val="00213D72"/>
    <w:rsid w:val="00215AB0"/>
    <w:rsid w:val="00216B53"/>
    <w:rsid w:val="0022324F"/>
    <w:rsid w:val="00225286"/>
    <w:rsid w:val="002253DE"/>
    <w:rsid w:val="00225E25"/>
    <w:rsid w:val="00226308"/>
    <w:rsid w:val="00226AC4"/>
    <w:rsid w:val="00230F1C"/>
    <w:rsid w:val="0023194C"/>
    <w:rsid w:val="002319CD"/>
    <w:rsid w:val="00236BEC"/>
    <w:rsid w:val="00243F2D"/>
    <w:rsid w:val="002462ED"/>
    <w:rsid w:val="00246B94"/>
    <w:rsid w:val="00246CDC"/>
    <w:rsid w:val="00246F4E"/>
    <w:rsid w:val="0025128B"/>
    <w:rsid w:val="0025156E"/>
    <w:rsid w:val="0025653A"/>
    <w:rsid w:val="0025730B"/>
    <w:rsid w:val="00257D16"/>
    <w:rsid w:val="00260DDD"/>
    <w:rsid w:val="002611AB"/>
    <w:rsid w:val="00261E1C"/>
    <w:rsid w:val="00262BC7"/>
    <w:rsid w:val="002649F1"/>
    <w:rsid w:val="002670D1"/>
    <w:rsid w:val="00270786"/>
    <w:rsid w:val="00271114"/>
    <w:rsid w:val="00275694"/>
    <w:rsid w:val="0027580F"/>
    <w:rsid w:val="00276AA8"/>
    <w:rsid w:val="00277032"/>
    <w:rsid w:val="00277BFA"/>
    <w:rsid w:val="002811AF"/>
    <w:rsid w:val="00294059"/>
    <w:rsid w:val="002945AC"/>
    <w:rsid w:val="002973C6"/>
    <w:rsid w:val="002A00C2"/>
    <w:rsid w:val="002A484A"/>
    <w:rsid w:val="002A7F0E"/>
    <w:rsid w:val="002B1F15"/>
    <w:rsid w:val="002B2133"/>
    <w:rsid w:val="002B5687"/>
    <w:rsid w:val="002C045C"/>
    <w:rsid w:val="002C2C54"/>
    <w:rsid w:val="002D2F63"/>
    <w:rsid w:val="002E6835"/>
    <w:rsid w:val="002F0876"/>
    <w:rsid w:val="002F342F"/>
    <w:rsid w:val="002F7BAB"/>
    <w:rsid w:val="00303861"/>
    <w:rsid w:val="003053A7"/>
    <w:rsid w:val="00305917"/>
    <w:rsid w:val="00306FDD"/>
    <w:rsid w:val="00307AB2"/>
    <w:rsid w:val="003103C9"/>
    <w:rsid w:val="003149F8"/>
    <w:rsid w:val="00315D34"/>
    <w:rsid w:val="00316147"/>
    <w:rsid w:val="00316BBC"/>
    <w:rsid w:val="003213A5"/>
    <w:rsid w:val="003216EE"/>
    <w:rsid w:val="00323A33"/>
    <w:rsid w:val="00324801"/>
    <w:rsid w:val="00326FFA"/>
    <w:rsid w:val="003322BF"/>
    <w:rsid w:val="0033419B"/>
    <w:rsid w:val="003353F7"/>
    <w:rsid w:val="00336226"/>
    <w:rsid w:val="0033720F"/>
    <w:rsid w:val="0034167C"/>
    <w:rsid w:val="00342FEF"/>
    <w:rsid w:val="00343031"/>
    <w:rsid w:val="00346103"/>
    <w:rsid w:val="003467FB"/>
    <w:rsid w:val="00350BE4"/>
    <w:rsid w:val="00350E2F"/>
    <w:rsid w:val="003533B0"/>
    <w:rsid w:val="00354FBD"/>
    <w:rsid w:val="003550D4"/>
    <w:rsid w:val="0035789C"/>
    <w:rsid w:val="003607AC"/>
    <w:rsid w:val="00365556"/>
    <w:rsid w:val="00366486"/>
    <w:rsid w:val="00370061"/>
    <w:rsid w:val="00373E87"/>
    <w:rsid w:val="00374B74"/>
    <w:rsid w:val="0037641C"/>
    <w:rsid w:val="00385E2C"/>
    <w:rsid w:val="00387C3A"/>
    <w:rsid w:val="00390836"/>
    <w:rsid w:val="0039402D"/>
    <w:rsid w:val="0039522D"/>
    <w:rsid w:val="0039527D"/>
    <w:rsid w:val="00395F5B"/>
    <w:rsid w:val="003A0842"/>
    <w:rsid w:val="003A27EB"/>
    <w:rsid w:val="003A28C0"/>
    <w:rsid w:val="003B38EC"/>
    <w:rsid w:val="003B6424"/>
    <w:rsid w:val="003C0DB1"/>
    <w:rsid w:val="003C2D5A"/>
    <w:rsid w:val="003C54FC"/>
    <w:rsid w:val="003C5F43"/>
    <w:rsid w:val="003C75B0"/>
    <w:rsid w:val="003D215D"/>
    <w:rsid w:val="003D55DC"/>
    <w:rsid w:val="003D7597"/>
    <w:rsid w:val="003E4BCB"/>
    <w:rsid w:val="003E606B"/>
    <w:rsid w:val="003E783B"/>
    <w:rsid w:val="003E7E9A"/>
    <w:rsid w:val="003F0578"/>
    <w:rsid w:val="003F4C56"/>
    <w:rsid w:val="003F5C65"/>
    <w:rsid w:val="003F6009"/>
    <w:rsid w:val="00403170"/>
    <w:rsid w:val="00410A19"/>
    <w:rsid w:val="00412BB6"/>
    <w:rsid w:val="00415CCF"/>
    <w:rsid w:val="00421341"/>
    <w:rsid w:val="00422EB7"/>
    <w:rsid w:val="00431E65"/>
    <w:rsid w:val="00431F71"/>
    <w:rsid w:val="00433E1F"/>
    <w:rsid w:val="00435275"/>
    <w:rsid w:val="00436FDE"/>
    <w:rsid w:val="00437C34"/>
    <w:rsid w:val="0044134E"/>
    <w:rsid w:val="00442617"/>
    <w:rsid w:val="00442A70"/>
    <w:rsid w:val="00443225"/>
    <w:rsid w:val="0044488C"/>
    <w:rsid w:val="004451BA"/>
    <w:rsid w:val="00447682"/>
    <w:rsid w:val="004477C8"/>
    <w:rsid w:val="00452E17"/>
    <w:rsid w:val="00453781"/>
    <w:rsid w:val="00457FEA"/>
    <w:rsid w:val="00461643"/>
    <w:rsid w:val="00461810"/>
    <w:rsid w:val="00461958"/>
    <w:rsid w:val="0046334E"/>
    <w:rsid w:val="00467B0C"/>
    <w:rsid w:val="00473BE6"/>
    <w:rsid w:val="00474F18"/>
    <w:rsid w:val="0048532C"/>
    <w:rsid w:val="0048535B"/>
    <w:rsid w:val="00487F93"/>
    <w:rsid w:val="00490796"/>
    <w:rsid w:val="00492814"/>
    <w:rsid w:val="00492C5D"/>
    <w:rsid w:val="004949D1"/>
    <w:rsid w:val="00494D25"/>
    <w:rsid w:val="00495EA2"/>
    <w:rsid w:val="0049628D"/>
    <w:rsid w:val="004A2940"/>
    <w:rsid w:val="004A2F22"/>
    <w:rsid w:val="004A7A7F"/>
    <w:rsid w:val="004B35AB"/>
    <w:rsid w:val="004C08B6"/>
    <w:rsid w:val="004C268C"/>
    <w:rsid w:val="004C5633"/>
    <w:rsid w:val="004C7EF8"/>
    <w:rsid w:val="004D21E0"/>
    <w:rsid w:val="004D24A8"/>
    <w:rsid w:val="004D405A"/>
    <w:rsid w:val="004D50E5"/>
    <w:rsid w:val="004E6A32"/>
    <w:rsid w:val="004F01BB"/>
    <w:rsid w:val="004F3305"/>
    <w:rsid w:val="004F3CC4"/>
    <w:rsid w:val="004F682C"/>
    <w:rsid w:val="004F7558"/>
    <w:rsid w:val="005007AD"/>
    <w:rsid w:val="00502652"/>
    <w:rsid w:val="0050280B"/>
    <w:rsid w:val="0051079C"/>
    <w:rsid w:val="00512F56"/>
    <w:rsid w:val="0051355D"/>
    <w:rsid w:val="00514379"/>
    <w:rsid w:val="00514C07"/>
    <w:rsid w:val="00515EDA"/>
    <w:rsid w:val="00521EBA"/>
    <w:rsid w:val="00521F38"/>
    <w:rsid w:val="005227E6"/>
    <w:rsid w:val="005230D3"/>
    <w:rsid w:val="00530FD8"/>
    <w:rsid w:val="0053159A"/>
    <w:rsid w:val="00533E41"/>
    <w:rsid w:val="005358EB"/>
    <w:rsid w:val="00536E3A"/>
    <w:rsid w:val="0054098E"/>
    <w:rsid w:val="00540AA7"/>
    <w:rsid w:val="00541DD9"/>
    <w:rsid w:val="00542D5B"/>
    <w:rsid w:val="00551293"/>
    <w:rsid w:val="00554116"/>
    <w:rsid w:val="00560496"/>
    <w:rsid w:val="00562391"/>
    <w:rsid w:val="00562886"/>
    <w:rsid w:val="00574CC9"/>
    <w:rsid w:val="005771C2"/>
    <w:rsid w:val="00584689"/>
    <w:rsid w:val="00586364"/>
    <w:rsid w:val="00586952"/>
    <w:rsid w:val="00586A56"/>
    <w:rsid w:val="0059376F"/>
    <w:rsid w:val="0059596C"/>
    <w:rsid w:val="00595E22"/>
    <w:rsid w:val="00596996"/>
    <w:rsid w:val="00596AD1"/>
    <w:rsid w:val="005A332F"/>
    <w:rsid w:val="005A4D3D"/>
    <w:rsid w:val="005A5CEF"/>
    <w:rsid w:val="005B065E"/>
    <w:rsid w:val="005B08C2"/>
    <w:rsid w:val="005B59D1"/>
    <w:rsid w:val="005C04F5"/>
    <w:rsid w:val="005C4F7F"/>
    <w:rsid w:val="005D5CD5"/>
    <w:rsid w:val="005D5F1E"/>
    <w:rsid w:val="005D69DE"/>
    <w:rsid w:val="005E3987"/>
    <w:rsid w:val="005F51FF"/>
    <w:rsid w:val="005F552D"/>
    <w:rsid w:val="005F6354"/>
    <w:rsid w:val="0060204E"/>
    <w:rsid w:val="00602922"/>
    <w:rsid w:val="006035B2"/>
    <w:rsid w:val="0060434B"/>
    <w:rsid w:val="0060524D"/>
    <w:rsid w:val="006066F8"/>
    <w:rsid w:val="006109CF"/>
    <w:rsid w:val="00610E32"/>
    <w:rsid w:val="00613063"/>
    <w:rsid w:val="0062713A"/>
    <w:rsid w:val="00627605"/>
    <w:rsid w:val="00633D93"/>
    <w:rsid w:val="006418D0"/>
    <w:rsid w:val="006424A9"/>
    <w:rsid w:val="00643105"/>
    <w:rsid w:val="00644D20"/>
    <w:rsid w:val="00645EAE"/>
    <w:rsid w:val="006532AC"/>
    <w:rsid w:val="0065354F"/>
    <w:rsid w:val="00660340"/>
    <w:rsid w:val="006608C4"/>
    <w:rsid w:val="00660F03"/>
    <w:rsid w:val="00666E4F"/>
    <w:rsid w:val="006677E1"/>
    <w:rsid w:val="00674118"/>
    <w:rsid w:val="00675182"/>
    <w:rsid w:val="00675E1C"/>
    <w:rsid w:val="00676435"/>
    <w:rsid w:val="00687408"/>
    <w:rsid w:val="00687CEC"/>
    <w:rsid w:val="006909F7"/>
    <w:rsid w:val="0069358C"/>
    <w:rsid w:val="006952BA"/>
    <w:rsid w:val="00696272"/>
    <w:rsid w:val="006A015F"/>
    <w:rsid w:val="006A0444"/>
    <w:rsid w:val="006A0E9C"/>
    <w:rsid w:val="006A2312"/>
    <w:rsid w:val="006A2438"/>
    <w:rsid w:val="006A3B97"/>
    <w:rsid w:val="006B31DA"/>
    <w:rsid w:val="006C0A75"/>
    <w:rsid w:val="006C2421"/>
    <w:rsid w:val="006C39AC"/>
    <w:rsid w:val="006C529A"/>
    <w:rsid w:val="006C650F"/>
    <w:rsid w:val="006C6D9C"/>
    <w:rsid w:val="006C7A20"/>
    <w:rsid w:val="006D180F"/>
    <w:rsid w:val="006D1F39"/>
    <w:rsid w:val="006D3491"/>
    <w:rsid w:val="006D6B97"/>
    <w:rsid w:val="006E48D9"/>
    <w:rsid w:val="006E5A6C"/>
    <w:rsid w:val="006E6B7A"/>
    <w:rsid w:val="006E7367"/>
    <w:rsid w:val="006F43FC"/>
    <w:rsid w:val="006F4C3A"/>
    <w:rsid w:val="006F50EF"/>
    <w:rsid w:val="006F6FED"/>
    <w:rsid w:val="007020E0"/>
    <w:rsid w:val="007031B1"/>
    <w:rsid w:val="007032DF"/>
    <w:rsid w:val="00705108"/>
    <w:rsid w:val="0071081C"/>
    <w:rsid w:val="007120B8"/>
    <w:rsid w:val="0071227D"/>
    <w:rsid w:val="007130C3"/>
    <w:rsid w:val="00714709"/>
    <w:rsid w:val="007158FE"/>
    <w:rsid w:val="007201B4"/>
    <w:rsid w:val="00720927"/>
    <w:rsid w:val="00721376"/>
    <w:rsid w:val="00732665"/>
    <w:rsid w:val="00734C40"/>
    <w:rsid w:val="00736626"/>
    <w:rsid w:val="00736A6C"/>
    <w:rsid w:val="00737BB9"/>
    <w:rsid w:val="00743E1A"/>
    <w:rsid w:val="007449B8"/>
    <w:rsid w:val="007474D3"/>
    <w:rsid w:val="00750939"/>
    <w:rsid w:val="00750B5D"/>
    <w:rsid w:val="00752FBB"/>
    <w:rsid w:val="00753BE1"/>
    <w:rsid w:val="00754388"/>
    <w:rsid w:val="00756790"/>
    <w:rsid w:val="00761705"/>
    <w:rsid w:val="00762D52"/>
    <w:rsid w:val="007657C1"/>
    <w:rsid w:val="00773BD7"/>
    <w:rsid w:val="00774E64"/>
    <w:rsid w:val="00775176"/>
    <w:rsid w:val="007766EC"/>
    <w:rsid w:val="00780C49"/>
    <w:rsid w:val="00781876"/>
    <w:rsid w:val="007A0175"/>
    <w:rsid w:val="007A606B"/>
    <w:rsid w:val="007A6E09"/>
    <w:rsid w:val="007B2E17"/>
    <w:rsid w:val="007B62E9"/>
    <w:rsid w:val="007B63C5"/>
    <w:rsid w:val="007B701D"/>
    <w:rsid w:val="007C0F8E"/>
    <w:rsid w:val="007C280E"/>
    <w:rsid w:val="007C4C34"/>
    <w:rsid w:val="007C5D42"/>
    <w:rsid w:val="007C72B5"/>
    <w:rsid w:val="007C7B3C"/>
    <w:rsid w:val="007D009E"/>
    <w:rsid w:val="007D2879"/>
    <w:rsid w:val="007D487E"/>
    <w:rsid w:val="007D7B4B"/>
    <w:rsid w:val="007D7CA1"/>
    <w:rsid w:val="007E0FA7"/>
    <w:rsid w:val="007E3904"/>
    <w:rsid w:val="007E3BF6"/>
    <w:rsid w:val="007E4E88"/>
    <w:rsid w:val="007E5C94"/>
    <w:rsid w:val="007F25CC"/>
    <w:rsid w:val="0081138E"/>
    <w:rsid w:val="00813BBA"/>
    <w:rsid w:val="00815CBF"/>
    <w:rsid w:val="00820ABD"/>
    <w:rsid w:val="00820F25"/>
    <w:rsid w:val="00822071"/>
    <w:rsid w:val="00827086"/>
    <w:rsid w:val="00827A17"/>
    <w:rsid w:val="00827FD3"/>
    <w:rsid w:val="00831DF2"/>
    <w:rsid w:val="008344BB"/>
    <w:rsid w:val="0084073E"/>
    <w:rsid w:val="0084109E"/>
    <w:rsid w:val="00845057"/>
    <w:rsid w:val="0084709C"/>
    <w:rsid w:val="00851575"/>
    <w:rsid w:val="0085271C"/>
    <w:rsid w:val="0085488F"/>
    <w:rsid w:val="00854BF2"/>
    <w:rsid w:val="00856B41"/>
    <w:rsid w:val="00856C37"/>
    <w:rsid w:val="00857F13"/>
    <w:rsid w:val="00862371"/>
    <w:rsid w:val="00865408"/>
    <w:rsid w:val="00872146"/>
    <w:rsid w:val="0087281D"/>
    <w:rsid w:val="00873810"/>
    <w:rsid w:val="00877394"/>
    <w:rsid w:val="00877E86"/>
    <w:rsid w:val="00885C28"/>
    <w:rsid w:val="00887E05"/>
    <w:rsid w:val="00893E35"/>
    <w:rsid w:val="00895AE4"/>
    <w:rsid w:val="00897197"/>
    <w:rsid w:val="0089768F"/>
    <w:rsid w:val="008A2EC1"/>
    <w:rsid w:val="008A389E"/>
    <w:rsid w:val="008A46C0"/>
    <w:rsid w:val="008A6AEF"/>
    <w:rsid w:val="008A70BC"/>
    <w:rsid w:val="008A78F5"/>
    <w:rsid w:val="008B5D68"/>
    <w:rsid w:val="008C0E81"/>
    <w:rsid w:val="008C4661"/>
    <w:rsid w:val="008C4B84"/>
    <w:rsid w:val="008C576C"/>
    <w:rsid w:val="008C6297"/>
    <w:rsid w:val="008D190B"/>
    <w:rsid w:val="008D1BEB"/>
    <w:rsid w:val="008D2ADC"/>
    <w:rsid w:val="008D32A7"/>
    <w:rsid w:val="008D4A78"/>
    <w:rsid w:val="008D7CDA"/>
    <w:rsid w:val="008E62BB"/>
    <w:rsid w:val="008E62D0"/>
    <w:rsid w:val="008E710E"/>
    <w:rsid w:val="008E7948"/>
    <w:rsid w:val="008F0C46"/>
    <w:rsid w:val="008F5136"/>
    <w:rsid w:val="008F5703"/>
    <w:rsid w:val="0090128A"/>
    <w:rsid w:val="00903822"/>
    <w:rsid w:val="00905725"/>
    <w:rsid w:val="00906BBD"/>
    <w:rsid w:val="00916EF5"/>
    <w:rsid w:val="00917C65"/>
    <w:rsid w:val="00922ADB"/>
    <w:rsid w:val="00922D32"/>
    <w:rsid w:val="00924858"/>
    <w:rsid w:val="009309D8"/>
    <w:rsid w:val="00932C58"/>
    <w:rsid w:val="00937FBE"/>
    <w:rsid w:val="00943634"/>
    <w:rsid w:val="00945E82"/>
    <w:rsid w:val="009466EE"/>
    <w:rsid w:val="009503C2"/>
    <w:rsid w:val="009571A9"/>
    <w:rsid w:val="009610D1"/>
    <w:rsid w:val="00961BF4"/>
    <w:rsid w:val="00963A2F"/>
    <w:rsid w:val="00964318"/>
    <w:rsid w:val="0096675F"/>
    <w:rsid w:val="00971134"/>
    <w:rsid w:val="00971B04"/>
    <w:rsid w:val="00972AF7"/>
    <w:rsid w:val="00973B24"/>
    <w:rsid w:val="00973FBD"/>
    <w:rsid w:val="009741F0"/>
    <w:rsid w:val="00974823"/>
    <w:rsid w:val="00976995"/>
    <w:rsid w:val="009776E9"/>
    <w:rsid w:val="00981DB7"/>
    <w:rsid w:val="00982905"/>
    <w:rsid w:val="00983249"/>
    <w:rsid w:val="00986427"/>
    <w:rsid w:val="0098769A"/>
    <w:rsid w:val="0099043D"/>
    <w:rsid w:val="009915BD"/>
    <w:rsid w:val="0099366B"/>
    <w:rsid w:val="009A1544"/>
    <w:rsid w:val="009A3516"/>
    <w:rsid w:val="009A47BE"/>
    <w:rsid w:val="009B033F"/>
    <w:rsid w:val="009B157D"/>
    <w:rsid w:val="009B24C0"/>
    <w:rsid w:val="009B2F54"/>
    <w:rsid w:val="009B7279"/>
    <w:rsid w:val="009C0ABC"/>
    <w:rsid w:val="009C1ACD"/>
    <w:rsid w:val="009C29BF"/>
    <w:rsid w:val="009C2D2D"/>
    <w:rsid w:val="009C334D"/>
    <w:rsid w:val="009C74D6"/>
    <w:rsid w:val="009D0070"/>
    <w:rsid w:val="009D0785"/>
    <w:rsid w:val="009D3024"/>
    <w:rsid w:val="009D540A"/>
    <w:rsid w:val="009E048F"/>
    <w:rsid w:val="009E34CB"/>
    <w:rsid w:val="009E4980"/>
    <w:rsid w:val="009E4A3E"/>
    <w:rsid w:val="009E4F33"/>
    <w:rsid w:val="009E7CDB"/>
    <w:rsid w:val="009E7E55"/>
    <w:rsid w:val="009E7F4B"/>
    <w:rsid w:val="009F1303"/>
    <w:rsid w:val="009F2062"/>
    <w:rsid w:val="009F59BF"/>
    <w:rsid w:val="009F5E1D"/>
    <w:rsid w:val="009F7F84"/>
    <w:rsid w:val="00A01414"/>
    <w:rsid w:val="00A03A0D"/>
    <w:rsid w:val="00A06499"/>
    <w:rsid w:val="00A10AED"/>
    <w:rsid w:val="00A10BDF"/>
    <w:rsid w:val="00A13AF0"/>
    <w:rsid w:val="00A154CA"/>
    <w:rsid w:val="00A1697F"/>
    <w:rsid w:val="00A201B8"/>
    <w:rsid w:val="00A234AD"/>
    <w:rsid w:val="00A25709"/>
    <w:rsid w:val="00A26E1F"/>
    <w:rsid w:val="00A2775F"/>
    <w:rsid w:val="00A32642"/>
    <w:rsid w:val="00A33AB3"/>
    <w:rsid w:val="00A35C65"/>
    <w:rsid w:val="00A361A9"/>
    <w:rsid w:val="00A37193"/>
    <w:rsid w:val="00A433A4"/>
    <w:rsid w:val="00A54FB6"/>
    <w:rsid w:val="00A57601"/>
    <w:rsid w:val="00A6134B"/>
    <w:rsid w:val="00A651CE"/>
    <w:rsid w:val="00A65CC1"/>
    <w:rsid w:val="00A66B3E"/>
    <w:rsid w:val="00A67692"/>
    <w:rsid w:val="00A738C1"/>
    <w:rsid w:val="00A73D2C"/>
    <w:rsid w:val="00A756EE"/>
    <w:rsid w:val="00A82D27"/>
    <w:rsid w:val="00A83F46"/>
    <w:rsid w:val="00A8495E"/>
    <w:rsid w:val="00A908D5"/>
    <w:rsid w:val="00A92E5D"/>
    <w:rsid w:val="00A97F91"/>
    <w:rsid w:val="00AA131A"/>
    <w:rsid w:val="00AA2782"/>
    <w:rsid w:val="00AA49C8"/>
    <w:rsid w:val="00AB085A"/>
    <w:rsid w:val="00AB1A54"/>
    <w:rsid w:val="00AB51C4"/>
    <w:rsid w:val="00AB5AA2"/>
    <w:rsid w:val="00AB66EE"/>
    <w:rsid w:val="00AB6DD6"/>
    <w:rsid w:val="00AC1AEE"/>
    <w:rsid w:val="00AC4BAE"/>
    <w:rsid w:val="00AC6787"/>
    <w:rsid w:val="00AD0112"/>
    <w:rsid w:val="00AD2969"/>
    <w:rsid w:val="00AD377A"/>
    <w:rsid w:val="00AD61E9"/>
    <w:rsid w:val="00AD66E6"/>
    <w:rsid w:val="00AE0724"/>
    <w:rsid w:val="00AE27EC"/>
    <w:rsid w:val="00AE63E6"/>
    <w:rsid w:val="00AE7B9A"/>
    <w:rsid w:val="00AF0016"/>
    <w:rsid w:val="00AF422D"/>
    <w:rsid w:val="00B07166"/>
    <w:rsid w:val="00B10033"/>
    <w:rsid w:val="00B10F88"/>
    <w:rsid w:val="00B1470E"/>
    <w:rsid w:val="00B1633C"/>
    <w:rsid w:val="00B16573"/>
    <w:rsid w:val="00B1750F"/>
    <w:rsid w:val="00B17FFA"/>
    <w:rsid w:val="00B20073"/>
    <w:rsid w:val="00B20FC3"/>
    <w:rsid w:val="00B23D1D"/>
    <w:rsid w:val="00B246BA"/>
    <w:rsid w:val="00B27AE3"/>
    <w:rsid w:val="00B31892"/>
    <w:rsid w:val="00B32C5B"/>
    <w:rsid w:val="00B43636"/>
    <w:rsid w:val="00B52BA5"/>
    <w:rsid w:val="00B54A57"/>
    <w:rsid w:val="00B55479"/>
    <w:rsid w:val="00B5624F"/>
    <w:rsid w:val="00B57EC3"/>
    <w:rsid w:val="00B6000A"/>
    <w:rsid w:val="00B60CE6"/>
    <w:rsid w:val="00B61455"/>
    <w:rsid w:val="00B715D8"/>
    <w:rsid w:val="00B7698E"/>
    <w:rsid w:val="00B77256"/>
    <w:rsid w:val="00B77C3D"/>
    <w:rsid w:val="00B80BBB"/>
    <w:rsid w:val="00B82C8B"/>
    <w:rsid w:val="00B834B7"/>
    <w:rsid w:val="00B83AB4"/>
    <w:rsid w:val="00B84185"/>
    <w:rsid w:val="00B844B1"/>
    <w:rsid w:val="00B8547A"/>
    <w:rsid w:val="00B86AF7"/>
    <w:rsid w:val="00B93DD1"/>
    <w:rsid w:val="00BA04EC"/>
    <w:rsid w:val="00BA1C33"/>
    <w:rsid w:val="00BA343D"/>
    <w:rsid w:val="00BA388B"/>
    <w:rsid w:val="00BA49DD"/>
    <w:rsid w:val="00BB1E6C"/>
    <w:rsid w:val="00BB320C"/>
    <w:rsid w:val="00BB3790"/>
    <w:rsid w:val="00BC23B5"/>
    <w:rsid w:val="00BC4204"/>
    <w:rsid w:val="00BC4F97"/>
    <w:rsid w:val="00BC589F"/>
    <w:rsid w:val="00BD3CAE"/>
    <w:rsid w:val="00BD6030"/>
    <w:rsid w:val="00BD7812"/>
    <w:rsid w:val="00BD7B22"/>
    <w:rsid w:val="00BE25EF"/>
    <w:rsid w:val="00BE73B4"/>
    <w:rsid w:val="00BF11B2"/>
    <w:rsid w:val="00BF19FD"/>
    <w:rsid w:val="00BF2B1E"/>
    <w:rsid w:val="00BF4564"/>
    <w:rsid w:val="00BF515E"/>
    <w:rsid w:val="00C01CEC"/>
    <w:rsid w:val="00C034BC"/>
    <w:rsid w:val="00C058CC"/>
    <w:rsid w:val="00C06221"/>
    <w:rsid w:val="00C06EFC"/>
    <w:rsid w:val="00C13C62"/>
    <w:rsid w:val="00C14256"/>
    <w:rsid w:val="00C15EC8"/>
    <w:rsid w:val="00C16594"/>
    <w:rsid w:val="00C1717E"/>
    <w:rsid w:val="00C22514"/>
    <w:rsid w:val="00C235D6"/>
    <w:rsid w:val="00C309E3"/>
    <w:rsid w:val="00C30E77"/>
    <w:rsid w:val="00C32F3D"/>
    <w:rsid w:val="00C3347B"/>
    <w:rsid w:val="00C3664F"/>
    <w:rsid w:val="00C4042E"/>
    <w:rsid w:val="00C4083B"/>
    <w:rsid w:val="00C42336"/>
    <w:rsid w:val="00C42CD7"/>
    <w:rsid w:val="00C44B35"/>
    <w:rsid w:val="00C46DB2"/>
    <w:rsid w:val="00C47C35"/>
    <w:rsid w:val="00C572EF"/>
    <w:rsid w:val="00C57382"/>
    <w:rsid w:val="00C576FC"/>
    <w:rsid w:val="00C62F04"/>
    <w:rsid w:val="00C632BA"/>
    <w:rsid w:val="00C75C88"/>
    <w:rsid w:val="00C85285"/>
    <w:rsid w:val="00C864CD"/>
    <w:rsid w:val="00C903AD"/>
    <w:rsid w:val="00C9150C"/>
    <w:rsid w:val="00C965D4"/>
    <w:rsid w:val="00CA0470"/>
    <w:rsid w:val="00CA1190"/>
    <w:rsid w:val="00CA41C8"/>
    <w:rsid w:val="00CA4C49"/>
    <w:rsid w:val="00CB06CA"/>
    <w:rsid w:val="00CB1A47"/>
    <w:rsid w:val="00CB320D"/>
    <w:rsid w:val="00CC1118"/>
    <w:rsid w:val="00CC6D13"/>
    <w:rsid w:val="00CC7715"/>
    <w:rsid w:val="00CE35C4"/>
    <w:rsid w:val="00CE5454"/>
    <w:rsid w:val="00CF292D"/>
    <w:rsid w:val="00CF4C7B"/>
    <w:rsid w:val="00CF6B96"/>
    <w:rsid w:val="00D04A94"/>
    <w:rsid w:val="00D04DA6"/>
    <w:rsid w:val="00D12F20"/>
    <w:rsid w:val="00D14B28"/>
    <w:rsid w:val="00D15478"/>
    <w:rsid w:val="00D235A6"/>
    <w:rsid w:val="00D24154"/>
    <w:rsid w:val="00D24FC3"/>
    <w:rsid w:val="00D26E18"/>
    <w:rsid w:val="00D2772D"/>
    <w:rsid w:val="00D27991"/>
    <w:rsid w:val="00D27DE7"/>
    <w:rsid w:val="00D27F13"/>
    <w:rsid w:val="00D310C4"/>
    <w:rsid w:val="00D347CE"/>
    <w:rsid w:val="00D3516E"/>
    <w:rsid w:val="00D35987"/>
    <w:rsid w:val="00D46DCF"/>
    <w:rsid w:val="00D46DF7"/>
    <w:rsid w:val="00D50BFF"/>
    <w:rsid w:val="00D5370C"/>
    <w:rsid w:val="00D55857"/>
    <w:rsid w:val="00D5726D"/>
    <w:rsid w:val="00D61D06"/>
    <w:rsid w:val="00D651CD"/>
    <w:rsid w:val="00D71C75"/>
    <w:rsid w:val="00D73B85"/>
    <w:rsid w:val="00D76916"/>
    <w:rsid w:val="00D81E17"/>
    <w:rsid w:val="00D83E91"/>
    <w:rsid w:val="00D84503"/>
    <w:rsid w:val="00D93B9F"/>
    <w:rsid w:val="00D95688"/>
    <w:rsid w:val="00D973C9"/>
    <w:rsid w:val="00DA1493"/>
    <w:rsid w:val="00DA30D4"/>
    <w:rsid w:val="00DA3E3E"/>
    <w:rsid w:val="00DA606C"/>
    <w:rsid w:val="00DA74EB"/>
    <w:rsid w:val="00DB0B1B"/>
    <w:rsid w:val="00DB0BFB"/>
    <w:rsid w:val="00DB50CD"/>
    <w:rsid w:val="00DB5FBB"/>
    <w:rsid w:val="00DC0141"/>
    <w:rsid w:val="00DC3CE3"/>
    <w:rsid w:val="00DC6A70"/>
    <w:rsid w:val="00DC7DCA"/>
    <w:rsid w:val="00DD2F3F"/>
    <w:rsid w:val="00DD3801"/>
    <w:rsid w:val="00DD67BA"/>
    <w:rsid w:val="00DD7B8D"/>
    <w:rsid w:val="00DE0F4F"/>
    <w:rsid w:val="00DE1277"/>
    <w:rsid w:val="00DF3E66"/>
    <w:rsid w:val="00DF4619"/>
    <w:rsid w:val="00E0122A"/>
    <w:rsid w:val="00E037E8"/>
    <w:rsid w:val="00E10C33"/>
    <w:rsid w:val="00E13505"/>
    <w:rsid w:val="00E136BB"/>
    <w:rsid w:val="00E25986"/>
    <w:rsid w:val="00E26F03"/>
    <w:rsid w:val="00E276DE"/>
    <w:rsid w:val="00E305D5"/>
    <w:rsid w:val="00E30D0C"/>
    <w:rsid w:val="00E328B4"/>
    <w:rsid w:val="00E33380"/>
    <w:rsid w:val="00E334EE"/>
    <w:rsid w:val="00E33FC8"/>
    <w:rsid w:val="00E35225"/>
    <w:rsid w:val="00E41095"/>
    <w:rsid w:val="00E42F1B"/>
    <w:rsid w:val="00E43F0A"/>
    <w:rsid w:val="00E45706"/>
    <w:rsid w:val="00E45A12"/>
    <w:rsid w:val="00E47E12"/>
    <w:rsid w:val="00E524DB"/>
    <w:rsid w:val="00E55317"/>
    <w:rsid w:val="00E55D5A"/>
    <w:rsid w:val="00E56EDA"/>
    <w:rsid w:val="00E621A7"/>
    <w:rsid w:val="00E651AC"/>
    <w:rsid w:val="00E66D22"/>
    <w:rsid w:val="00E74F5B"/>
    <w:rsid w:val="00E75BBD"/>
    <w:rsid w:val="00E80535"/>
    <w:rsid w:val="00E8062A"/>
    <w:rsid w:val="00E81F95"/>
    <w:rsid w:val="00E8370A"/>
    <w:rsid w:val="00E83B5D"/>
    <w:rsid w:val="00E90635"/>
    <w:rsid w:val="00E90A74"/>
    <w:rsid w:val="00E958DF"/>
    <w:rsid w:val="00EA14E9"/>
    <w:rsid w:val="00EA1D2B"/>
    <w:rsid w:val="00EA49A8"/>
    <w:rsid w:val="00EB00EC"/>
    <w:rsid w:val="00EB3333"/>
    <w:rsid w:val="00EC0DB8"/>
    <w:rsid w:val="00EC3104"/>
    <w:rsid w:val="00EC35D0"/>
    <w:rsid w:val="00EC469A"/>
    <w:rsid w:val="00EC4DF9"/>
    <w:rsid w:val="00EC66BC"/>
    <w:rsid w:val="00ED6982"/>
    <w:rsid w:val="00EE3536"/>
    <w:rsid w:val="00EE3E58"/>
    <w:rsid w:val="00EE408B"/>
    <w:rsid w:val="00EE4345"/>
    <w:rsid w:val="00EE4864"/>
    <w:rsid w:val="00EF10C8"/>
    <w:rsid w:val="00EF3F64"/>
    <w:rsid w:val="00EF4441"/>
    <w:rsid w:val="00EF6293"/>
    <w:rsid w:val="00EF6793"/>
    <w:rsid w:val="00F0281F"/>
    <w:rsid w:val="00F02DF6"/>
    <w:rsid w:val="00F04ED3"/>
    <w:rsid w:val="00F06C97"/>
    <w:rsid w:val="00F11703"/>
    <w:rsid w:val="00F142F2"/>
    <w:rsid w:val="00F1600C"/>
    <w:rsid w:val="00F20417"/>
    <w:rsid w:val="00F20874"/>
    <w:rsid w:val="00F275A5"/>
    <w:rsid w:val="00F3158A"/>
    <w:rsid w:val="00F363F1"/>
    <w:rsid w:val="00F4195A"/>
    <w:rsid w:val="00F5022B"/>
    <w:rsid w:val="00F5128C"/>
    <w:rsid w:val="00F52046"/>
    <w:rsid w:val="00F5237B"/>
    <w:rsid w:val="00F53B41"/>
    <w:rsid w:val="00F55DF1"/>
    <w:rsid w:val="00F57199"/>
    <w:rsid w:val="00F6009E"/>
    <w:rsid w:val="00F73327"/>
    <w:rsid w:val="00F74389"/>
    <w:rsid w:val="00F743DF"/>
    <w:rsid w:val="00F767E9"/>
    <w:rsid w:val="00F80AE0"/>
    <w:rsid w:val="00F81085"/>
    <w:rsid w:val="00F811C4"/>
    <w:rsid w:val="00F846B9"/>
    <w:rsid w:val="00F852F1"/>
    <w:rsid w:val="00F86F24"/>
    <w:rsid w:val="00F87D99"/>
    <w:rsid w:val="00F90B2F"/>
    <w:rsid w:val="00F91DD1"/>
    <w:rsid w:val="00F94295"/>
    <w:rsid w:val="00F94601"/>
    <w:rsid w:val="00F97C40"/>
    <w:rsid w:val="00FA14C3"/>
    <w:rsid w:val="00FA1885"/>
    <w:rsid w:val="00FA7065"/>
    <w:rsid w:val="00FA7BEE"/>
    <w:rsid w:val="00FA7EF3"/>
    <w:rsid w:val="00FB15F5"/>
    <w:rsid w:val="00FB2BC9"/>
    <w:rsid w:val="00FB36A6"/>
    <w:rsid w:val="00FB382E"/>
    <w:rsid w:val="00FB4E28"/>
    <w:rsid w:val="00FB5FE3"/>
    <w:rsid w:val="00FB7358"/>
    <w:rsid w:val="00FD00A4"/>
    <w:rsid w:val="00FD4667"/>
    <w:rsid w:val="00FD7B48"/>
    <w:rsid w:val="00FE1C4F"/>
    <w:rsid w:val="00FE77F2"/>
    <w:rsid w:val="00FF25F8"/>
    <w:rsid w:val="00FF324E"/>
    <w:rsid w:val="00FF3756"/>
    <w:rsid w:val="00FF422A"/>
    <w:rsid w:val="00FF489A"/>
    <w:rsid w:val="00FF793A"/>
    <w:rsid w:val="1531A1C3"/>
    <w:rsid w:val="176DFDE6"/>
    <w:rsid w:val="394E8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DAC9825"/>
  <w15:docId w15:val="{9EC87EC3-3F02-46D8-99DD-2F21DD40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044E1D"/>
    <w:pPr>
      <w:tabs>
        <w:tab w:val="left" w:pos="3686"/>
      </w:tabs>
      <w:spacing w:after="0" w:line="260" w:lineRule="atLeast"/>
    </w:pPr>
  </w:style>
  <w:style w:type="paragraph" w:styleId="Kop1">
    <w:name w:val="heading 1"/>
    <w:basedOn w:val="Standaard"/>
    <w:next w:val="Standaard"/>
    <w:link w:val="Kop1Char"/>
    <w:uiPriority w:val="9"/>
    <w:qFormat/>
    <w:rsid w:val="00044E1D"/>
    <w:pPr>
      <w:keepNext/>
      <w:keepLines/>
      <w:numPr>
        <w:numId w:val="1"/>
      </w:numPr>
      <w:spacing w:before="480" w:after="480"/>
      <w:outlineLvl w:val="0"/>
    </w:pPr>
    <w:rPr>
      <w:rFonts w:asciiTheme="majorHAnsi" w:hAnsiTheme="majorHAnsi" w:eastAsiaTheme="majorEastAsia" w:cstheme="majorBidi"/>
      <w:bCs/>
      <w:color w:val="207075" w:themeColor="accent1" w:themeShade="BF"/>
      <w:sz w:val="32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C7715"/>
    <w:pPr>
      <w:keepNext/>
      <w:keepLines/>
      <w:numPr>
        <w:ilvl w:val="1"/>
        <w:numId w:val="1"/>
      </w:numPr>
      <w:spacing w:before="200" w:after="240"/>
      <w:outlineLvl w:val="1"/>
    </w:pPr>
    <w:rPr>
      <w:rFonts w:asciiTheme="majorHAnsi" w:hAnsiTheme="majorHAnsi" w:eastAsiaTheme="majorEastAsia" w:cstheme="majorBidi"/>
      <w:bCs/>
      <w:caps/>
      <w:color w:val="2F2F2F" w:themeColor="text1"/>
      <w:sz w:val="2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44E1D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hAnsiTheme="majorHAnsi" w:eastAsiaTheme="majorEastAsia" w:cstheme="majorBidi"/>
      <w:b/>
      <w:bCs/>
      <w:color w:val="2B979D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B2638"/>
    <w:pPr>
      <w:keepNext/>
      <w:keepLines/>
      <w:numPr>
        <w:ilvl w:val="3"/>
        <w:numId w:val="1"/>
      </w:numPr>
      <w:spacing w:before="200"/>
      <w:ind w:left="864"/>
      <w:outlineLvl w:val="3"/>
    </w:pPr>
    <w:rPr>
      <w:rFonts w:asciiTheme="majorHAnsi" w:hAnsiTheme="majorHAnsi" w:eastAsiaTheme="majorEastAsia" w:cstheme="majorBidi"/>
      <w:b/>
      <w:bCs/>
      <w:i/>
      <w:iCs/>
      <w:color w:val="2F2F2F" w:themeColor="tex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044E1D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hAnsiTheme="majorHAnsi" w:eastAsiaTheme="majorEastAsia" w:cstheme="majorBidi"/>
      <w:color w:val="154A4D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044E1D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hAnsiTheme="majorHAnsi" w:eastAsiaTheme="majorEastAsia" w:cstheme="majorBidi"/>
      <w:i/>
      <w:iCs/>
      <w:color w:val="154A4D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044E1D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hAnsiTheme="majorHAnsi" w:eastAsiaTheme="majorEastAsia" w:cstheme="majorBidi"/>
      <w:i/>
      <w:iCs/>
      <w:color w:val="636363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044E1D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hAnsiTheme="majorHAnsi" w:eastAsiaTheme="majorEastAsia" w:cstheme="majorBidi"/>
      <w:color w:val="636363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044E1D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636363" w:themeColor="text1" w:themeTint="BF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4E1D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44E1D"/>
    <w:rPr>
      <w:rFonts w:ascii="Tahoma" w:hAnsi="Tahoma" w:cs="Tahom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AA131A"/>
    <w:pPr>
      <w:spacing w:before="60"/>
    </w:pPr>
    <w:rPr>
      <w:noProof/>
      <w:color w:val="147178" w:themeColor="text2"/>
      <w:sz w:val="32"/>
      <w:szCs w:val="32"/>
      <w:lang w:eastAsia="en-GB"/>
    </w:rPr>
  </w:style>
  <w:style w:type="character" w:styleId="KoptekstChar" w:customStyle="1">
    <w:name w:val="Koptekst Char"/>
    <w:basedOn w:val="Standaardalinea-lettertype"/>
    <w:link w:val="Koptekst"/>
    <w:uiPriority w:val="99"/>
    <w:rsid w:val="00AA131A"/>
    <w:rPr>
      <w:noProof/>
      <w:color w:val="147178" w:themeColor="text2"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044E1D"/>
    <w:pPr>
      <w:tabs>
        <w:tab w:val="clear" w:pos="3686"/>
        <w:tab w:val="center" w:pos="4513"/>
        <w:tab w:val="right" w:pos="9026"/>
      </w:tabs>
      <w:spacing w:line="240" w:lineRule="auto"/>
    </w:pPr>
    <w:rPr>
      <w:color w:val="147178" w:themeColor="text2"/>
      <w:sz w:val="16"/>
    </w:rPr>
  </w:style>
  <w:style w:type="character" w:styleId="VoettekstChar" w:customStyle="1">
    <w:name w:val="Voettekst Char"/>
    <w:basedOn w:val="Standaardalinea-lettertype"/>
    <w:link w:val="Voettekst"/>
    <w:uiPriority w:val="99"/>
    <w:rsid w:val="00044E1D"/>
    <w:rPr>
      <w:color w:val="147178" w:themeColor="text2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044E1D"/>
    <w:rPr>
      <w:color w:val="808080"/>
    </w:rPr>
  </w:style>
  <w:style w:type="table" w:styleId="Tabelraster">
    <w:name w:val="Table Grid"/>
    <w:basedOn w:val="Standaardtabel"/>
    <w:uiPriority w:val="59"/>
    <w:rsid w:val="00044E1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ubtielebenadrukking">
    <w:name w:val="Subtle Emphasis"/>
    <w:basedOn w:val="Standaardalinea-lettertype"/>
    <w:uiPriority w:val="19"/>
    <w:rsid w:val="00044E1D"/>
    <w:rPr>
      <w:i/>
      <w:iCs/>
      <w:color w:val="434343" w:themeColor="text1" w:themeTint="E6"/>
    </w:rPr>
  </w:style>
  <w:style w:type="character" w:styleId="Intensievebenadrukking">
    <w:name w:val="Intense Emphasis"/>
    <w:basedOn w:val="Standaardalinea-lettertype"/>
    <w:uiPriority w:val="21"/>
    <w:rsid w:val="00044E1D"/>
    <w:rPr>
      <w:b/>
      <w:bCs/>
      <w:i/>
      <w:iCs/>
      <w:color w:val="147178" w:themeColor="text2"/>
    </w:rPr>
  </w:style>
  <w:style w:type="paragraph" w:styleId="Ondertitel">
    <w:name w:val="Subtitle"/>
    <w:basedOn w:val="Standaard"/>
    <w:next w:val="Standaard"/>
    <w:link w:val="OndertitelChar"/>
    <w:uiPriority w:val="11"/>
    <w:rsid w:val="00044E1D"/>
    <w:rPr>
      <w:color w:val="FFFFFF" w:themeColor="background1"/>
      <w:sz w:val="30"/>
      <w:szCs w:val="30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044E1D"/>
    <w:rPr>
      <w:color w:val="FFFFFF" w:themeColor="background1"/>
      <w:sz w:val="30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044E1D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2EC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B979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B979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B979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B979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5D8DD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5D8DD" w:themeFill="accent1" w:themeFillTint="7F"/>
      </w:tcPr>
    </w:tblStylePr>
  </w:style>
  <w:style w:type="table" w:styleId="Gemiddeldearcering1-accent1">
    <w:name w:val="Medium Shading 1 Accent 1"/>
    <w:basedOn w:val="Standaardtabel"/>
    <w:uiPriority w:val="63"/>
    <w:rsid w:val="00044E1D"/>
    <w:pPr>
      <w:spacing w:after="0" w:line="240" w:lineRule="auto"/>
    </w:pPr>
    <w:tblPr>
      <w:tblStyleRowBandSize w:val="1"/>
      <w:tblStyleColBandSize w:val="1"/>
      <w:tblBorders>
        <w:top w:val="single" w:color="48C5CD" w:themeColor="accent1" w:themeTint="BF" w:sz="8" w:space="0"/>
        <w:left w:val="single" w:color="48C5CD" w:themeColor="accent1" w:themeTint="BF" w:sz="8" w:space="0"/>
        <w:bottom w:val="single" w:color="48C5CD" w:themeColor="accent1" w:themeTint="BF" w:sz="8" w:space="0"/>
        <w:right w:val="single" w:color="48C5CD" w:themeColor="accent1" w:themeTint="BF" w:sz="8" w:space="0"/>
        <w:insideH w:val="single" w:color="48C5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8C5CD" w:themeColor="accent1" w:themeTint="BF" w:sz="8" w:space="0"/>
          <w:left w:val="single" w:color="48C5CD" w:themeColor="accent1" w:themeTint="BF" w:sz="8" w:space="0"/>
          <w:bottom w:val="single" w:color="48C5CD" w:themeColor="accent1" w:themeTint="BF" w:sz="8" w:space="0"/>
          <w:right w:val="single" w:color="48C5CD" w:themeColor="accent1" w:themeTint="BF" w:sz="8" w:space="0"/>
          <w:insideH w:val="nil"/>
          <w:insideV w:val="nil"/>
        </w:tcBorders>
        <w:shd w:val="clear" w:color="auto" w:fill="2B979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8C5CD" w:themeColor="accent1" w:themeTint="BF" w:sz="6" w:space="0"/>
          <w:left w:val="single" w:color="48C5CD" w:themeColor="accent1" w:themeTint="BF" w:sz="8" w:space="0"/>
          <w:bottom w:val="single" w:color="48C5CD" w:themeColor="accent1" w:themeTint="BF" w:sz="8" w:space="0"/>
          <w:right w:val="single" w:color="48C5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C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C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44E1D"/>
    <w:rPr>
      <w:b/>
      <w:color w:val="147178" w:themeColor="text2"/>
      <w:sz w:val="28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44E1D"/>
    <w:pPr>
      <w:spacing w:after="480" w:line="240" w:lineRule="auto"/>
      <w:contextualSpacing/>
    </w:pPr>
    <w:rPr>
      <w:rFonts w:asciiTheme="majorHAnsi" w:hAnsiTheme="majorHAnsi" w:eastAsiaTheme="majorEastAsia" w:cstheme="majorBidi"/>
      <w:caps/>
      <w:color w:val="FFFFFF" w:themeColor="background1"/>
      <w:spacing w:val="5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044E1D"/>
    <w:rPr>
      <w:rFonts w:asciiTheme="majorHAnsi" w:hAnsiTheme="majorHAnsi" w:eastAsiaTheme="majorEastAsia" w:cstheme="majorBidi"/>
      <w:caps/>
      <w:color w:val="FFFFFF" w:themeColor="background1"/>
      <w:spacing w:val="5"/>
      <w:kern w:val="28"/>
      <w:sz w:val="56"/>
      <w:szCs w:val="56"/>
      <w:lang w:val="nl-BE"/>
    </w:rPr>
  </w:style>
  <w:style w:type="character" w:styleId="Kop1Char" w:customStyle="1">
    <w:name w:val="Kop 1 Char"/>
    <w:basedOn w:val="Standaardalinea-lettertype"/>
    <w:link w:val="Kop1"/>
    <w:uiPriority w:val="9"/>
    <w:rsid w:val="00044E1D"/>
    <w:rPr>
      <w:rFonts w:asciiTheme="majorHAnsi" w:hAnsiTheme="majorHAnsi" w:eastAsiaTheme="majorEastAsia" w:cstheme="majorBidi"/>
      <w:bCs/>
      <w:color w:val="207075" w:themeColor="accent1" w:themeShade="BF"/>
      <w:sz w:val="32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044E1D"/>
    <w:pPr>
      <w:spacing w:after="240"/>
    </w:pPr>
    <w:rPr>
      <w:color w:val="147178" w:themeColor="text2"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CC7715"/>
    <w:rPr>
      <w:rFonts w:asciiTheme="majorHAnsi" w:hAnsiTheme="majorHAnsi" w:eastAsiaTheme="majorEastAsia" w:cstheme="majorBidi"/>
      <w:bCs/>
      <w:caps/>
      <w:color w:val="2F2F2F" w:themeColor="text1"/>
      <w:sz w:val="26"/>
      <w:szCs w:val="36"/>
      <w:lang w:val="nl-BE"/>
    </w:rPr>
  </w:style>
  <w:style w:type="character" w:styleId="Kop3Char" w:customStyle="1">
    <w:name w:val="Kop 3 Char"/>
    <w:basedOn w:val="Standaardalinea-lettertype"/>
    <w:link w:val="Kop3"/>
    <w:uiPriority w:val="9"/>
    <w:rsid w:val="00044E1D"/>
    <w:rPr>
      <w:rFonts w:asciiTheme="majorHAnsi" w:hAnsiTheme="majorHAnsi" w:eastAsiaTheme="majorEastAsia" w:cstheme="majorBidi"/>
      <w:b/>
      <w:bCs/>
      <w:color w:val="2B979D" w:themeColor="accent1"/>
      <w:sz w:val="24"/>
      <w:szCs w:val="24"/>
      <w:lang w:val="nl-BE"/>
    </w:rPr>
  </w:style>
  <w:style w:type="character" w:styleId="Kop4Char" w:customStyle="1">
    <w:name w:val="Kop 4 Char"/>
    <w:basedOn w:val="Standaardalinea-lettertype"/>
    <w:link w:val="Kop4"/>
    <w:uiPriority w:val="9"/>
    <w:rsid w:val="001B2638"/>
    <w:rPr>
      <w:rFonts w:asciiTheme="majorHAnsi" w:hAnsiTheme="majorHAnsi" w:eastAsiaTheme="majorEastAsia" w:cstheme="majorBidi"/>
      <w:b/>
      <w:bCs/>
      <w:i/>
      <w:iCs/>
      <w:color w:val="2F2F2F" w:themeColor="text1"/>
      <w:lang w:val="nl-BE"/>
    </w:rPr>
  </w:style>
  <w:style w:type="character" w:styleId="Kop5Char" w:customStyle="1">
    <w:name w:val="Kop 5 Char"/>
    <w:basedOn w:val="Standaardalinea-lettertype"/>
    <w:link w:val="Kop5"/>
    <w:uiPriority w:val="9"/>
    <w:rsid w:val="00044E1D"/>
    <w:rPr>
      <w:rFonts w:asciiTheme="majorHAnsi" w:hAnsiTheme="majorHAnsi" w:eastAsiaTheme="majorEastAsia" w:cstheme="majorBidi"/>
      <w:color w:val="154A4D" w:themeColor="accent1" w:themeShade="7F"/>
      <w:lang w:val="nl-BE"/>
    </w:rPr>
  </w:style>
  <w:style w:type="character" w:styleId="Kop6Char" w:customStyle="1">
    <w:name w:val="Kop 6 Char"/>
    <w:basedOn w:val="Standaardalinea-lettertype"/>
    <w:link w:val="Kop6"/>
    <w:uiPriority w:val="9"/>
    <w:rsid w:val="00044E1D"/>
    <w:rPr>
      <w:rFonts w:asciiTheme="majorHAnsi" w:hAnsiTheme="majorHAnsi" w:eastAsiaTheme="majorEastAsia" w:cstheme="majorBidi"/>
      <w:i/>
      <w:iCs/>
      <w:color w:val="154A4D" w:themeColor="accent1" w:themeShade="7F"/>
      <w:lang w:val="nl-BE"/>
    </w:rPr>
  </w:style>
  <w:style w:type="character" w:styleId="Kop7Char" w:customStyle="1">
    <w:name w:val="Kop 7 Char"/>
    <w:basedOn w:val="Standaardalinea-lettertype"/>
    <w:link w:val="Kop7"/>
    <w:uiPriority w:val="9"/>
    <w:rsid w:val="00044E1D"/>
    <w:rPr>
      <w:rFonts w:asciiTheme="majorHAnsi" w:hAnsiTheme="majorHAnsi" w:eastAsiaTheme="majorEastAsia" w:cstheme="majorBidi"/>
      <w:i/>
      <w:iCs/>
      <w:color w:val="636363" w:themeColor="text1" w:themeTint="BF"/>
      <w:lang w:val="nl-BE"/>
    </w:rPr>
  </w:style>
  <w:style w:type="character" w:styleId="Kop8Char" w:customStyle="1">
    <w:name w:val="Kop 8 Char"/>
    <w:basedOn w:val="Standaardalinea-lettertype"/>
    <w:link w:val="Kop8"/>
    <w:uiPriority w:val="9"/>
    <w:rsid w:val="00044E1D"/>
    <w:rPr>
      <w:rFonts w:asciiTheme="majorHAnsi" w:hAnsiTheme="majorHAnsi" w:eastAsiaTheme="majorEastAsia" w:cstheme="majorBidi"/>
      <w:color w:val="636363" w:themeColor="text1" w:themeTint="BF"/>
      <w:szCs w:val="20"/>
      <w:lang w:val="nl-BE"/>
    </w:rPr>
  </w:style>
  <w:style w:type="character" w:styleId="Kop9Char" w:customStyle="1">
    <w:name w:val="Kop 9 Char"/>
    <w:basedOn w:val="Standaardalinea-lettertype"/>
    <w:link w:val="Kop9"/>
    <w:uiPriority w:val="9"/>
    <w:rsid w:val="00044E1D"/>
    <w:rPr>
      <w:rFonts w:asciiTheme="majorHAnsi" w:hAnsiTheme="majorHAnsi" w:eastAsiaTheme="majorEastAsia" w:cstheme="majorBidi"/>
      <w:i/>
      <w:iCs/>
      <w:color w:val="636363" w:themeColor="text1" w:themeTint="BF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044E1D"/>
    <w:pPr>
      <w:pBdr>
        <w:bottom w:val="single" w:color="2B979D" w:themeColor="accent1" w:sz="4" w:space="1"/>
        <w:between w:val="single" w:color="2B979D" w:themeColor="accent1" w:sz="4" w:space="1"/>
      </w:pBdr>
      <w:tabs>
        <w:tab w:val="clear" w:pos="3686"/>
        <w:tab w:val="left" w:pos="851"/>
        <w:tab w:val="right" w:pos="9060"/>
      </w:tabs>
      <w:spacing w:before="60"/>
    </w:pPr>
    <w:rPr>
      <w:noProof/>
      <w:color w:val="2B979D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044E1D"/>
    <w:pPr>
      <w:tabs>
        <w:tab w:val="clear" w:pos="3686"/>
        <w:tab w:val="left" w:pos="851"/>
        <w:tab w:val="right" w:pos="9060"/>
      </w:tabs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044E1D"/>
    <w:pPr>
      <w:tabs>
        <w:tab w:val="clear" w:pos="3686"/>
        <w:tab w:val="left" w:pos="851"/>
        <w:tab w:val="right" w:pos="9060"/>
      </w:tabs>
    </w:pPr>
    <w:rPr>
      <w:i/>
      <w:noProof/>
    </w:rPr>
  </w:style>
  <w:style w:type="character" w:styleId="Hyperlink">
    <w:name w:val="Hyperlink"/>
    <w:basedOn w:val="Standaardalinea-lettertype"/>
    <w:uiPriority w:val="99"/>
    <w:unhideWhenUsed/>
    <w:rsid w:val="00044E1D"/>
    <w:rPr>
      <w:color w:val="2F2F2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044E1D"/>
    <w:pPr>
      <w:ind w:left="426"/>
      <w:contextualSpacing/>
    </w:pPr>
  </w:style>
  <w:style w:type="paragraph" w:styleId="Lijstopsomteken">
    <w:name w:val="List Bullet"/>
    <w:basedOn w:val="Lijstalinea"/>
    <w:uiPriority w:val="99"/>
    <w:unhideWhenUsed/>
    <w:qFormat/>
    <w:rsid w:val="00044E1D"/>
    <w:pPr>
      <w:numPr>
        <w:numId w:val="2"/>
      </w:numPr>
    </w:pPr>
  </w:style>
  <w:style w:type="paragraph" w:styleId="Lijstopsomteken2">
    <w:name w:val="List Bullet 2"/>
    <w:basedOn w:val="Standaard"/>
    <w:uiPriority w:val="99"/>
    <w:unhideWhenUsed/>
    <w:rsid w:val="00044E1D"/>
    <w:pPr>
      <w:numPr>
        <w:numId w:val="3"/>
      </w:numPr>
      <w:tabs>
        <w:tab w:val="clear" w:pos="3686"/>
      </w:tabs>
      <w:contextualSpacing/>
    </w:pPr>
  </w:style>
  <w:style w:type="paragraph" w:styleId="Lijstopsomteken3">
    <w:name w:val="List Bullet 3"/>
    <w:basedOn w:val="Standaard"/>
    <w:uiPriority w:val="99"/>
    <w:unhideWhenUsed/>
    <w:rsid w:val="00044E1D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unhideWhenUsed/>
    <w:rsid w:val="00044E1D"/>
    <w:pPr>
      <w:numPr>
        <w:numId w:val="5"/>
      </w:numPr>
      <w:tabs>
        <w:tab w:val="clear" w:pos="3686"/>
      </w:tabs>
      <w:contextualSpacing/>
    </w:pPr>
  </w:style>
  <w:style w:type="paragraph" w:styleId="Lijstopsomteken5">
    <w:name w:val="List Bullet 5"/>
    <w:basedOn w:val="Standaard"/>
    <w:uiPriority w:val="99"/>
    <w:unhideWhenUsed/>
    <w:rsid w:val="00044E1D"/>
    <w:pPr>
      <w:numPr>
        <w:numId w:val="6"/>
      </w:numPr>
      <w:tabs>
        <w:tab w:val="clear" w:pos="3686"/>
      </w:tabs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44E1D"/>
    <w:pPr>
      <w:spacing w:line="240" w:lineRule="auto"/>
    </w:pPr>
    <w:rPr>
      <w:i/>
      <w:sz w:val="14"/>
      <w:szCs w:val="20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rsid w:val="00044E1D"/>
    <w:rPr>
      <w:i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44E1D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unhideWhenUsed/>
    <w:rsid w:val="00044E1D"/>
    <w:pPr>
      <w:tabs>
        <w:tab w:val="clear" w:pos="3686"/>
      </w:tabs>
    </w:pPr>
    <w:rPr>
      <w:b/>
      <w:color w:val="147178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044E1D"/>
    <w:pPr>
      <w:tabs>
        <w:tab w:val="clear" w:pos="3686"/>
      </w:tabs>
      <w:ind w:left="200" w:hanging="200"/>
    </w:pPr>
    <w:rPr>
      <w:color w:val="147178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044E1D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044E1D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044E1D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044E1D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044E1D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044E1D"/>
    <w:pPr>
      <w:ind w:left="567" w:right="567"/>
    </w:pPr>
    <w:rPr>
      <w:i/>
      <w:color w:val="147178" w:themeColor="text2"/>
      <w:sz w:val="28"/>
      <w:szCs w:val="28"/>
    </w:rPr>
  </w:style>
  <w:style w:type="character" w:styleId="CitaatChar" w:customStyle="1">
    <w:name w:val="Citaat Char"/>
    <w:basedOn w:val="Standaardalinea-lettertype"/>
    <w:link w:val="Citaat"/>
    <w:uiPriority w:val="29"/>
    <w:rsid w:val="00044E1D"/>
    <w:rPr>
      <w:i/>
      <w:color w:val="147178" w:themeColor="text2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044E1D"/>
    <w:rPr>
      <w:b/>
      <w:color w:val="2F2F2F" w:themeColor="text1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044E1D"/>
    <w:rPr>
      <w:b/>
      <w:i/>
      <w:color w:val="2F2F2F" w:themeColor="text1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044E1D"/>
    <w:rPr>
      <w:i/>
      <w:iCs/>
    </w:rPr>
  </w:style>
  <w:style w:type="character" w:styleId="Subtieleverwijzing">
    <w:name w:val="Subtle Reference"/>
    <w:basedOn w:val="Standaardalinea-lettertype"/>
    <w:uiPriority w:val="31"/>
    <w:rsid w:val="00044E1D"/>
    <w:rPr>
      <w:smallCaps/>
      <w:color w:val="A3CC00" w:themeColor="accent2"/>
      <w:u w:val="none"/>
      <w:bdr w:val="none" w:color="auto" w:sz="0" w:space="0"/>
    </w:rPr>
  </w:style>
  <w:style w:type="character" w:styleId="Intensieveverwijzing">
    <w:name w:val="Intense Reference"/>
    <w:basedOn w:val="Standaardalinea-lettertype"/>
    <w:uiPriority w:val="32"/>
    <w:rsid w:val="00044E1D"/>
    <w:rPr>
      <w:b/>
      <w:bCs/>
      <w:i w:val="0"/>
      <w:smallCaps/>
      <w:color w:val="A3CC00" w:themeColor="accent2"/>
      <w:spacing w:val="5"/>
      <w:u w:val="none"/>
    </w:rPr>
  </w:style>
  <w:style w:type="paragraph" w:styleId="Bijschrift">
    <w:name w:val="caption"/>
    <w:basedOn w:val="Standaard"/>
    <w:next w:val="Standaard"/>
    <w:uiPriority w:val="35"/>
    <w:unhideWhenUsed/>
    <w:qFormat/>
    <w:rsid w:val="00044E1D"/>
    <w:pPr>
      <w:spacing w:before="120" w:after="200" w:line="240" w:lineRule="auto"/>
    </w:pPr>
    <w:rPr>
      <w:b/>
      <w:bCs/>
      <w:color w:val="2B979D" w:themeColor="accent1"/>
      <w:sz w:val="18"/>
      <w:szCs w:val="18"/>
    </w:rPr>
  </w:style>
  <w:style w:type="paragraph" w:styleId="Lijst">
    <w:name w:val="List"/>
    <w:basedOn w:val="Standaard"/>
    <w:uiPriority w:val="99"/>
    <w:unhideWhenUsed/>
    <w:rsid w:val="006A2438"/>
    <w:pPr>
      <w:ind w:left="283" w:hanging="283"/>
      <w:contextualSpacing/>
    </w:pPr>
  </w:style>
  <w:style w:type="paragraph" w:styleId="Geenafstand">
    <w:name w:val="No Spacing"/>
    <w:uiPriority w:val="1"/>
    <w:qFormat/>
    <w:rsid w:val="007020E0"/>
    <w:pPr>
      <w:tabs>
        <w:tab w:val="left" w:pos="3686"/>
      </w:tabs>
      <w:spacing w:after="0" w:line="240" w:lineRule="auto"/>
    </w:pPr>
    <w:rPr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B1F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B1F15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2B1F15"/>
    <w:rPr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B1F15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2B1F15"/>
    <w:rPr>
      <w:b/>
      <w:bCs/>
      <w:sz w:val="20"/>
      <w:szCs w:val="20"/>
      <w:lang w:val="nl-BE"/>
    </w:rPr>
  </w:style>
  <w:style w:type="paragraph" w:styleId="Texte" w:customStyle="1">
    <w:name w:val="Texte"/>
    <w:basedOn w:val="Standaard"/>
    <w:rsid w:val="00436FDE"/>
    <w:pPr>
      <w:tabs>
        <w:tab w:val="clear" w:pos="3686"/>
      </w:tabs>
      <w:spacing w:line="240" w:lineRule="auto"/>
    </w:pPr>
    <w:rPr>
      <w:rFonts w:ascii="Arial" w:hAnsi="Arial" w:eastAsia="Times New Roman" w:cs="Times New Roman"/>
      <w:sz w:val="20"/>
      <w:szCs w:val="20"/>
      <w:lang w:val="nl-NL" w:eastAsia="zh-CN"/>
    </w:rPr>
  </w:style>
  <w:style w:type="paragraph" w:styleId="title1" w:customStyle="1">
    <w:name w:val="title1"/>
    <w:basedOn w:val="Standaard"/>
    <w:rsid w:val="00436FDE"/>
    <w:pPr>
      <w:pageBreakBefore/>
      <w:numPr>
        <w:numId w:val="12"/>
      </w:numPr>
      <w:tabs>
        <w:tab w:val="clear" w:pos="3686"/>
      </w:tabs>
      <w:spacing w:after="360" w:line="240" w:lineRule="auto"/>
      <w:jc w:val="center"/>
    </w:pPr>
    <w:rPr>
      <w:rFonts w:ascii="Arial" w:hAnsi="Arial" w:eastAsia="Times New Roman" w:cs="Times New Roman"/>
      <w:b/>
      <w:sz w:val="36"/>
      <w:szCs w:val="20"/>
      <w:lang w:val="nl-NL" w:eastAsia="zh-CN"/>
    </w:rPr>
  </w:style>
  <w:style w:type="table" w:styleId="Rastertabel2-Accent3">
    <w:name w:val="Grid Table 2 Accent 3"/>
    <w:basedOn w:val="Standaardtabel"/>
    <w:uiPriority w:val="47"/>
    <w:rsid w:val="000E71B3"/>
    <w:pPr>
      <w:spacing w:after="0" w:line="240" w:lineRule="auto"/>
    </w:pPr>
    <w:tblPr>
      <w:tblStyleRowBandSize w:val="1"/>
      <w:tblStyleColBandSize w:val="1"/>
      <w:tblBorders>
        <w:top w:val="single" w:color="75C6E9" w:themeColor="accent3" w:themeTint="99" w:sz="2" w:space="0"/>
        <w:bottom w:val="single" w:color="75C6E9" w:themeColor="accent3" w:themeTint="99" w:sz="2" w:space="0"/>
        <w:insideH w:val="single" w:color="75C6E9" w:themeColor="accent3" w:themeTint="99" w:sz="2" w:space="0"/>
        <w:insideV w:val="single" w:color="75C6E9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5C6E9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5C6E9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CF8" w:themeFill="accent3" w:themeFillTint="33"/>
      </w:tcPr>
    </w:tblStylePr>
    <w:tblStylePr w:type="band1Horz">
      <w:tblPr/>
      <w:tcPr>
        <w:shd w:val="clear" w:color="auto" w:fill="D1ECF8" w:themeFill="accent3" w:themeFillTint="33"/>
      </w:tcPr>
    </w:tblStylePr>
  </w:style>
  <w:style w:type="table" w:styleId="Rastertabel4-Accent3">
    <w:name w:val="Grid Table 4 Accent 3"/>
    <w:basedOn w:val="Standaardtabel"/>
    <w:uiPriority w:val="49"/>
    <w:rsid w:val="00FF324E"/>
    <w:pPr>
      <w:spacing w:after="0" w:line="240" w:lineRule="auto"/>
    </w:pPr>
    <w:tblPr>
      <w:tblStyleRowBandSize w:val="1"/>
      <w:tblStyleColBandSize w:val="1"/>
      <w:tblBorders>
        <w:top w:val="single" w:color="75C6E9" w:themeColor="accent3" w:themeTint="99" w:sz="4" w:space="0"/>
        <w:left w:val="single" w:color="75C6E9" w:themeColor="accent3" w:themeTint="99" w:sz="4" w:space="0"/>
        <w:bottom w:val="single" w:color="75C6E9" w:themeColor="accent3" w:themeTint="99" w:sz="4" w:space="0"/>
        <w:right w:val="single" w:color="75C6E9" w:themeColor="accent3" w:themeTint="99" w:sz="4" w:space="0"/>
        <w:insideH w:val="single" w:color="75C6E9" w:themeColor="accent3" w:themeTint="99" w:sz="4" w:space="0"/>
        <w:insideV w:val="single" w:color="75C6E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9FD5" w:themeColor="accent3" w:sz="4" w:space="0"/>
          <w:left w:val="single" w:color="219FD5" w:themeColor="accent3" w:sz="4" w:space="0"/>
          <w:bottom w:val="single" w:color="219FD5" w:themeColor="accent3" w:sz="4" w:space="0"/>
          <w:right w:val="single" w:color="219FD5" w:themeColor="accent3" w:sz="4" w:space="0"/>
          <w:insideH w:val="nil"/>
          <w:insideV w:val="nil"/>
        </w:tcBorders>
        <w:shd w:val="clear" w:color="auto" w:fill="219FD5" w:themeFill="accent3"/>
      </w:tcPr>
    </w:tblStylePr>
    <w:tblStylePr w:type="lastRow">
      <w:rPr>
        <w:b/>
        <w:bCs/>
      </w:rPr>
      <w:tblPr/>
      <w:tcPr>
        <w:tcBorders>
          <w:top w:val="double" w:color="219FD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CF8" w:themeFill="accent3" w:themeFillTint="33"/>
      </w:tcPr>
    </w:tblStylePr>
    <w:tblStylePr w:type="band1Horz">
      <w:tblPr/>
      <w:tcPr>
        <w:shd w:val="clear" w:color="auto" w:fill="D1ECF8" w:themeFill="accent3" w:themeFillTint="33"/>
      </w:tcPr>
    </w:tblStylePr>
  </w:style>
  <w:style w:type="table" w:styleId="Gemiddeldearcering1-accent5">
    <w:name w:val="Medium Shading 1 Accent 5"/>
    <w:basedOn w:val="Standaardtabel"/>
    <w:uiPriority w:val="63"/>
    <w:rsid w:val="00A37193"/>
    <w:pPr>
      <w:spacing w:after="0" w:line="240" w:lineRule="auto"/>
    </w:pPr>
    <w:tblPr>
      <w:tblStyleRowBandSize w:val="1"/>
      <w:tblStyleColBandSize w:val="1"/>
      <w:tblBorders>
        <w:top w:val="single" w:color="34AADE" w:themeColor="accent5" w:themeTint="BF" w:sz="8" w:space="0"/>
        <w:left w:val="single" w:color="34AADE" w:themeColor="accent5" w:themeTint="BF" w:sz="8" w:space="0"/>
        <w:bottom w:val="single" w:color="34AADE" w:themeColor="accent5" w:themeTint="BF" w:sz="8" w:space="0"/>
        <w:right w:val="single" w:color="34AADE" w:themeColor="accent5" w:themeTint="BF" w:sz="8" w:space="0"/>
        <w:insideH w:val="single" w:color="34AADE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34AADE" w:themeColor="accent5" w:themeTint="BF" w:sz="8" w:space="0"/>
          <w:left w:val="single" w:color="34AADE" w:themeColor="accent5" w:themeTint="BF" w:sz="8" w:space="0"/>
          <w:bottom w:val="single" w:color="34AADE" w:themeColor="accent5" w:themeTint="BF" w:sz="8" w:space="0"/>
          <w:right w:val="single" w:color="34AADE" w:themeColor="accent5" w:themeTint="BF" w:sz="8" w:space="0"/>
          <w:insideH w:val="nil"/>
          <w:insideV w:val="nil"/>
        </w:tcBorders>
        <w:shd w:val="clear" w:color="auto" w:fill="1B7E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4AADE" w:themeColor="accent5" w:themeTint="BF" w:sz="6" w:space="0"/>
          <w:left w:val="single" w:color="34AADE" w:themeColor="accent5" w:themeTint="BF" w:sz="8" w:space="0"/>
          <w:bottom w:val="single" w:color="34AADE" w:themeColor="accent5" w:themeTint="BF" w:sz="8" w:space="0"/>
          <w:right w:val="single" w:color="34AADE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3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lattetekst">
    <w:name w:val="Body Text"/>
    <w:basedOn w:val="Standaard"/>
    <w:link w:val="PlattetekstChar"/>
    <w:uiPriority w:val="99"/>
    <w:unhideWhenUsed/>
    <w:rsid w:val="00A37193"/>
    <w:pPr>
      <w:spacing w:after="120" w:line="280" w:lineRule="atLeast"/>
    </w:pPr>
    <w:rPr>
      <w:sz w:val="20"/>
    </w:rPr>
  </w:style>
  <w:style w:type="character" w:styleId="PlattetekstChar" w:customStyle="1">
    <w:name w:val="Platte tekst Char"/>
    <w:basedOn w:val="Standaardalinea-lettertype"/>
    <w:link w:val="Plattetekst"/>
    <w:uiPriority w:val="99"/>
    <w:rsid w:val="00A37193"/>
    <w:rPr>
      <w:sz w:val="20"/>
      <w:lang w:val="nl-BE"/>
    </w:rPr>
  </w:style>
  <w:style w:type="table" w:styleId="Lichtearcering-accent5">
    <w:name w:val="Light Shading Accent 5"/>
    <w:basedOn w:val="Standaardtabel"/>
    <w:uiPriority w:val="60"/>
    <w:rsid w:val="00A37193"/>
    <w:pPr>
      <w:spacing w:after="0" w:line="240" w:lineRule="auto"/>
    </w:pPr>
    <w:rPr>
      <w:color w:val="145D7E" w:themeColor="accent5" w:themeShade="BF"/>
    </w:rPr>
    <w:tblPr>
      <w:tblStyleRowBandSize w:val="1"/>
      <w:tblStyleColBandSize w:val="1"/>
      <w:tblBorders>
        <w:top w:val="single" w:color="1B7EA9" w:themeColor="accent5" w:sz="8" w:space="0"/>
        <w:bottom w:val="single" w:color="1B7EA9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B7EA9" w:themeColor="accent5" w:sz="8" w:space="0"/>
          <w:left w:val="nil"/>
          <w:bottom w:val="single" w:color="1B7EA9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B7EA9" w:themeColor="accent5" w:sz="8" w:space="0"/>
          <w:left w:val="nil"/>
          <w:bottom w:val="single" w:color="1B7EA9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3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3F4" w:themeFill="accent5" w:themeFillTint="3F"/>
      </w:tcPr>
    </w:tblStylePr>
  </w:style>
  <w:style w:type="paragraph" w:styleId="Plattetekstinspringen">
    <w:name w:val="Body Text Indent"/>
    <w:basedOn w:val="Standaard"/>
    <w:link w:val="PlattetekstinspringenChar"/>
    <w:unhideWhenUsed/>
    <w:rsid w:val="00A37193"/>
    <w:pPr>
      <w:spacing w:after="120" w:line="280" w:lineRule="atLeast"/>
      <w:ind w:left="283"/>
    </w:pPr>
    <w:rPr>
      <w:sz w:val="20"/>
    </w:rPr>
  </w:style>
  <w:style w:type="character" w:styleId="PlattetekstinspringenChar" w:customStyle="1">
    <w:name w:val="Platte tekst inspringen Char"/>
    <w:basedOn w:val="Standaardalinea-lettertype"/>
    <w:link w:val="Plattetekstinspringen"/>
    <w:rsid w:val="00A37193"/>
    <w:rPr>
      <w:sz w:val="20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45706"/>
    <w:rPr>
      <w:color w:val="2F2F2F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75E1C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4503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DF3E66"/>
    <w:pPr>
      <w:spacing w:after="0" w:line="240" w:lineRule="auto"/>
    </w:pPr>
    <w:rPr>
      <w:lang w:val="nl-BE"/>
    </w:rPr>
  </w:style>
  <w:style w:type="paragraph" w:styleId="MCKOP1" w:customStyle="1">
    <w:name w:val="MC_KOP 1"/>
    <w:basedOn w:val="Kop1"/>
    <w:next w:val="Standaard"/>
    <w:link w:val="MCKOP1Char"/>
    <w:qFormat/>
    <w:rsid w:val="00F5237B"/>
    <w:pPr>
      <w:tabs>
        <w:tab w:val="clear" w:pos="3686"/>
        <w:tab w:val="left" w:pos="624"/>
      </w:tabs>
      <w:spacing w:before="300" w:after="0" w:line="240" w:lineRule="auto"/>
      <w:ind w:left="624" w:hanging="624"/>
    </w:pPr>
    <w:rPr>
      <w:rFonts w:eastAsia="FlandersArtSerif-Regular"/>
      <w:b/>
      <w:caps/>
      <w:sz w:val="28"/>
      <w:szCs w:val="28"/>
    </w:rPr>
  </w:style>
  <w:style w:type="character" w:styleId="MCKOP1Char" w:customStyle="1">
    <w:name w:val="MC_KOP 1 Char"/>
    <w:basedOn w:val="Kop1Char"/>
    <w:link w:val="MCKOP1"/>
    <w:rsid w:val="00F5237B"/>
    <w:rPr>
      <w:rFonts w:eastAsia="FlandersArtSerif-Regular" w:asciiTheme="majorHAnsi" w:hAnsiTheme="majorHAnsi" w:cstheme="majorBidi"/>
      <w:b/>
      <w:bCs/>
      <w:caps/>
      <w:color w:val="207075" w:themeColor="accent1" w:themeShade="BF"/>
      <w:sz w:val="28"/>
      <w:szCs w:val="2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png" Id="rId26" /><Relationship Type="http://schemas.openxmlformats.org/officeDocument/2006/relationships/image" Target="media/image8.png" Id="rId21" /><Relationship Type="http://schemas.openxmlformats.org/officeDocument/2006/relationships/image" Target="media/image29.png" Id="rId42" /><Relationship Type="http://schemas.openxmlformats.org/officeDocument/2006/relationships/image" Target="media/image34.png" Id="rId47" /><Relationship Type="http://schemas.openxmlformats.org/officeDocument/2006/relationships/image" Target="media/image49.png" Id="rId63" /><Relationship Type="http://schemas.openxmlformats.org/officeDocument/2006/relationships/image" Target="media/image54.png" Id="rId68" /><Relationship Type="http://schemas.openxmlformats.org/officeDocument/2006/relationships/image" Target="media/image4.png" Id="rId16" /><Relationship Type="http://schemas.openxmlformats.org/officeDocument/2006/relationships/footnotes" Target="footnotes.xml" Id="rId11" /><Relationship Type="http://schemas.openxmlformats.org/officeDocument/2006/relationships/image" Target="media/image11.png" Id="rId24" /><Relationship Type="http://schemas.openxmlformats.org/officeDocument/2006/relationships/image" Target="media/image19.png" Id="rId32" /><Relationship Type="http://schemas.openxmlformats.org/officeDocument/2006/relationships/image" Target="media/image24.pn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hyperlink" Target="https://www.zorg-en-gezondheid.be/via-ehealth-toegang-krijgen-als-zorgvoorziening-tot-gezondheidstoepassingen" TargetMode="External" Id="rId53" /><Relationship Type="http://schemas.openxmlformats.org/officeDocument/2006/relationships/image" Target="media/image44.png" Id="rId58" /><Relationship Type="http://schemas.openxmlformats.org/officeDocument/2006/relationships/image" Target="media/image52.png" Id="rId66" /><Relationship Type="http://schemas.openxmlformats.org/officeDocument/2006/relationships/footer" Target="footer1.xml" Id="rId74" /><Relationship Type="http://schemas.openxmlformats.org/officeDocument/2006/relationships/theme" Target="theme/theme1.xml" Id="rId79" /><Relationship Type="http://schemas.openxmlformats.org/officeDocument/2006/relationships/customXml" Target="../customXml/item5.xml" Id="rId5" /><Relationship Type="http://schemas.openxmlformats.org/officeDocument/2006/relationships/image" Target="media/image47.png" Id="rId61" /><Relationship Type="http://schemas.openxmlformats.org/officeDocument/2006/relationships/image" Target="media/image7.png" Id="rId19" /><Relationship Type="http://schemas.openxmlformats.org/officeDocument/2006/relationships/image" Target="media/image2.png" Id="rId14" /><Relationship Type="http://schemas.openxmlformats.org/officeDocument/2006/relationships/image" Target="media/image9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openxmlformats.org/officeDocument/2006/relationships/image" Target="media/image30.png" Id="rId43" /><Relationship Type="http://schemas.openxmlformats.org/officeDocument/2006/relationships/image" Target="media/image35.png" Id="rId48" /><Relationship Type="http://schemas.openxmlformats.org/officeDocument/2006/relationships/image" Target="media/image42.png" Id="rId56" /><Relationship Type="http://schemas.openxmlformats.org/officeDocument/2006/relationships/image" Target="media/image50.png" Id="rId64" /><Relationship Type="http://schemas.openxmlformats.org/officeDocument/2006/relationships/image" Target="media/image55.png" Id="rId69" /><Relationship Type="http://schemas.openxmlformats.org/officeDocument/2006/relationships/fontTable" Target="fontTable.xml" Id="rId77" /><Relationship Type="http://schemas.openxmlformats.org/officeDocument/2006/relationships/styles" Target="styles.xml" Id="rId8" /><Relationship Type="http://schemas.openxmlformats.org/officeDocument/2006/relationships/image" Target="media/image38.png" Id="rId51" /><Relationship Type="http://schemas.openxmlformats.org/officeDocument/2006/relationships/image" Target="media/image58.png" Id="rId72" /><Relationship Type="http://schemas.openxmlformats.org/officeDocument/2006/relationships/customXml" Target="../customXml/item3.xml" Id="rId3" /><Relationship Type="http://schemas.openxmlformats.org/officeDocument/2006/relationships/endnotes" Target="endnotes.xml" Id="rId12" /><Relationship Type="http://schemas.openxmlformats.org/officeDocument/2006/relationships/image" Target="media/image5.png" Id="rId17" /><Relationship Type="http://schemas.openxmlformats.org/officeDocument/2006/relationships/image" Target="media/image12.png" Id="rId25" /><Relationship Type="http://schemas.openxmlformats.org/officeDocument/2006/relationships/image" Target="media/image20.png" Id="rId33" /><Relationship Type="http://schemas.openxmlformats.org/officeDocument/2006/relationships/image" Target="media/image25.png" Id="rId38" /><Relationship Type="http://schemas.openxmlformats.org/officeDocument/2006/relationships/image" Target="media/image33.png" Id="rId46" /><Relationship Type="http://schemas.openxmlformats.org/officeDocument/2006/relationships/image" Target="media/image45.png" Id="rId59" /><Relationship Type="http://schemas.openxmlformats.org/officeDocument/2006/relationships/image" Target="media/image53.png" Id="rId67" /><Relationship Type="http://schemas.openxmlformats.org/officeDocument/2006/relationships/hyperlink" Target="https://www.zorg-en-gezondheid.be/via-ehealth-toegang-krijgen-als-zorgvoorziening-tot-gezondheidstoepassingen" TargetMode="External" Id="rId20" /><Relationship Type="http://schemas.openxmlformats.org/officeDocument/2006/relationships/image" Target="media/image28.png" Id="rId41" /><Relationship Type="http://schemas.openxmlformats.org/officeDocument/2006/relationships/image" Target="media/image40.png" Id="rId54" /><Relationship Type="http://schemas.openxmlformats.org/officeDocument/2006/relationships/image" Target="media/image48.png" Id="rId62" /><Relationship Type="http://schemas.openxmlformats.org/officeDocument/2006/relationships/image" Target="media/image56.png" Id="rId70" /><Relationship Type="http://schemas.openxmlformats.org/officeDocument/2006/relationships/header" Target="header2.xml" Id="rId75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image" Target="media/image3.png" Id="rId15" /><Relationship Type="http://schemas.openxmlformats.org/officeDocument/2006/relationships/image" Target="media/image10.png" Id="rId23" /><Relationship Type="http://schemas.openxmlformats.org/officeDocument/2006/relationships/image" Target="media/image15.png" Id="rId28" /><Relationship Type="http://schemas.openxmlformats.org/officeDocument/2006/relationships/image" Target="media/image23.png" Id="rId36" /><Relationship Type="http://schemas.openxmlformats.org/officeDocument/2006/relationships/image" Target="media/image36.png" Id="rId49" /><Relationship Type="http://schemas.openxmlformats.org/officeDocument/2006/relationships/image" Target="media/image43.png" Id="rId57" /><Relationship Type="http://schemas.openxmlformats.org/officeDocument/2006/relationships/webSettings" Target="webSettings.xml" Id="rId10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image" Target="media/image39.png" Id="rId52" /><Relationship Type="http://schemas.openxmlformats.org/officeDocument/2006/relationships/image" Target="media/image46.png" Id="rId60" /><Relationship Type="http://schemas.openxmlformats.org/officeDocument/2006/relationships/image" Target="media/image51.png" Id="rId65" /><Relationship Type="http://schemas.openxmlformats.org/officeDocument/2006/relationships/header" Target="header1.xml" Id="rId73" /><Relationship Type="http://schemas.openxmlformats.org/officeDocument/2006/relationships/glossaryDocument" Target="glossary/document.xml" Id="rId78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image" Target="media/image26.png" Id="rId39" /><Relationship Type="http://schemas.openxmlformats.org/officeDocument/2006/relationships/image" Target="media/image21.png" Id="rId34" /><Relationship Type="http://schemas.openxmlformats.org/officeDocument/2006/relationships/image" Target="media/image37.png" Id="rId50" /><Relationship Type="http://schemas.openxmlformats.org/officeDocument/2006/relationships/image" Target="media/image41.png" Id="rId55" /><Relationship Type="http://schemas.openxmlformats.org/officeDocument/2006/relationships/footer" Target="footer2.xml" Id="rId76" /><Relationship Type="http://schemas.openxmlformats.org/officeDocument/2006/relationships/numbering" Target="numbering.xml" Id="rId7" /><Relationship Type="http://schemas.openxmlformats.org/officeDocument/2006/relationships/image" Target="media/image57.png" Id="rId71" /><Relationship Type="http://schemas.openxmlformats.org/officeDocument/2006/relationships/customXml" Target="../customXml/item2.xml" Id="rId2" /><Relationship Type="http://schemas.openxmlformats.org/officeDocument/2006/relationships/image" Target="media/image16.png" Id="rId29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ebruikersgegevens\djonghwo\AppData\Roaming\Microsoft\Sjablonen\ZG%20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136879C2F9425B966B5ACE81143E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41612-CF0B-44EF-BAD5-FED305111BB0}"/>
      </w:docPartPr>
      <w:docPartBody>
        <w:p w:rsidR="00C227EC" w:rsidRDefault="0035789C">
          <w:pPr>
            <w:pStyle w:val="50136879C2F9425B966B5ACE81143E28"/>
          </w:pPr>
          <w:r w:rsidRPr="002F548D">
            <w:rPr>
              <w:rStyle w:val="Tekstvantijdelijkeaanduiding"/>
            </w:rPr>
            <w:t>[Publish Date]</w:t>
          </w:r>
        </w:p>
      </w:docPartBody>
    </w:docPart>
    <w:docPart>
      <w:docPartPr>
        <w:name w:val="257A522332484FB9ABDDE0890C574A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F57BF-09F9-4791-AE8A-FEE8405BDBF2}"/>
      </w:docPartPr>
      <w:docPartBody>
        <w:p w:rsidR="00C227EC" w:rsidRDefault="0035789C">
          <w:pPr>
            <w:pStyle w:val="257A522332484FB9ABDDE0890C574ADF"/>
          </w:pPr>
          <w:r w:rsidRPr="005A7476">
            <w:rPr>
              <w:rStyle w:val="Tekstvantijdelijkeaanduiding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9C"/>
    <w:rsid w:val="000C32DE"/>
    <w:rsid w:val="00173C86"/>
    <w:rsid w:val="001B349D"/>
    <w:rsid w:val="001D4C47"/>
    <w:rsid w:val="00202D34"/>
    <w:rsid w:val="00263B42"/>
    <w:rsid w:val="00274316"/>
    <w:rsid w:val="002A2AC2"/>
    <w:rsid w:val="002D5131"/>
    <w:rsid w:val="002D7115"/>
    <w:rsid w:val="0035724A"/>
    <w:rsid w:val="0035789C"/>
    <w:rsid w:val="00385B0E"/>
    <w:rsid w:val="003E46DF"/>
    <w:rsid w:val="00411E46"/>
    <w:rsid w:val="004902B4"/>
    <w:rsid w:val="004F6294"/>
    <w:rsid w:val="00557811"/>
    <w:rsid w:val="00634C24"/>
    <w:rsid w:val="00775BE4"/>
    <w:rsid w:val="00885D95"/>
    <w:rsid w:val="008E0C10"/>
    <w:rsid w:val="00927A39"/>
    <w:rsid w:val="009408E7"/>
    <w:rsid w:val="00A1035B"/>
    <w:rsid w:val="00A375E9"/>
    <w:rsid w:val="00A6638D"/>
    <w:rsid w:val="00B0328A"/>
    <w:rsid w:val="00B90180"/>
    <w:rsid w:val="00C21A19"/>
    <w:rsid w:val="00C227EC"/>
    <w:rsid w:val="00D270AB"/>
    <w:rsid w:val="00E83EEE"/>
    <w:rsid w:val="00F23465"/>
    <w:rsid w:val="00F741BD"/>
    <w:rsid w:val="00FB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0136879C2F9425B966B5ACE81143E28">
    <w:name w:val="50136879C2F9425B966B5ACE81143E28"/>
  </w:style>
  <w:style w:type="paragraph" w:customStyle="1" w:styleId="257A522332484FB9ABDDE0890C574ADF">
    <w:name w:val="257A522332484FB9ABDDE0890C574A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Zorg-en-gezondheid-finaal-2014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2B979D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39B9BE"/>
      </a:accent6>
      <a:hlink>
        <a:srgbClr val="2F2F2F"/>
      </a:hlink>
      <a:folHlink>
        <a:srgbClr val="2F2F2F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2023-06-15T00:00:00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65A543D8DD97EF459F1E0045A2C3E35A" ma:contentTypeVersion="" ma:contentTypeDescription="Het basis content type “ZG Document” is een basis voor content types voor in documentbibliotheken." ma:contentTypeScope="" ma:versionID="9553a6657334a857c03c1ade001ab2f0">
  <xsd:schema xmlns:xsd="http://www.w3.org/2001/XMLSchema" xmlns:xs="http://www.w3.org/2001/XMLSchema" xmlns:p="http://schemas.microsoft.com/office/2006/metadata/properties" xmlns:ns2="9a9ec0f0-7796-43d0-ac1f-4c8c46ee0bd1" xmlns:ns3="b1fbe6bc-579c-47af-b031-4320ec39a433" xmlns:ns4="2204d9ac-a32d-439e-8e1f-70516e08e561" targetNamespace="http://schemas.microsoft.com/office/2006/metadata/properties" ma:root="true" ma:fieldsID="8459aa42037211252c436ad74cdd4e04" ns2:_="" ns3:_="" ns4:_="">
    <xsd:import namespace="9a9ec0f0-7796-43d0-ac1f-4c8c46ee0bd1"/>
    <xsd:import namespace="b1fbe6bc-579c-47af-b031-4320ec39a433"/>
    <xsd:import namespace="2204d9ac-a32d-439e-8e1f-70516e08e56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be6bc-579c-47af-b031-4320ec39a4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4d9ac-a32d-439e-8e1f-70516e08e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ICT VAZG</TermName>
          <TermId xmlns="http://schemas.microsoft.com/office/infopath/2007/PartnerControls">548ec356-8514-43a0-9761-119062c4f3f9</TermId>
        </TermInfo>
      </Terms>
    </g3014de8249d42afad66165e3d2261e7>
    <i2d81646cf3b4af085db4e59f76b2271 xmlns="9a9ec0f0-7796-43d0-ac1f-4c8c46ee0b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ICT</TermName>
          <TermId xmlns="http://schemas.microsoft.com/office/infopath/2007/PartnerControls">343fc600-1c75-49f1-bac3-9d8770944d2a</TermId>
        </TermInfo>
      </Terms>
    </i2d81646cf3b4af085db4e59f76b2271>
    <TaxCatchAll xmlns="9a9ec0f0-7796-43d0-ac1f-4c8c46ee0bd1">
      <Value>32</Value>
      <Value>6</Value>
    </TaxCatchAll>
    <SharedWithUsers xmlns="b1fbe6bc-579c-47af-b031-4320ec39a433">
      <UserInfo>
        <DisplayName>Dejonckheere Dominique</DisplayName>
        <AccountId>19</AccountId>
        <AccountType/>
      </UserInfo>
    </SharedWithUsers>
    <lcf76f155ced4ddcb4097134ff3c332f xmlns="2204d9ac-a32d-439e-8e1f-70516e08e561">
      <Terms xmlns="http://schemas.microsoft.com/office/infopath/2007/PartnerControls"/>
    </lcf76f155ced4ddcb4097134ff3c332f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1BD288-C80F-4B51-A607-36FAA4D205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A7DB23-8033-4799-ADC5-3846961B04B2}"/>
</file>

<file path=customXml/itemProps4.xml><?xml version="1.0" encoding="utf-8"?>
<ds:datastoreItem xmlns:ds="http://schemas.openxmlformats.org/officeDocument/2006/customXml" ds:itemID="{866C8AA7-DD02-4841-BDEC-D5A924D6E508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F07C1BD-78EC-4068-8B68-361E8E4D4093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2204d9ac-a32d-439e-8e1f-70516e08e561"/>
    <ds:schemaRef ds:uri="http://www.w3.org/XML/1998/namespace"/>
    <ds:schemaRef ds:uri="9a9ec0f0-7796-43d0-ac1f-4c8c46ee0bd1"/>
    <ds:schemaRef ds:uri="b1fbe6bc-579c-47af-b031-4320ec39a433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6.xml><?xml version="1.0" encoding="utf-8"?>
<ds:datastoreItem xmlns:ds="http://schemas.openxmlformats.org/officeDocument/2006/customXml" ds:itemID="{71254162-9D1B-4872-9ADE-D9E48C0875A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ZG Nota</ap:Template>
  <ap:Application>Microsoft Word for the web</ap:Application>
  <ap:DocSecurity>0</ap:DocSecurity>
  <ap:ScaleCrop>false</ap:ScaleCrop>
  <ap:Company>Vlaamse Overheid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e-loket Berichten en Contacten</dc:title>
  <dc:subject/>
  <dc:creator>De Jonghe, Wouter</dc:creator>
  <cp:keywords/>
  <dc:description/>
  <cp:lastModifiedBy>Dhondt Bruno ZORG</cp:lastModifiedBy>
  <cp:revision>339</cp:revision>
  <cp:lastPrinted>2017-09-25T13:37:00Z</cp:lastPrinted>
  <dcterms:created xsi:type="dcterms:W3CDTF">2019-05-07T11:18:00Z</dcterms:created>
  <dcterms:modified xsi:type="dcterms:W3CDTF">2024-04-11T09:26:00Z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0x010100E5B23CBEC15EF443818A347F7744E7580065A543D8DD97EF459F1E0045A2C3E35A</vt:lpwstr>
  </property>
  <property fmtid="{D5CDD505-2E9C-101B-9397-08002B2CF9AE}" pid="4" name="ZG Subthema">
    <vt:lpwstr>32;#ICT VAZG|548ec356-8514-43a0-9761-119062c4f3f9</vt:lpwstr>
  </property>
  <property fmtid="{D5CDD505-2E9C-101B-9397-08002B2CF9AE}" pid="5" name="ZG Thema">
    <vt:lpwstr>6;#ICT|343fc600-1c75-49f1-bac3-9d8770944d2a</vt:lpwstr>
  </property>
  <property fmtid="{D5CDD505-2E9C-101B-9397-08002B2CF9AE}" pid="6" name="SharedWithUsers">
    <vt:lpwstr>19;#Dejonckheere Dominique</vt:lpwstr>
  </property>
  <property fmtid="{D5CDD505-2E9C-101B-9397-08002B2CF9AE}" pid="7" name="MediaServiceImageTags">
    <vt:lpwstr/>
  </property>
</Properties>
</file>