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9D3BA" w14:textId="5B0F8655" w:rsidR="00226819" w:rsidRPr="0096687F" w:rsidRDefault="00662730" w:rsidP="00E81728">
      <w:pPr>
        <w:spacing w:after="0" w:line="240" w:lineRule="auto"/>
        <w:rPr>
          <w:rFonts w:ascii="Calibri" w:hAnsi="Calibri" w:cs="Calibri"/>
          <w:b/>
          <w:bCs/>
        </w:rPr>
      </w:pPr>
      <w:r w:rsidRPr="0096687F">
        <w:rPr>
          <w:rFonts w:ascii="Calibri" w:hAnsi="Calibri" w:cs="Calibri"/>
          <w:b/>
          <w:bCs/>
        </w:rPr>
        <w:t>BNSSG Communities Against Cancer</w:t>
      </w:r>
      <w:r w:rsidR="00790AE7" w:rsidRPr="0096687F">
        <w:rPr>
          <w:rFonts w:ascii="Calibri" w:hAnsi="Calibri" w:cs="Calibri"/>
          <w:b/>
          <w:bCs/>
        </w:rPr>
        <w:t xml:space="preserve"> Application Form</w:t>
      </w:r>
      <w:r w:rsidR="00FB59CF" w:rsidRPr="0096687F">
        <w:rPr>
          <w:rFonts w:ascii="Calibri" w:hAnsi="Calibri" w:cs="Calibri"/>
          <w:b/>
          <w:bCs/>
        </w:rPr>
        <w:t xml:space="preserve"> – </w:t>
      </w:r>
      <w:r w:rsidR="001B2B6D">
        <w:rPr>
          <w:rFonts w:ascii="Calibri" w:hAnsi="Calibri" w:cs="Calibri"/>
          <w:b/>
          <w:bCs/>
        </w:rPr>
        <w:t>Second Funding Round (October 2026)</w:t>
      </w:r>
    </w:p>
    <w:p w14:paraId="5B9BE91F" w14:textId="77777777" w:rsidR="00974FFC" w:rsidRPr="0096687F" w:rsidRDefault="00974FFC" w:rsidP="00E81728">
      <w:pPr>
        <w:spacing w:after="0" w:line="240" w:lineRule="auto"/>
        <w:rPr>
          <w:rFonts w:ascii="Calibri" w:hAnsi="Calibri" w:cs="Calibri"/>
          <w:b/>
          <w:bCs/>
          <w:u w:val="single"/>
        </w:rPr>
      </w:pPr>
    </w:p>
    <w:p w14:paraId="362B039E" w14:textId="01CC87FB" w:rsidR="00790AE7" w:rsidRPr="0096687F" w:rsidRDefault="00790AE7" w:rsidP="00E81728">
      <w:pPr>
        <w:spacing w:after="0" w:line="240" w:lineRule="auto"/>
        <w:rPr>
          <w:rFonts w:ascii="Calibri" w:hAnsi="Calibri" w:cs="Calibri"/>
          <w:b/>
          <w:bCs/>
          <w:u w:val="single"/>
        </w:rPr>
      </w:pPr>
      <w:r w:rsidRPr="0096687F">
        <w:rPr>
          <w:rFonts w:ascii="Calibri" w:hAnsi="Calibri" w:cs="Calibri"/>
          <w:b/>
          <w:bCs/>
          <w:u w:val="single"/>
        </w:rPr>
        <w:t>Notes on filling out the form</w:t>
      </w:r>
    </w:p>
    <w:p w14:paraId="50D2158B" w14:textId="77777777" w:rsidR="00662730" w:rsidRPr="0096687F" w:rsidRDefault="00226819" w:rsidP="00662730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96687F">
        <w:rPr>
          <w:rFonts w:ascii="Calibri" w:hAnsi="Calibri" w:cs="Calibri"/>
        </w:rPr>
        <w:t>P</w:t>
      </w:r>
      <w:r w:rsidR="003759F1" w:rsidRPr="0096687F">
        <w:rPr>
          <w:rFonts w:ascii="Calibri" w:hAnsi="Calibri" w:cs="Calibri"/>
        </w:rPr>
        <w:t>lease read the application guide before completing this form</w:t>
      </w:r>
      <w:r w:rsidR="002A112E" w:rsidRPr="0096687F">
        <w:rPr>
          <w:rFonts w:ascii="Calibri" w:hAnsi="Calibri" w:cs="Calibri"/>
        </w:rPr>
        <w:t>.</w:t>
      </w:r>
    </w:p>
    <w:p w14:paraId="5091AE7F" w14:textId="1B38ACF6" w:rsidR="00EC7BA3" w:rsidRPr="00EC7BA3" w:rsidRDefault="00F12D6E" w:rsidP="00EC7BA3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96687F">
        <w:rPr>
          <w:rFonts w:ascii="Calibri" w:hAnsi="Calibri" w:cs="Calibri"/>
        </w:rPr>
        <w:t xml:space="preserve">Please </w:t>
      </w:r>
      <w:r w:rsidR="005D1141">
        <w:rPr>
          <w:rFonts w:ascii="Calibri" w:hAnsi="Calibri" w:cs="Calibri"/>
        </w:rPr>
        <w:t xml:space="preserve">keep your answers concise and </w:t>
      </w:r>
      <w:r w:rsidR="00EC7BA3">
        <w:rPr>
          <w:rFonts w:ascii="Calibri" w:hAnsi="Calibri" w:cs="Calibri"/>
        </w:rPr>
        <w:t>follow</w:t>
      </w:r>
      <w:r w:rsidRPr="0096687F">
        <w:rPr>
          <w:rFonts w:ascii="Calibri" w:hAnsi="Calibri" w:cs="Calibri"/>
        </w:rPr>
        <w:t xml:space="preserve"> the word limit</w:t>
      </w:r>
      <w:r w:rsidR="00DF4B35" w:rsidRPr="0096687F">
        <w:rPr>
          <w:rFonts w:ascii="Calibri" w:hAnsi="Calibri" w:cs="Calibri"/>
        </w:rPr>
        <w:t xml:space="preserve"> for each question</w:t>
      </w:r>
      <w:r w:rsidRPr="0096687F">
        <w:rPr>
          <w:rFonts w:ascii="Calibri" w:hAnsi="Calibri" w:cs="Calibri"/>
        </w:rPr>
        <w:t xml:space="preserve">. </w:t>
      </w:r>
    </w:p>
    <w:p w14:paraId="39C7828B" w14:textId="0975C6F5" w:rsidR="00B94F85" w:rsidRPr="00EC7BA3" w:rsidRDefault="00B94F85" w:rsidP="00B94F85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C7BA3">
        <w:rPr>
          <w:rFonts w:ascii="Calibri" w:hAnsi="Calibri" w:cs="Calibri"/>
        </w:rPr>
        <w:t xml:space="preserve">We will review your application based only on </w:t>
      </w:r>
      <w:r w:rsidR="00EC7BA3" w:rsidRPr="00EC7BA3">
        <w:rPr>
          <w:rFonts w:ascii="Calibri" w:hAnsi="Calibri" w:cs="Calibri"/>
        </w:rPr>
        <w:t xml:space="preserve">the information </w:t>
      </w:r>
      <w:r w:rsidRPr="00EC7BA3">
        <w:rPr>
          <w:rFonts w:ascii="Calibri" w:hAnsi="Calibri" w:cs="Calibri"/>
        </w:rPr>
        <w:t>in this form. Please do not assume we already know about your work.</w:t>
      </w:r>
    </w:p>
    <w:p w14:paraId="549272DC" w14:textId="6B7FB90B" w:rsidR="007B0AE9" w:rsidRPr="005F1474" w:rsidRDefault="00EC7BA3" w:rsidP="005F1474">
      <w:pPr>
        <w:pStyle w:val="ListParagraph"/>
        <w:numPr>
          <w:ilvl w:val="0"/>
          <w:numId w:val="2"/>
        </w:numPr>
        <w:spacing w:after="0" w:line="300" w:lineRule="atLeast"/>
        <w:rPr>
          <w:rFonts w:ascii="Calibri" w:hAnsi="Calibri" w:cs="Calibri"/>
        </w:rPr>
      </w:pPr>
      <w:r w:rsidRPr="00EC7BA3">
        <w:rPr>
          <w:rFonts w:ascii="Calibri" w:hAnsi="Calibri" w:cs="Calibri"/>
        </w:rPr>
        <w:t xml:space="preserve">Email us at </w:t>
      </w:r>
      <w:r w:rsidRPr="00B93B72">
        <w:rPr>
          <w:rFonts w:ascii="Calibri" w:hAnsi="Calibri" w:cs="Calibri"/>
          <w:color w:val="0070C0"/>
          <w:u w:val="single"/>
        </w:rPr>
        <w:t>cac@chinesecws.org.uk</w:t>
      </w:r>
      <w:r w:rsidRPr="00B93B72">
        <w:rPr>
          <w:rFonts w:ascii="Calibri" w:hAnsi="Calibri" w:cs="Calibri"/>
          <w:color w:val="0070C0"/>
        </w:rPr>
        <w:t xml:space="preserve"> </w:t>
      </w:r>
      <w:r w:rsidRPr="00EC7BA3">
        <w:rPr>
          <w:rFonts w:ascii="Calibri" w:hAnsi="Calibri" w:cs="Calibri"/>
        </w:rPr>
        <w:t xml:space="preserve">if you have any questions or need </w:t>
      </w:r>
      <w:r w:rsidR="00E22248">
        <w:rPr>
          <w:rFonts w:ascii="Calibri" w:hAnsi="Calibri" w:cs="Calibri"/>
        </w:rPr>
        <w:t>support</w:t>
      </w:r>
      <w:r w:rsidRPr="00EC7BA3">
        <w:rPr>
          <w:rFonts w:ascii="Calibri" w:hAnsi="Calibri" w:cs="Calibri"/>
        </w:rPr>
        <w:t xml:space="preserve"> completing the form.</w:t>
      </w:r>
    </w:p>
    <w:p w14:paraId="5616DF80" w14:textId="77777777" w:rsidR="004976C8" w:rsidRPr="0096687F" w:rsidRDefault="004976C8" w:rsidP="00E81728">
      <w:pPr>
        <w:spacing w:after="0" w:line="240" w:lineRule="auto"/>
        <w:rPr>
          <w:rFonts w:ascii="Calibri" w:hAnsi="Calibri" w:cs="Calibri"/>
        </w:rPr>
      </w:pPr>
    </w:p>
    <w:tbl>
      <w:tblPr>
        <w:tblW w:w="15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964"/>
        <w:gridCol w:w="5529"/>
        <w:gridCol w:w="2551"/>
        <w:gridCol w:w="3266"/>
      </w:tblGrid>
      <w:tr w:rsidR="00226819" w:rsidRPr="0096687F" w14:paraId="33042C9B" w14:textId="77777777" w:rsidTr="00255E31">
        <w:trPr>
          <w:jc w:val="center"/>
        </w:trPr>
        <w:tc>
          <w:tcPr>
            <w:tcW w:w="15310" w:type="dxa"/>
            <w:gridSpan w:val="4"/>
            <w:shd w:val="clear" w:color="auto" w:fill="000000" w:themeFill="text1"/>
          </w:tcPr>
          <w:p w14:paraId="3812599A" w14:textId="59F4142F" w:rsidR="00226819" w:rsidRPr="0096687F" w:rsidRDefault="00226819" w:rsidP="00E81728">
            <w:pPr>
              <w:spacing w:after="0" w:line="240" w:lineRule="auto"/>
              <w:rPr>
                <w:rFonts w:ascii="Calibri" w:hAnsi="Calibri" w:cs="Calibri"/>
                <w:b/>
                <w:color w:val="FFFFFF"/>
              </w:rPr>
            </w:pPr>
            <w:r w:rsidRPr="0096687F">
              <w:rPr>
                <w:rFonts w:ascii="Calibri" w:hAnsi="Calibri" w:cs="Calibri"/>
                <w:b/>
                <w:color w:val="FFFFFF"/>
              </w:rPr>
              <w:t>ORGANISATION DETAILS</w:t>
            </w:r>
          </w:p>
        </w:tc>
      </w:tr>
      <w:tr w:rsidR="00226819" w:rsidRPr="0096687F" w14:paraId="50DDD582" w14:textId="77777777" w:rsidTr="00E5374C">
        <w:trPr>
          <w:trHeight w:val="405"/>
          <w:jc w:val="center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423010F9" w14:textId="2BFA1170" w:rsidR="00E901B0" w:rsidRPr="001109C2" w:rsidRDefault="00114387" w:rsidP="6C591114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 xml:space="preserve">Organisation </w:t>
            </w:r>
            <w:r w:rsidR="0094039C" w:rsidRPr="001109C2">
              <w:rPr>
                <w:rFonts w:ascii="Calibri" w:hAnsi="Calibri" w:cs="Calibri"/>
                <w:b/>
                <w:bCs/>
              </w:rPr>
              <w:t>n</w:t>
            </w:r>
            <w:r w:rsidRPr="001109C2">
              <w:rPr>
                <w:rFonts w:ascii="Calibri" w:hAnsi="Calibri" w:cs="Calibri"/>
                <w:b/>
                <w:bCs/>
              </w:rPr>
              <w:t>ame</w:t>
            </w:r>
          </w:p>
        </w:tc>
        <w:tc>
          <w:tcPr>
            <w:tcW w:w="11346" w:type="dxa"/>
            <w:gridSpan w:val="3"/>
            <w:vAlign w:val="center"/>
          </w:tcPr>
          <w:sdt>
            <w:sdtPr>
              <w:rPr>
                <w:rFonts w:ascii="Calibri" w:hAnsi="Calibri" w:cs="Calibri"/>
              </w:rPr>
              <w:id w:val="403507237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Fonts w:ascii="Calibri" w:hAnsi="Calibri" w:cs="Calibri"/>
                  </w:rPr>
                  <w:id w:val="1580320451"/>
                  <w:placeholder>
                    <w:docPart w:val="F8E84964ADCE4A89A90DD2ECF0560040"/>
                  </w:placeholder>
                  <w:showingPlcHdr/>
                </w:sdtPr>
                <w:sdtContent>
                  <w:p w14:paraId="4907F20E" w14:textId="414E367C" w:rsidR="00226819" w:rsidRPr="0096687F" w:rsidRDefault="003925DA" w:rsidP="00E81728">
                    <w:pPr>
                      <w:spacing w:after="0" w:line="240" w:lineRule="auto"/>
                      <w:rPr>
                        <w:rFonts w:ascii="Calibri" w:hAnsi="Calibri" w:cs="Calibri"/>
                      </w:rPr>
                    </w:pPr>
                    <w:r w:rsidRPr="0096687F">
                      <w:rPr>
                        <w:rStyle w:val="PlaceholderText"/>
                        <w:rFonts w:ascii="Calibri" w:hAnsi="Calibri" w:cs="Calibri"/>
                      </w:rPr>
                      <w:t>Click or tap here to enter text.</w:t>
                    </w:r>
                  </w:p>
                </w:sdtContent>
              </w:sdt>
            </w:sdtContent>
          </w:sdt>
        </w:tc>
      </w:tr>
      <w:tr w:rsidR="00E81728" w:rsidRPr="0096687F" w14:paraId="7F8C888B" w14:textId="77777777" w:rsidTr="003C2DD1">
        <w:trPr>
          <w:jc w:val="center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6954AE92" w14:textId="05B29F9B" w:rsidR="00226819" w:rsidRPr="001109C2" w:rsidRDefault="00226819" w:rsidP="6C591114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 xml:space="preserve">Organisation address </w:t>
            </w:r>
          </w:p>
        </w:tc>
        <w:tc>
          <w:tcPr>
            <w:tcW w:w="5529" w:type="dxa"/>
            <w:vAlign w:val="center"/>
          </w:tcPr>
          <w:sdt>
            <w:sdtPr>
              <w:rPr>
                <w:rFonts w:ascii="Calibri" w:hAnsi="Calibri" w:cs="Calibri"/>
              </w:rPr>
              <w:id w:val="-952177990"/>
              <w:placeholder>
                <w:docPart w:val="6C436ED95B2F4B4D85194B00DA1BBC6A"/>
              </w:placeholder>
              <w:showingPlcHdr/>
            </w:sdtPr>
            <w:sdtContent>
              <w:p w14:paraId="70BA08C7" w14:textId="1C21AB88" w:rsidR="00E81728" w:rsidRPr="0096687F" w:rsidRDefault="003925DA" w:rsidP="00E81728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sdtContent>
          </w:sdt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BEFB028" w14:textId="33091111" w:rsidR="00226819" w:rsidRPr="001109C2" w:rsidRDefault="00226819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Postcode</w:t>
            </w:r>
          </w:p>
        </w:tc>
        <w:sdt>
          <w:sdtPr>
            <w:rPr>
              <w:rFonts w:ascii="Calibri" w:hAnsi="Calibri" w:cs="Calibri"/>
            </w:rPr>
            <w:id w:val="-1397974221"/>
            <w:placeholder>
              <w:docPart w:val="4F53354C85694C98A05F6BD8DE96D02F"/>
            </w:placeholder>
            <w:showingPlcHdr/>
          </w:sdtPr>
          <w:sdtContent>
            <w:tc>
              <w:tcPr>
                <w:tcW w:w="3266" w:type="dxa"/>
                <w:vAlign w:val="center"/>
              </w:tcPr>
              <w:p w14:paraId="2545BDBB" w14:textId="2AFD17D1" w:rsidR="00226819" w:rsidRPr="0096687F" w:rsidRDefault="003925DA" w:rsidP="00E81728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6836DD" w:rsidRPr="0096687F" w14:paraId="50D8029F" w14:textId="13C50CDA" w:rsidTr="003C2DD1">
        <w:trPr>
          <w:trHeight w:val="492"/>
          <w:jc w:val="center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59138754" w14:textId="22308E15" w:rsidR="006836DD" w:rsidRPr="00BB7A77" w:rsidRDefault="006836DD" w:rsidP="006836D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BB7A77">
              <w:rPr>
                <w:rFonts w:ascii="Calibri" w:hAnsi="Calibri" w:cs="Calibri"/>
                <w:b/>
                <w:bCs/>
              </w:rPr>
              <w:t>Correspondence address</w:t>
            </w:r>
            <w:r w:rsidR="00EB63D3" w:rsidRPr="00BB7A77">
              <w:rPr>
                <w:rFonts w:ascii="Calibri" w:hAnsi="Calibri" w:cs="Calibri"/>
                <w:b/>
                <w:bCs/>
              </w:rPr>
              <w:t xml:space="preserve"> (if different from above)</w:t>
            </w:r>
          </w:p>
        </w:tc>
        <w:sdt>
          <w:sdtPr>
            <w:rPr>
              <w:rFonts w:ascii="Calibri" w:hAnsi="Calibri" w:cs="Calibri"/>
            </w:rPr>
            <w:id w:val="-614679782"/>
            <w:placeholder>
              <w:docPart w:val="74F9F8525C3C4E1FB1D34D83789A6674"/>
            </w:placeholder>
            <w:showingPlcHdr/>
          </w:sdtPr>
          <w:sdtContent>
            <w:tc>
              <w:tcPr>
                <w:tcW w:w="5529" w:type="dxa"/>
                <w:tcBorders>
                  <w:bottom w:val="single" w:sz="4" w:space="0" w:color="auto"/>
                </w:tcBorders>
                <w:vAlign w:val="center"/>
              </w:tcPr>
              <w:p w14:paraId="5D3B8E89" w14:textId="0D85EA1C" w:rsidR="006836DD" w:rsidRDefault="006836DD" w:rsidP="006836DD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9122A1" w14:textId="0D8C4667" w:rsidR="006836DD" w:rsidRDefault="006836DD" w:rsidP="006836DD">
            <w:pPr>
              <w:spacing w:after="0" w:line="240" w:lineRule="auto"/>
              <w:rPr>
                <w:rFonts w:ascii="Calibri" w:hAnsi="Calibri" w:cs="Calibri"/>
              </w:rPr>
            </w:pPr>
            <w:r w:rsidRPr="001109C2">
              <w:rPr>
                <w:rFonts w:ascii="Calibri" w:hAnsi="Calibri" w:cs="Calibri"/>
                <w:b/>
                <w:bCs/>
              </w:rPr>
              <w:t>Postcode</w:t>
            </w:r>
          </w:p>
        </w:tc>
        <w:sdt>
          <w:sdtPr>
            <w:rPr>
              <w:rFonts w:ascii="Calibri" w:hAnsi="Calibri" w:cs="Calibri"/>
            </w:rPr>
            <w:id w:val="865030055"/>
            <w:placeholder>
              <w:docPart w:val="23D2AAB7C2264908B7F9B0A47F2FFB1E"/>
            </w:placeholder>
            <w:showingPlcHdr/>
          </w:sdtPr>
          <w:sdtContent>
            <w:tc>
              <w:tcPr>
                <w:tcW w:w="3266" w:type="dxa"/>
                <w:tcBorders>
                  <w:bottom w:val="single" w:sz="4" w:space="0" w:color="auto"/>
                </w:tcBorders>
                <w:vAlign w:val="center"/>
              </w:tcPr>
              <w:p w14:paraId="1DBDCAF8" w14:textId="27DA0EA7" w:rsidR="006836DD" w:rsidRDefault="006836DD" w:rsidP="006836DD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E5374C" w:rsidRPr="0096687F" w14:paraId="4F3C986E" w14:textId="77777777" w:rsidTr="00E5374C">
        <w:trPr>
          <w:trHeight w:val="492"/>
          <w:jc w:val="center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D3A48D2" w14:textId="40F03F6A" w:rsidR="00E5374C" w:rsidRPr="00BB7A77" w:rsidRDefault="00E5374C" w:rsidP="006836D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BB7A77">
              <w:rPr>
                <w:rFonts w:ascii="Calibri" w:hAnsi="Calibri" w:cs="Calibri"/>
                <w:b/>
                <w:bCs/>
              </w:rPr>
              <w:t>Website and/ or social media links(s)</w:t>
            </w:r>
          </w:p>
        </w:tc>
        <w:sdt>
          <w:sdtPr>
            <w:rPr>
              <w:rFonts w:ascii="Calibri" w:hAnsi="Calibri" w:cs="Calibri"/>
            </w:rPr>
            <w:id w:val="353687966"/>
            <w:placeholder>
              <w:docPart w:val="7CFD84BFD098428B9CDF04A4308B4657"/>
            </w:placeholder>
            <w:showingPlcHdr/>
          </w:sdtPr>
          <w:sdtContent>
            <w:tc>
              <w:tcPr>
                <w:tcW w:w="11346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30087350" w14:textId="76860AB2" w:rsidR="00E5374C" w:rsidRDefault="00E5374C" w:rsidP="006836DD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C2DD1" w:rsidRPr="0096687F" w14:paraId="5D4AC05A" w14:textId="54631ACD" w:rsidTr="003C2DD1">
        <w:trPr>
          <w:trHeight w:val="492"/>
          <w:jc w:val="center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74F06EB7" w14:textId="4B7DD4B6" w:rsidR="003C2DD1" w:rsidRPr="00BB7A77" w:rsidRDefault="003C2DD1" w:rsidP="006836D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BB7A77">
              <w:rPr>
                <w:rFonts w:ascii="Calibri" w:hAnsi="Calibri" w:cs="Calibri"/>
                <w:b/>
                <w:bCs/>
              </w:rPr>
              <w:t>Type of organisation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</w:rPr>
              <w:id w:val="689108562"/>
              <w:placeholder>
                <w:docPart w:val="B48804CA7E5D40C697F428154368A30E"/>
              </w:placeholder>
              <w:showingPlcHdr/>
              <w:dropDownList>
                <w:listItem w:value="Choose an item."/>
                <w:listItem w:displayText="Charitable Incorporated Organisation (CIO)" w:value="Charitable Incorporated Organisation (CIO)"/>
                <w:listItem w:displayText="Charitable Trust" w:value="Charitable Trust"/>
                <w:listItem w:displayText="Co-operative or Community Benefit Society" w:value="Co-operative or Community Benefit Society"/>
                <w:listItem w:displayText="Unincorporated Association" w:value="Unincorporated Association"/>
                <w:listItem w:displayText="Community Interest Company (CIC)" w:value="Community Interest Company (CIC)"/>
                <w:listItem w:displayText="Charitable Company Limited by Guarantee (see below)" w:value="Charitable Company Limited by Guarantee (see below)"/>
                <w:listItem w:displayText="Unregistered Group with Organisational Bank Account (see below)" w:value="Unregistered Group with Organisational Bank Account (see below)"/>
                <w:listItem w:displayText="Other (please specify)" w:value="Other (please specify)"/>
              </w:dropDownList>
            </w:sdtPr>
            <w:sdtContent>
              <w:p w14:paraId="46D4659B" w14:textId="7966E752" w:rsidR="003C2DD1" w:rsidRPr="0096687F" w:rsidRDefault="003C2DD1" w:rsidP="006836DD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Choose an item.</w:t>
                </w:r>
              </w:p>
            </w:sdtContent>
          </w:sdt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8620DB" w14:textId="402D00DA" w:rsidR="003C2DD1" w:rsidRPr="003C2DD1" w:rsidRDefault="003C2DD1" w:rsidP="00DB54B1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Please specify if you selected ‘Other’</w:t>
            </w:r>
            <w:r w:rsidRPr="003C2DD1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sdt>
          <w:sdtPr>
            <w:rPr>
              <w:rFonts w:ascii="Calibri" w:hAnsi="Calibri" w:cs="Calibri"/>
            </w:rPr>
            <w:id w:val="2636634"/>
            <w:placeholder>
              <w:docPart w:val="DefaultPlaceholder_-1854013440"/>
            </w:placeholder>
            <w:showingPlcHdr/>
          </w:sdtPr>
          <w:sdtContent>
            <w:tc>
              <w:tcPr>
                <w:tcW w:w="3266" w:type="dxa"/>
                <w:tcBorders>
                  <w:bottom w:val="single" w:sz="4" w:space="0" w:color="auto"/>
                </w:tcBorders>
                <w:vAlign w:val="center"/>
              </w:tcPr>
              <w:p w14:paraId="79081A6A" w14:textId="231C0008" w:rsidR="003C2DD1" w:rsidRPr="0096687F" w:rsidRDefault="003C2DD1" w:rsidP="00DB54B1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836DD" w:rsidRPr="0096687F" w14:paraId="5A223E87" w14:textId="46F2E635" w:rsidTr="00E5374C">
        <w:trPr>
          <w:trHeight w:val="555"/>
          <w:jc w:val="center"/>
        </w:trPr>
        <w:tc>
          <w:tcPr>
            <w:tcW w:w="3964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D74C4A" w14:textId="7A506CE2" w:rsidR="006836DD" w:rsidRPr="00BB7A77" w:rsidRDefault="006836DD" w:rsidP="006836D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BB7A77">
              <w:rPr>
                <w:rFonts w:ascii="Calibri" w:hAnsi="Calibri" w:cs="Calibri"/>
                <w:b/>
                <w:bCs/>
              </w:rPr>
              <w:t>Registration number(s)</w:t>
            </w:r>
            <w:r w:rsidR="00EB63D3" w:rsidRPr="00BB7A77">
              <w:rPr>
                <w:rFonts w:ascii="Calibri" w:hAnsi="Calibri" w:cs="Calibri"/>
                <w:b/>
                <w:bCs/>
              </w:rPr>
              <w:t xml:space="preserve"> (if applicable)</w:t>
            </w:r>
          </w:p>
        </w:tc>
        <w:sdt>
          <w:sdtPr>
            <w:rPr>
              <w:rFonts w:ascii="Calibri" w:hAnsi="Calibri" w:cs="Calibri"/>
            </w:rPr>
            <w:id w:val="-1471659704"/>
            <w:placeholder>
              <w:docPart w:val="EB1E42667FA74E94868C3EA935AE2BE9"/>
            </w:placeholder>
            <w:showingPlcHdr/>
          </w:sdtPr>
          <w:sdtContent>
            <w:tc>
              <w:tcPr>
                <w:tcW w:w="1134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764935" w14:textId="5E24C005" w:rsidR="006836DD" w:rsidRPr="0096687F" w:rsidRDefault="006836DD" w:rsidP="006836DD">
                <w:pPr>
                  <w:spacing w:after="0" w:line="240" w:lineRule="auto"/>
                  <w:jc w:val="both"/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6836DD" w:rsidRPr="0096687F" w14:paraId="06DB6311" w14:textId="618C3D82" w:rsidTr="00E5374C">
        <w:trPr>
          <w:trHeight w:val="413"/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514DAB61" w14:textId="77777777" w:rsidR="00EB63D3" w:rsidRPr="00BB7A77" w:rsidRDefault="00EB63D3" w:rsidP="006836D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BB7A77">
              <w:rPr>
                <w:rFonts w:ascii="Calibri" w:hAnsi="Calibri" w:cs="Calibri"/>
                <w:b/>
                <w:bCs/>
              </w:rPr>
              <w:t>Additional requirements</w:t>
            </w:r>
          </w:p>
          <w:p w14:paraId="5D1C77BE" w14:textId="7584DE92" w:rsidR="006836DD" w:rsidRPr="00EB63D3" w:rsidRDefault="00EB63D3" w:rsidP="006836DD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EB63D3">
              <w:rPr>
                <w:rFonts w:ascii="Calibri" w:hAnsi="Calibri" w:cs="Calibri"/>
                <w:i/>
                <w:iCs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CE36064" w14:textId="77777777" w:rsidR="006836DD" w:rsidRPr="00EB63D3" w:rsidRDefault="006836DD" w:rsidP="003C312B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B63D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For </w:t>
            </w:r>
            <w:r w:rsidRPr="00EB63D3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unregistered groups</w:t>
            </w:r>
            <w:r w:rsidRPr="00EB63D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please confirm the following:  </w:t>
            </w:r>
          </w:p>
          <w:p w14:paraId="48714BF0" w14:textId="1B335CEA" w:rsidR="006836DD" w:rsidRDefault="00000000" w:rsidP="00AC7AAF">
            <w:pPr>
              <w:spacing w:before="12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1581944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6DD" w:rsidRPr="00EB63D3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We understand that we must provide bank statements</w:t>
            </w:r>
            <w:r w:rsidR="00D7380F">
              <w:rPr>
                <w:rFonts w:ascii="Calibri" w:hAnsi="Calibri" w:cs="Calibri"/>
                <w:sz w:val="22"/>
                <w:szCs w:val="22"/>
              </w:rPr>
              <w:t xml:space="preserve"> in our organisation’s name</w:t>
            </w:r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15FD4" w:rsidRPr="00EB63D3">
              <w:rPr>
                <w:rFonts w:ascii="Calibri" w:hAnsi="Calibri" w:cs="Calibri"/>
                <w:sz w:val="22"/>
                <w:szCs w:val="22"/>
              </w:rPr>
              <w:t>covering the most recent 12</w:t>
            </w:r>
            <w:r w:rsidR="00D7380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15FD4" w:rsidRPr="00EB63D3">
              <w:rPr>
                <w:rFonts w:ascii="Calibri" w:hAnsi="Calibri" w:cs="Calibri"/>
                <w:sz w:val="22"/>
                <w:szCs w:val="22"/>
              </w:rPr>
              <w:t>month</w:t>
            </w:r>
            <w:r w:rsidR="00D7380F">
              <w:rPr>
                <w:rFonts w:ascii="Calibri" w:hAnsi="Calibri" w:cs="Calibri"/>
                <w:sz w:val="22"/>
                <w:szCs w:val="22"/>
              </w:rPr>
              <w:t>s</w:t>
            </w:r>
            <w:r w:rsidR="00E15FD4" w:rsidRPr="00EB63D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836DD" w:rsidRPr="00EB63D3">
              <w:rPr>
                <w:rFonts w:ascii="Calibri" w:hAnsi="Calibri" w:cs="Calibri"/>
                <w:sz w:val="22"/>
                <w:szCs w:val="22"/>
              </w:rPr>
              <w:t>with this application.</w:t>
            </w:r>
          </w:p>
          <w:p w14:paraId="282AA3D1" w14:textId="0F4EDF22" w:rsidR="006836DD" w:rsidRPr="0096687F" w:rsidRDefault="00E5374C" w:rsidP="00AC7AAF">
            <w:pPr>
              <w:spacing w:before="120" w:after="0" w:line="240" w:lineRule="auto"/>
              <w:rPr>
                <w:rFonts w:ascii="Calibri" w:hAnsi="Calibri" w:cs="Calibri"/>
              </w:rPr>
            </w:pPr>
            <w:r w:rsidRPr="00EB63D3">
              <w:rPr>
                <w:rFonts w:ascii="Calibri" w:hAnsi="Calibri" w:cs="Calibri"/>
                <w:b/>
                <w:bCs/>
                <w:sz w:val="22"/>
                <w:szCs w:val="22"/>
              </w:rPr>
              <w:t>Reference contact</w:t>
            </w:r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(name and contact details)</w:t>
            </w:r>
            <w:r w:rsidR="00EB63D3">
              <w:rPr>
                <w:rFonts w:ascii="Calibri" w:hAnsi="Calibri" w:cs="Calibri"/>
                <w:sz w:val="22"/>
                <w:szCs w:val="22"/>
              </w:rPr>
              <w:t>:</w:t>
            </w:r>
            <w:r w:rsidR="00EB63D3">
              <w:rPr>
                <w:rFonts w:ascii="Calibri" w:hAnsi="Calibri" w:cs="Calibri"/>
                <w:sz w:val="22"/>
                <w:szCs w:val="22"/>
              </w:rPr>
              <w:br/>
            </w:r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865028965"/>
                <w:placeholder>
                  <w:docPart w:val="EB1E42667FA74E94868C3EA935AE2BE9"/>
                </w:placeholder>
                <w:showingPlcHdr/>
              </w:sdtPr>
              <w:sdtContent>
                <w:r w:rsidR="00DB50EF"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sdtContent>
            </w:sdt>
          </w:p>
        </w:tc>
        <w:tc>
          <w:tcPr>
            <w:tcW w:w="5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2ECCBFB" w14:textId="3F269988" w:rsidR="006836DD" w:rsidRPr="00EB63D3" w:rsidRDefault="006836DD" w:rsidP="003C312B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B63D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For </w:t>
            </w:r>
            <w:r w:rsidR="00195BA8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charitable</w:t>
            </w:r>
            <w:r w:rsidRPr="00EB63D3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compan</w:t>
            </w:r>
            <w:r w:rsidR="00BB7A77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ies</w:t>
            </w:r>
            <w:r w:rsidRPr="00EB63D3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limited by guarantee</w:t>
            </w:r>
            <w:r w:rsidRPr="00EB63D3">
              <w:rPr>
                <w:rFonts w:ascii="Calibri" w:hAnsi="Calibri" w:cs="Calibri"/>
                <w:b/>
                <w:bCs/>
                <w:sz w:val="22"/>
                <w:szCs w:val="22"/>
              </w:rPr>
              <w:t>, please confirm the following:</w:t>
            </w:r>
          </w:p>
          <w:p w14:paraId="0480269A" w14:textId="0D36C494" w:rsidR="006836DD" w:rsidRPr="00EB63D3" w:rsidRDefault="00000000" w:rsidP="00AC7AAF">
            <w:pPr>
              <w:spacing w:before="12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795741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6DD" w:rsidRPr="00EB63D3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We confirm that our organisation has charitable aims, does not distribute profits or surplus to individuals or members, and reinvests any surplus into its activities.</w:t>
            </w:r>
          </w:p>
          <w:p w14:paraId="5C208D33" w14:textId="07A3E4B2" w:rsidR="006836DD" w:rsidRPr="00137838" w:rsidRDefault="00000000" w:rsidP="00AC7AAF">
            <w:pPr>
              <w:spacing w:before="120" w:after="0" w:line="24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759513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6DD" w:rsidRPr="00EB63D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6836DD" w:rsidRPr="00EB63D3">
              <w:rPr>
                <w:rFonts w:ascii="Calibri" w:hAnsi="Calibri" w:cs="Calibri"/>
                <w:sz w:val="22"/>
                <w:szCs w:val="22"/>
              </w:rPr>
              <w:t xml:space="preserve"> We understand that we must provide our </w:t>
            </w:r>
            <w:r w:rsidR="00205551">
              <w:rPr>
                <w:rFonts w:ascii="Calibri" w:hAnsi="Calibri" w:cs="Calibri"/>
                <w:sz w:val="22"/>
                <w:szCs w:val="22"/>
              </w:rPr>
              <w:t>Articles of Association or other governing document</w:t>
            </w:r>
            <w:r w:rsidR="00EE34D5">
              <w:rPr>
                <w:rFonts w:ascii="Calibri" w:hAnsi="Calibri" w:cs="Calibri"/>
                <w:sz w:val="22"/>
                <w:szCs w:val="22"/>
              </w:rPr>
              <w:t>s</w:t>
            </w:r>
            <w:r w:rsidR="0020555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836DD" w:rsidRPr="00EB63D3">
              <w:rPr>
                <w:rFonts w:ascii="Calibri" w:hAnsi="Calibri" w:cs="Calibri"/>
                <w:sz w:val="22"/>
                <w:szCs w:val="22"/>
              </w:rPr>
              <w:t>with this application as evidence.</w:t>
            </w:r>
          </w:p>
        </w:tc>
      </w:tr>
    </w:tbl>
    <w:p w14:paraId="69DDC542" w14:textId="4F91C8D5" w:rsidR="00B262F3" w:rsidRPr="0096687F" w:rsidRDefault="00B262F3" w:rsidP="6C591114">
      <w:pPr>
        <w:spacing w:after="0" w:line="240" w:lineRule="auto"/>
        <w:rPr>
          <w:rFonts w:ascii="Calibri" w:hAnsi="Calibri" w:cs="Calibri"/>
        </w:rPr>
      </w:pPr>
    </w:p>
    <w:tbl>
      <w:tblPr>
        <w:tblStyle w:val="TableGrid"/>
        <w:tblW w:w="15309" w:type="dxa"/>
        <w:tblInd w:w="-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6946"/>
        <w:gridCol w:w="8363"/>
      </w:tblGrid>
      <w:tr w:rsidR="00B262F3" w:rsidRPr="0096687F" w14:paraId="76785CF7" w14:textId="77777777" w:rsidTr="00255E31">
        <w:tc>
          <w:tcPr>
            <w:tcW w:w="15309" w:type="dxa"/>
            <w:gridSpan w:val="2"/>
            <w:shd w:val="clear" w:color="auto" w:fill="000000" w:themeFill="text1"/>
          </w:tcPr>
          <w:p w14:paraId="2A7F7355" w14:textId="49B9E6D6" w:rsidR="00B262F3" w:rsidRPr="0096687F" w:rsidRDefault="00B262F3" w:rsidP="00E81728">
            <w:pPr>
              <w:tabs>
                <w:tab w:val="left" w:pos="1584"/>
              </w:tabs>
              <w:rPr>
                <w:rFonts w:ascii="Calibri" w:hAnsi="Calibri" w:cs="Calibri"/>
                <w:b/>
                <w:bCs/>
              </w:rPr>
            </w:pPr>
            <w:r w:rsidRPr="0096687F">
              <w:rPr>
                <w:rFonts w:ascii="Calibri" w:hAnsi="Calibri" w:cs="Calibri"/>
                <w:b/>
                <w:bCs/>
              </w:rPr>
              <w:t>CONTACT PERSON FOR THIS APPLICATION</w:t>
            </w:r>
          </w:p>
        </w:tc>
      </w:tr>
      <w:tr w:rsidR="00B262F3" w:rsidRPr="0096687F" w14:paraId="6D6BAE2B" w14:textId="77777777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2936ED0" w14:textId="21A6EDA2" w:rsidR="00B262F3" w:rsidRPr="001109C2" w:rsidRDefault="00974FFC" w:rsidP="00E81728">
            <w:pPr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Name</w:t>
            </w:r>
          </w:p>
        </w:tc>
        <w:sdt>
          <w:sdtPr>
            <w:rPr>
              <w:rFonts w:ascii="Calibri" w:hAnsi="Calibri" w:cs="Calibri"/>
            </w:rPr>
            <w:id w:val="1615873153"/>
            <w:placeholder>
              <w:docPart w:val="88FE3E3DF58048828DC7DA5C5D9E11DD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6D0ED76F" w14:textId="2D9EF412" w:rsidR="00B262F3" w:rsidRPr="0096687F" w:rsidRDefault="00CA7E39" w:rsidP="00E81728">
                <w:pPr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B262F3" w:rsidRPr="0096687F" w14:paraId="383C73DE" w14:textId="77777777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5705874E" w14:textId="60073C49" w:rsidR="00B262F3" w:rsidRPr="001109C2" w:rsidRDefault="00974FFC" w:rsidP="00E81728">
            <w:pPr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Email</w:t>
            </w:r>
          </w:p>
        </w:tc>
        <w:sdt>
          <w:sdtPr>
            <w:rPr>
              <w:rFonts w:ascii="Calibri" w:hAnsi="Calibri" w:cs="Calibri"/>
            </w:rPr>
            <w:id w:val="1316685467"/>
            <w:placeholder>
              <w:docPart w:val="DDD1A91024414DFABCEEF63B0EF9C430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0A249388" w14:textId="578A4E97" w:rsidR="00B262F3" w:rsidRPr="0096687F" w:rsidRDefault="00CA7E39" w:rsidP="00E81728">
                <w:pPr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B262F3" w:rsidRPr="0096687F" w14:paraId="0284B153" w14:textId="77777777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235CC9E" w14:textId="6F576579" w:rsidR="00B262F3" w:rsidRPr="001109C2" w:rsidRDefault="00974FFC" w:rsidP="00E81728">
            <w:pPr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Contact</w:t>
            </w:r>
            <w:r w:rsidR="00312325" w:rsidRPr="001109C2">
              <w:rPr>
                <w:rFonts w:ascii="Calibri" w:hAnsi="Calibri" w:cs="Calibri"/>
                <w:b/>
                <w:bCs/>
              </w:rPr>
              <w:t xml:space="preserve"> </w:t>
            </w:r>
            <w:r w:rsidRPr="001109C2">
              <w:rPr>
                <w:rFonts w:ascii="Calibri" w:hAnsi="Calibri" w:cs="Calibri"/>
                <w:b/>
                <w:bCs/>
              </w:rPr>
              <w:t>number</w:t>
            </w:r>
          </w:p>
        </w:tc>
        <w:sdt>
          <w:sdtPr>
            <w:rPr>
              <w:rFonts w:ascii="Calibri" w:hAnsi="Calibri" w:cs="Calibri"/>
            </w:rPr>
            <w:id w:val="1775589497"/>
            <w:placeholder>
              <w:docPart w:val="4086369B487541E9843EA4F0E24C29C3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64F76904" w14:textId="3FEF71F5" w:rsidR="00B262F3" w:rsidRPr="0096687F" w:rsidRDefault="00CA7E39" w:rsidP="00E81728">
                <w:pPr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  <w:tr w:rsidR="0096687F" w:rsidRPr="0096687F" w14:paraId="477F9166" w14:textId="77777777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6793A3CB" w14:textId="597585A7" w:rsidR="0096687F" w:rsidRPr="001109C2" w:rsidRDefault="00D55FDB" w:rsidP="0096687F">
            <w:pPr>
              <w:rPr>
                <w:rFonts w:ascii="Calibri" w:hAnsi="Calibri" w:cs="Calibri"/>
                <w:b/>
                <w:bCs/>
              </w:rPr>
            </w:pPr>
            <w:r w:rsidRPr="00D55FDB">
              <w:rPr>
                <w:rFonts w:ascii="Calibri" w:hAnsi="Calibri" w:cs="Calibri"/>
                <w:b/>
                <w:bCs/>
              </w:rPr>
              <w:t>Name of the person who will sign the grant agreement if your application is successful</w:t>
            </w:r>
          </w:p>
          <w:p w14:paraId="64D4EC2C" w14:textId="183BF9CF" w:rsidR="0096687F" w:rsidRPr="001109C2" w:rsidRDefault="0096687F" w:rsidP="00E81728">
            <w:pPr>
              <w:rPr>
                <w:rFonts w:ascii="Calibri" w:hAnsi="Calibri" w:cs="Calibri"/>
                <w:b/>
                <w:bCs/>
                <w:i/>
                <w:iCs/>
              </w:rPr>
            </w:pPr>
            <w:r w:rsidRPr="001109C2">
              <w:rPr>
                <w:rFonts w:ascii="Calibri" w:hAnsi="Calibri" w:cs="Calibri"/>
                <w:i/>
                <w:iCs/>
              </w:rPr>
              <w:t>This is usually a trustee, director or committee member authorised to act on behalf of your organisation who is also a signatory on your organisation’s bank account.</w:t>
            </w:r>
          </w:p>
        </w:tc>
        <w:sdt>
          <w:sdtPr>
            <w:rPr>
              <w:rFonts w:ascii="Calibri" w:hAnsi="Calibri" w:cs="Calibri"/>
            </w:rPr>
            <w:id w:val="876739138"/>
            <w:placeholder>
              <w:docPart w:val="E19C9876D16445D0829FBEA248A471CB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57753BAF" w14:textId="11A14220" w:rsidR="0096687F" w:rsidRPr="0096687F" w:rsidRDefault="0096687F" w:rsidP="00E81728">
                <w:pPr>
                  <w:rPr>
                    <w:rFonts w:ascii="Calibri" w:hAnsi="Calibri" w:cs="Calibri"/>
                  </w:rPr>
                </w:pPr>
                <w:r w:rsidRPr="0096687F"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p>
            </w:tc>
          </w:sdtContent>
        </w:sdt>
      </w:tr>
    </w:tbl>
    <w:p w14:paraId="2C6B7BC8" w14:textId="77777777" w:rsidR="00B262F3" w:rsidRPr="0096687F" w:rsidRDefault="00B262F3" w:rsidP="00E81728">
      <w:pPr>
        <w:spacing w:after="0" w:line="240" w:lineRule="auto"/>
        <w:rPr>
          <w:rFonts w:ascii="Calibri" w:hAnsi="Calibri" w:cs="Calibri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6946"/>
        <w:gridCol w:w="8363"/>
      </w:tblGrid>
      <w:tr w:rsidR="00974FFC" w:rsidRPr="0096687F" w14:paraId="0401952F" w14:textId="0442B262" w:rsidTr="00255E31">
        <w:trPr>
          <w:trHeight w:val="337"/>
        </w:trPr>
        <w:tc>
          <w:tcPr>
            <w:tcW w:w="6946" w:type="dxa"/>
            <w:shd w:val="clear" w:color="auto" w:fill="000000" w:themeFill="text1"/>
            <w:vAlign w:val="center"/>
          </w:tcPr>
          <w:p w14:paraId="33401036" w14:textId="08D8B66F" w:rsidR="00974FFC" w:rsidRPr="0096687F" w:rsidRDefault="00974FFC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96687F">
              <w:rPr>
                <w:rFonts w:ascii="Calibri" w:hAnsi="Calibri" w:cs="Calibri"/>
                <w:b/>
                <w:bCs/>
              </w:rPr>
              <w:t>PROJECT SUMMARY</w:t>
            </w:r>
          </w:p>
        </w:tc>
        <w:tc>
          <w:tcPr>
            <w:tcW w:w="8363" w:type="dxa"/>
            <w:shd w:val="clear" w:color="auto" w:fill="000000" w:themeFill="text1"/>
            <w:vAlign w:val="center"/>
          </w:tcPr>
          <w:p w14:paraId="0DC21D91" w14:textId="77777777" w:rsidR="00974FFC" w:rsidRPr="0096687F" w:rsidRDefault="00974FFC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011194" w:rsidRPr="0096687F" w14:paraId="4FFBE60F" w14:textId="77777777" w:rsidTr="00413AD2">
        <w:trPr>
          <w:trHeight w:val="472"/>
        </w:trPr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2F6ADC79" w14:textId="61817C43" w:rsidR="00011194" w:rsidRPr="001109C2" w:rsidRDefault="00011194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 xml:space="preserve">Project </w:t>
            </w:r>
            <w:r w:rsidR="00ED79DB">
              <w:rPr>
                <w:rFonts w:ascii="Calibri" w:hAnsi="Calibri" w:cs="Calibri"/>
                <w:b/>
                <w:bCs/>
              </w:rPr>
              <w:t>n</w:t>
            </w:r>
            <w:r w:rsidRPr="001109C2">
              <w:rPr>
                <w:rFonts w:ascii="Calibri" w:hAnsi="Calibri" w:cs="Calibri"/>
                <w:b/>
                <w:bCs/>
              </w:rPr>
              <w:t xml:space="preserve">ame (if any) </w:t>
            </w:r>
          </w:p>
        </w:tc>
        <w:sdt>
          <w:sdtPr>
            <w:rPr>
              <w:rFonts w:ascii="Calibri" w:hAnsi="Calibri" w:cs="Calibri"/>
            </w:rPr>
            <w:id w:val="-2115039156"/>
            <w:placeholder>
              <w:docPart w:val="5ECEC093C986406EB84C67E25A3FFA8C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3198DA4F" w14:textId="46B564F0" w:rsidR="00011194" w:rsidRDefault="00011194" w:rsidP="007942DC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14ECE" w:rsidRPr="0096687F" w14:paraId="1125EAA0" w14:textId="77777777" w:rsidTr="00413AD2">
        <w:trPr>
          <w:trHeight w:val="422"/>
        </w:trPr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60DCC48" w14:textId="17A5C302" w:rsidR="00814ECE" w:rsidRPr="001109C2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 xml:space="preserve">Project target communities </w:t>
            </w:r>
          </w:p>
        </w:tc>
        <w:sdt>
          <w:sdtPr>
            <w:rPr>
              <w:rFonts w:ascii="Calibri" w:hAnsi="Calibri" w:cs="Calibri"/>
            </w:rPr>
            <w:id w:val="-84462554"/>
            <w:placeholder>
              <w:docPart w:val="7BA69EF1FB9A4F418173BB3E8B4D3CDB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5A6288C6" w14:textId="4D36ECC8" w:rsidR="00814ECE" w:rsidRDefault="00814ECE" w:rsidP="007942DC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14ECE" w:rsidRPr="0096687F" w14:paraId="7886A001" w14:textId="77777777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B3ACCD1" w14:textId="0C954644" w:rsidR="00814ECE" w:rsidRPr="001109C2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Where do your target communities primarily live? (e.g. neighbourhoods or postcodes)</w:t>
            </w:r>
          </w:p>
          <w:p w14:paraId="08FB8257" w14:textId="33C3F788" w:rsidR="005D1141" w:rsidRDefault="00814ECE" w:rsidP="00814ECE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1109C2">
              <w:rPr>
                <w:rFonts w:ascii="Calibri" w:hAnsi="Calibri" w:cs="Calibri"/>
                <w:i/>
                <w:iCs/>
              </w:rPr>
              <w:t>Projects must primarily serve residents outside the</w:t>
            </w:r>
            <w:r w:rsidR="00B93B72">
              <w:rPr>
                <w:rFonts w:ascii="Calibri" w:hAnsi="Calibri" w:cs="Calibri"/>
                <w:i/>
                <w:iCs/>
              </w:rPr>
              <w:t xml:space="preserve"> Inner City and East Bristol (</w:t>
            </w:r>
            <w:r w:rsidRPr="001109C2">
              <w:rPr>
                <w:rFonts w:ascii="Calibri" w:hAnsi="Calibri" w:cs="Calibri"/>
                <w:i/>
                <w:iCs/>
              </w:rPr>
              <w:t>ICE</w:t>
            </w:r>
            <w:r w:rsidR="00B93B72">
              <w:rPr>
                <w:rFonts w:ascii="Calibri" w:hAnsi="Calibri" w:cs="Calibri"/>
                <w:i/>
                <w:iCs/>
              </w:rPr>
              <w:t>)</w:t>
            </w:r>
            <w:r w:rsidRPr="001109C2">
              <w:rPr>
                <w:rFonts w:ascii="Calibri" w:hAnsi="Calibri" w:cs="Calibri"/>
                <w:i/>
                <w:iCs/>
              </w:rPr>
              <w:t xml:space="preserve"> area. Project</w:t>
            </w:r>
            <w:r w:rsidR="005D1141">
              <w:rPr>
                <w:rFonts w:ascii="Calibri" w:hAnsi="Calibri" w:cs="Calibri"/>
                <w:i/>
                <w:iCs/>
              </w:rPr>
              <w:t>s serving residents in following ICE wards</w:t>
            </w:r>
            <w:r w:rsidRPr="001109C2">
              <w:rPr>
                <w:rFonts w:ascii="Calibri" w:hAnsi="Calibri" w:cs="Calibri"/>
                <w:i/>
                <w:iCs/>
              </w:rPr>
              <w:t xml:space="preserve"> are </w:t>
            </w:r>
            <w:r w:rsidRPr="005D1141">
              <w:rPr>
                <w:rFonts w:ascii="Calibri" w:hAnsi="Calibri" w:cs="Calibri"/>
                <w:b/>
                <w:bCs/>
                <w:i/>
                <w:iCs/>
              </w:rPr>
              <w:t>not eligible</w:t>
            </w:r>
            <w:r w:rsidRPr="001109C2">
              <w:rPr>
                <w:rFonts w:ascii="Calibri" w:hAnsi="Calibri" w:cs="Calibri"/>
                <w:i/>
                <w:iCs/>
              </w:rPr>
              <w:t xml:space="preserve"> for this funding</w:t>
            </w:r>
            <w:r w:rsidR="005D1141">
              <w:rPr>
                <w:rFonts w:ascii="Calibri" w:hAnsi="Calibri" w:cs="Calibri"/>
                <w:i/>
                <w:iCs/>
              </w:rPr>
              <w:t xml:space="preserve">:  </w:t>
            </w:r>
          </w:p>
          <w:p w14:paraId="76A6B5AB" w14:textId="65571FE4" w:rsidR="00814ECE" w:rsidRPr="005D1141" w:rsidRDefault="005D1141" w:rsidP="00814ECE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Ashley, Central, Easton, Lawrence Hill, Eastville, Frome Vale, Hillfields, St. George Central, St. Ge</w:t>
            </w:r>
            <w:r w:rsidR="005D0AB5">
              <w:rPr>
                <w:rFonts w:ascii="Calibri" w:hAnsi="Calibri" w:cs="Calibri"/>
                <w:i/>
                <w:iCs/>
              </w:rPr>
              <w:t>or</w:t>
            </w:r>
            <w:r>
              <w:rPr>
                <w:rFonts w:ascii="Calibri" w:hAnsi="Calibri" w:cs="Calibri"/>
                <w:i/>
                <w:iCs/>
              </w:rPr>
              <w:t xml:space="preserve">ge Troopers Hill, St. George West. </w:t>
            </w:r>
          </w:p>
        </w:tc>
        <w:sdt>
          <w:sdtPr>
            <w:rPr>
              <w:rFonts w:ascii="Calibri" w:hAnsi="Calibri" w:cs="Calibri"/>
            </w:rPr>
            <w:id w:val="-858353520"/>
            <w:placeholder>
              <w:docPart w:val="565B642E8B4D4941AA450CB1A90EE883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74944E24" w14:textId="72954774" w:rsidR="00814ECE" w:rsidRDefault="00814ECE" w:rsidP="007942DC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14ECE" w:rsidRPr="0096687F" w14:paraId="6E7FA145" w14:textId="6AF4ED7C" w:rsidTr="00413AD2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6636A288" w14:textId="55B55613" w:rsidR="00814ECE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Where will your project activities take place? (e.g. neighbourhoods or postcodes)</w:t>
            </w:r>
          </w:p>
          <w:p w14:paraId="27445DB2" w14:textId="02FA14B1" w:rsidR="005D1141" w:rsidRDefault="005D1141" w:rsidP="00814ECE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1109C2">
              <w:rPr>
                <w:rFonts w:ascii="Calibri" w:hAnsi="Calibri" w:cs="Calibri"/>
                <w:i/>
                <w:iCs/>
              </w:rPr>
              <w:t>Project</w:t>
            </w:r>
            <w:r w:rsidR="00D04A15">
              <w:rPr>
                <w:rFonts w:ascii="Calibri" w:hAnsi="Calibri" w:cs="Calibri"/>
                <w:i/>
                <w:iCs/>
              </w:rPr>
              <w:t>s</w:t>
            </w:r>
            <w:r>
              <w:rPr>
                <w:rFonts w:ascii="Calibri" w:hAnsi="Calibri" w:cs="Calibri"/>
                <w:i/>
                <w:iCs/>
              </w:rPr>
              <w:t xml:space="preserve"> delivered in the following ICE wards</w:t>
            </w:r>
            <w:r w:rsidRPr="001109C2">
              <w:rPr>
                <w:rFonts w:ascii="Calibri" w:hAnsi="Calibri" w:cs="Calibri"/>
                <w:i/>
                <w:iCs/>
              </w:rPr>
              <w:t xml:space="preserve"> are </w:t>
            </w:r>
            <w:r w:rsidRPr="005D1141">
              <w:rPr>
                <w:rFonts w:ascii="Calibri" w:hAnsi="Calibri" w:cs="Calibri"/>
                <w:b/>
                <w:bCs/>
                <w:i/>
                <w:iCs/>
              </w:rPr>
              <w:t>not eligible</w:t>
            </w:r>
            <w:r w:rsidRPr="001109C2">
              <w:rPr>
                <w:rFonts w:ascii="Calibri" w:hAnsi="Calibri" w:cs="Calibri"/>
                <w:i/>
                <w:iCs/>
              </w:rPr>
              <w:t xml:space="preserve"> for this funding</w:t>
            </w:r>
            <w:r>
              <w:rPr>
                <w:rFonts w:ascii="Calibri" w:hAnsi="Calibri" w:cs="Calibri"/>
                <w:i/>
                <w:iCs/>
              </w:rPr>
              <w:t xml:space="preserve">:  </w:t>
            </w:r>
          </w:p>
          <w:p w14:paraId="6FF882BB" w14:textId="2E637951" w:rsidR="00814ECE" w:rsidRPr="001109C2" w:rsidRDefault="005D1141" w:rsidP="00814ECE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lastRenderedPageBreak/>
              <w:t>Ashley, Central, Easton, Lawrence Hill, Eastville, Frome Vale, Hillfields, St. George Central, St. Ge</w:t>
            </w:r>
            <w:r w:rsidR="005D0AB5">
              <w:rPr>
                <w:rFonts w:ascii="Calibri" w:hAnsi="Calibri" w:cs="Calibri"/>
                <w:i/>
                <w:iCs/>
              </w:rPr>
              <w:t>or</w:t>
            </w:r>
            <w:r>
              <w:rPr>
                <w:rFonts w:ascii="Calibri" w:hAnsi="Calibri" w:cs="Calibri"/>
                <w:i/>
                <w:iCs/>
              </w:rPr>
              <w:t>ge Troopers Hill, St. George West.</w:t>
            </w:r>
          </w:p>
        </w:tc>
        <w:sdt>
          <w:sdtPr>
            <w:rPr>
              <w:rFonts w:ascii="Calibri" w:hAnsi="Calibri" w:cs="Calibri"/>
            </w:rPr>
            <w:id w:val="-1975138401"/>
            <w:placeholder>
              <w:docPart w:val="D92CB8C4680A49C494712A60AAF07473"/>
            </w:placeholder>
            <w:showingPlcHdr/>
          </w:sdtPr>
          <w:sdtContent>
            <w:tc>
              <w:tcPr>
                <w:tcW w:w="8363" w:type="dxa"/>
                <w:vAlign w:val="center"/>
              </w:tcPr>
              <w:p w14:paraId="51479586" w14:textId="3CBD8C81" w:rsidR="00814ECE" w:rsidRPr="0096687F" w:rsidRDefault="00814ECE" w:rsidP="007942DC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14ECE" w:rsidRPr="0096687F" w14:paraId="023BA401" w14:textId="22FDDE80" w:rsidTr="00EE1810"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12D8A772" w14:textId="77777777" w:rsidR="002F5406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Project start and end dates</w:t>
            </w:r>
          </w:p>
          <w:p w14:paraId="66752027" w14:textId="4EF87C47" w:rsidR="00814ECE" w:rsidRPr="002F5406" w:rsidRDefault="001109C2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i/>
                <w:iCs/>
              </w:rPr>
              <w:t>P</w:t>
            </w:r>
            <w:r w:rsidR="00814ECE" w:rsidRPr="001109C2">
              <w:rPr>
                <w:rFonts w:ascii="Calibri" w:hAnsi="Calibri" w:cs="Calibri"/>
                <w:i/>
                <w:iCs/>
              </w:rPr>
              <w:t>roject</w:t>
            </w:r>
            <w:r w:rsidR="00D04A15">
              <w:rPr>
                <w:rFonts w:ascii="Calibri" w:hAnsi="Calibri" w:cs="Calibri"/>
                <w:i/>
                <w:iCs/>
              </w:rPr>
              <w:t>s</w:t>
            </w:r>
            <w:r w:rsidR="00814ECE" w:rsidRPr="001109C2">
              <w:rPr>
                <w:rFonts w:ascii="Calibri" w:hAnsi="Calibri" w:cs="Calibri"/>
                <w:i/>
                <w:iCs/>
              </w:rPr>
              <w:t xml:space="preserve"> must take place between 1 November 2026 and 31 August 2027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center"/>
          </w:tcPr>
          <w:p w14:paraId="004D9C6F" w14:textId="642A3101" w:rsidR="00814ECE" w:rsidRPr="0096687F" w:rsidRDefault="00EE1810" w:rsidP="00814EC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From: </w:t>
            </w:r>
            <w:sdt>
              <w:sdtPr>
                <w:rPr>
                  <w:rFonts w:ascii="Calibri" w:hAnsi="Calibri" w:cs="Calibri"/>
                </w:rPr>
                <w:id w:val="751160612"/>
                <w:placeholder>
                  <w:docPart w:val="124130576F8247709F58A8AA2E74BC46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814ECE" w:rsidRPr="00D06CAE">
                  <w:rPr>
                    <w:rStyle w:val="PlaceholderText"/>
                  </w:rPr>
                  <w:t>Click or tap to enter a date.</w:t>
                </w:r>
              </w:sdtContent>
            </w:sdt>
            <w:r w:rsidR="00814ECE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br/>
              <w:t>T</w:t>
            </w:r>
            <w:r w:rsidR="00814ECE">
              <w:rPr>
                <w:rFonts w:ascii="Calibri" w:hAnsi="Calibri" w:cs="Calibri"/>
              </w:rPr>
              <w:t>o</w:t>
            </w:r>
            <w:r w:rsidR="00EB63D3">
              <w:rPr>
                <w:rFonts w:ascii="Calibri" w:hAnsi="Calibri" w:cs="Calibri"/>
              </w:rPr>
              <w:t>:</w:t>
            </w:r>
            <w:r w:rsidR="00814ECE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330366265"/>
                <w:placeholder>
                  <w:docPart w:val="124130576F8247709F58A8AA2E74BC46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DB50EF" w:rsidRPr="00D06CAE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814ECE" w:rsidRPr="0096687F" w14:paraId="38002C20" w14:textId="3C771030" w:rsidTr="00EE1810">
        <w:trPr>
          <w:trHeight w:val="1307"/>
        </w:trPr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13FD99B6" w14:textId="088A4E07" w:rsidR="00814ECE" w:rsidRPr="001109C2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>Funding amount requested</w:t>
            </w:r>
          </w:p>
          <w:p w14:paraId="30C1C1E1" w14:textId="52A5B335" w:rsidR="00814ECE" w:rsidRPr="001109C2" w:rsidRDefault="00814ECE" w:rsidP="00814ECE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109C2">
              <w:rPr>
                <w:rFonts w:ascii="Calibri" w:hAnsi="Calibri" w:cs="Calibri"/>
                <w:b/>
                <w:bCs/>
              </w:rPr>
              <w:t xml:space="preserve">(£500 - £10,000) 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center"/>
          </w:tcPr>
          <w:p w14:paraId="3EB4CE51" w14:textId="647CEBEC" w:rsidR="00EE1810" w:rsidRPr="0096687F" w:rsidRDefault="00EE1810" w:rsidP="00814EC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  <w:sdt>
              <w:sdtPr>
                <w:rPr>
                  <w:rFonts w:ascii="Calibri" w:hAnsi="Calibri" w:cs="Calibri"/>
                </w:rPr>
                <w:id w:val="1792395169"/>
                <w:placeholder>
                  <w:docPart w:val="12BB3357794448F5B96ABFA838CCD475"/>
                </w:placeholder>
                <w:showingPlcHdr/>
              </w:sdtPr>
              <w:sdtContent>
                <w:r w:rsidRPr="009F35F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50265AF0" w14:textId="53F0D877" w:rsidR="00E81728" w:rsidRPr="0096687F" w:rsidRDefault="00E81728" w:rsidP="00E901B0">
      <w:pPr>
        <w:rPr>
          <w:rFonts w:ascii="Calibri" w:hAnsi="Calibri" w:cs="Calibri"/>
          <w:b/>
          <w:bCs/>
        </w:rPr>
      </w:pPr>
    </w:p>
    <w:tbl>
      <w:tblPr>
        <w:tblW w:w="15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309"/>
      </w:tblGrid>
      <w:tr w:rsidR="00845AAC" w:rsidRPr="0096687F" w14:paraId="160ADA5E" w14:textId="77777777" w:rsidTr="00255E31">
        <w:trPr>
          <w:jc w:val="center"/>
        </w:trPr>
        <w:tc>
          <w:tcPr>
            <w:tcW w:w="15309" w:type="dxa"/>
            <w:shd w:val="clear" w:color="auto" w:fill="000000" w:themeFill="text1"/>
          </w:tcPr>
          <w:p w14:paraId="0A73C2F5" w14:textId="7A9BE942" w:rsidR="00845AAC" w:rsidRPr="0096687F" w:rsidRDefault="00845AAC" w:rsidP="00E81728">
            <w:pPr>
              <w:spacing w:after="0" w:line="240" w:lineRule="auto"/>
              <w:rPr>
                <w:rFonts w:ascii="Calibri" w:hAnsi="Calibri" w:cs="Calibri"/>
                <w:b/>
                <w:color w:val="FFFFFF"/>
              </w:rPr>
            </w:pPr>
            <w:r w:rsidRPr="0096687F">
              <w:rPr>
                <w:rFonts w:ascii="Calibri" w:hAnsi="Calibri" w:cs="Calibri"/>
              </w:rPr>
              <w:br w:type="page"/>
            </w:r>
            <w:r w:rsidRPr="0096687F">
              <w:rPr>
                <w:rFonts w:ascii="Calibri" w:hAnsi="Calibri" w:cs="Calibri"/>
                <w:b/>
                <w:color w:val="FFFFFF"/>
              </w:rPr>
              <w:t>ABOUT YOUR ORGANISATION</w:t>
            </w:r>
          </w:p>
        </w:tc>
      </w:tr>
      <w:tr w:rsidR="00845AAC" w:rsidRPr="0096687F" w14:paraId="1F067EA2" w14:textId="77777777" w:rsidTr="00255E31">
        <w:trPr>
          <w:jc w:val="center"/>
        </w:trPr>
        <w:tc>
          <w:tcPr>
            <w:tcW w:w="15309" w:type="dxa"/>
            <w:shd w:val="clear" w:color="auto" w:fill="F2F2F2" w:themeFill="background1" w:themeFillShade="F2"/>
            <w:vAlign w:val="center"/>
          </w:tcPr>
          <w:p w14:paraId="04ADD74C" w14:textId="21C8A598" w:rsidR="00541CB3" w:rsidRPr="0096687F" w:rsidRDefault="08F72526" w:rsidP="5031EBDF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814ECE">
              <w:rPr>
                <w:rFonts w:ascii="Calibri" w:hAnsi="Calibri" w:cs="Calibri"/>
                <w:b/>
                <w:bCs/>
              </w:rPr>
              <w:t>1.</w:t>
            </w:r>
            <w:r w:rsidRPr="0096687F">
              <w:rPr>
                <w:rFonts w:ascii="Calibri" w:hAnsi="Calibri" w:cs="Calibri"/>
                <w:b/>
                <w:bCs/>
              </w:rPr>
              <w:t xml:space="preserve"> </w:t>
            </w:r>
            <w:r w:rsidR="00713B43">
              <w:rPr>
                <w:rFonts w:ascii="Calibri" w:hAnsi="Calibri" w:cs="Calibri"/>
                <w:b/>
                <w:bCs/>
              </w:rPr>
              <w:t xml:space="preserve">About </w:t>
            </w:r>
            <w:r w:rsidR="00845AAC" w:rsidRPr="0096687F">
              <w:rPr>
                <w:rFonts w:ascii="Calibri" w:hAnsi="Calibri" w:cs="Calibri"/>
                <w:b/>
                <w:bCs/>
              </w:rPr>
              <w:t>your organisation</w:t>
            </w:r>
          </w:p>
          <w:p w14:paraId="6D9FBBC7" w14:textId="77777777" w:rsidR="00C456F5" w:rsidRDefault="00845AAC" w:rsidP="00C456F5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4B628E">
              <w:rPr>
                <w:rFonts w:ascii="Calibri" w:hAnsi="Calibri" w:cs="Calibri"/>
                <w:i/>
                <w:iCs/>
              </w:rPr>
              <w:t>Please give an overview of what your organisation does</w:t>
            </w:r>
            <w:r w:rsidR="00F03CDD" w:rsidRPr="004B628E">
              <w:rPr>
                <w:rFonts w:ascii="Calibri" w:hAnsi="Calibri" w:cs="Calibri"/>
                <w:i/>
                <w:iCs/>
              </w:rPr>
              <w:t xml:space="preserve">. Please do not assume we </w:t>
            </w:r>
            <w:r w:rsidR="00713B43" w:rsidRPr="004B628E">
              <w:rPr>
                <w:rFonts w:ascii="Calibri" w:hAnsi="Calibri" w:cs="Calibri"/>
                <w:i/>
                <w:iCs/>
              </w:rPr>
              <w:t>are familiar with your organisation or activities.</w:t>
            </w:r>
          </w:p>
          <w:p w14:paraId="66B3E935" w14:textId="01353156" w:rsidR="00845AAC" w:rsidRPr="0096687F" w:rsidRDefault="00C456F5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br/>
            </w:r>
            <w:r w:rsidRPr="0096687F">
              <w:rPr>
                <w:rFonts w:ascii="Calibri" w:hAnsi="Calibri" w:cs="Calibri"/>
                <w:i/>
                <w:iCs/>
              </w:rPr>
              <w:t>(1</w:t>
            </w:r>
            <w:r w:rsidR="00D04A15">
              <w:rPr>
                <w:rFonts w:ascii="Calibri" w:hAnsi="Calibri" w:cs="Calibri"/>
                <w:i/>
                <w:iCs/>
              </w:rPr>
              <w:t>0</w:t>
            </w:r>
            <w:r w:rsidRPr="0096687F">
              <w:rPr>
                <w:rFonts w:ascii="Calibri" w:hAnsi="Calibri" w:cs="Calibri"/>
                <w:i/>
                <w:iCs/>
              </w:rPr>
              <w:t xml:space="preserve">0 words maximum) </w:t>
            </w:r>
          </w:p>
        </w:tc>
      </w:tr>
      <w:tr w:rsidR="00845AAC" w:rsidRPr="0096687F" w14:paraId="150B1BFF" w14:textId="77777777" w:rsidTr="00413AD2">
        <w:trPr>
          <w:jc w:val="center"/>
        </w:trPr>
        <w:tc>
          <w:tcPr>
            <w:tcW w:w="15309" w:type="dxa"/>
          </w:tcPr>
          <w:sdt>
            <w:sdtPr>
              <w:rPr>
                <w:rFonts w:ascii="Calibri" w:hAnsi="Calibri" w:cs="Calibri"/>
              </w:rPr>
              <w:id w:val="-469371533"/>
              <w:placeholder>
                <w:docPart w:val="6F21FCDF945B4D00A0B54E867670388B"/>
              </w:placeholder>
              <w:showingPlcHdr/>
            </w:sdtPr>
            <w:sdtContent>
              <w:p w14:paraId="39B5F880" w14:textId="39EB45E9" w:rsidR="00845AAC" w:rsidRPr="00B2623E" w:rsidRDefault="00011194" w:rsidP="00E81728">
                <w:pPr>
                  <w:spacing w:after="0" w:line="240" w:lineRule="auto"/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405F94" w:rsidRPr="0096687F" w14:paraId="75202495" w14:textId="77777777" w:rsidTr="00255E31">
        <w:trPr>
          <w:jc w:val="center"/>
        </w:trPr>
        <w:tc>
          <w:tcPr>
            <w:tcW w:w="15309" w:type="dxa"/>
            <w:shd w:val="clear" w:color="auto" w:fill="F2F2F2" w:themeFill="background1" w:themeFillShade="F2"/>
            <w:vAlign w:val="center"/>
          </w:tcPr>
          <w:p w14:paraId="73A0A67E" w14:textId="490D5CB1" w:rsidR="00713B43" w:rsidRPr="00B2623E" w:rsidRDefault="0F2D872A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814ECE">
              <w:rPr>
                <w:rFonts w:ascii="Calibri" w:hAnsi="Calibri" w:cs="Calibri"/>
                <w:b/>
                <w:bCs/>
              </w:rPr>
              <w:t xml:space="preserve">2. </w:t>
            </w:r>
            <w:r w:rsidR="00C456F5" w:rsidRPr="00C456F5">
              <w:rPr>
                <w:rFonts w:ascii="Calibri" w:hAnsi="Calibri" w:cs="Calibri"/>
                <w:b/>
                <w:bCs/>
              </w:rPr>
              <w:t>Tell us about your experience working with your target communities</w:t>
            </w:r>
            <w:r w:rsidR="002F5406">
              <w:rPr>
                <w:rFonts w:ascii="Calibri" w:hAnsi="Calibri" w:cs="Calibri"/>
                <w:b/>
                <w:bCs/>
              </w:rPr>
              <w:t>. W</w:t>
            </w:r>
            <w:r w:rsidR="00C456F5" w:rsidRPr="00C456F5">
              <w:rPr>
                <w:rFonts w:ascii="Calibri" w:hAnsi="Calibri" w:cs="Calibri"/>
                <w:b/>
                <w:bCs/>
              </w:rPr>
              <w:t xml:space="preserve">hy </w:t>
            </w:r>
            <w:r w:rsidR="002F5406">
              <w:rPr>
                <w:rFonts w:ascii="Calibri" w:hAnsi="Calibri" w:cs="Calibri"/>
                <w:b/>
                <w:bCs/>
              </w:rPr>
              <w:t>are you</w:t>
            </w:r>
            <w:r w:rsidR="00C456F5" w:rsidRPr="00C456F5">
              <w:rPr>
                <w:rFonts w:ascii="Calibri" w:hAnsi="Calibri" w:cs="Calibri"/>
                <w:b/>
                <w:bCs/>
              </w:rPr>
              <w:t xml:space="preserve"> well placed to deliver cancer-related messages</w:t>
            </w:r>
            <w:r w:rsidR="002F5406">
              <w:rPr>
                <w:rFonts w:ascii="Calibri" w:hAnsi="Calibri" w:cs="Calibri"/>
                <w:b/>
                <w:bCs/>
              </w:rPr>
              <w:t>?</w:t>
            </w:r>
            <w:r w:rsidR="00C456F5">
              <w:rPr>
                <w:rFonts w:ascii="Calibri" w:hAnsi="Calibri" w:cs="Calibri"/>
                <w:b/>
                <w:bCs/>
              </w:rPr>
              <w:br/>
            </w:r>
            <w:r w:rsidR="00C456F5">
              <w:rPr>
                <w:rFonts w:ascii="Calibri" w:hAnsi="Calibri" w:cs="Calibri"/>
                <w:b/>
                <w:bCs/>
              </w:rPr>
              <w:br/>
            </w:r>
            <w:r w:rsidR="00C456F5" w:rsidRPr="00814ECE">
              <w:rPr>
                <w:rFonts w:ascii="Calibri" w:hAnsi="Calibri" w:cs="Calibri"/>
                <w:i/>
                <w:iCs/>
              </w:rPr>
              <w:t>(150 words maximum</w:t>
            </w:r>
            <w:r w:rsidR="001875C3">
              <w:rPr>
                <w:rFonts w:ascii="Calibri" w:hAnsi="Calibri" w:cs="Calibri"/>
                <w:i/>
                <w:iCs/>
              </w:rPr>
              <w:t>)</w:t>
            </w:r>
          </w:p>
        </w:tc>
      </w:tr>
      <w:tr w:rsidR="007F3F1E" w:rsidRPr="0096687F" w14:paraId="7B47F6C7" w14:textId="77777777" w:rsidTr="00A52AD7">
        <w:trPr>
          <w:trHeight w:val="445"/>
          <w:jc w:val="center"/>
        </w:trPr>
        <w:tc>
          <w:tcPr>
            <w:tcW w:w="15309" w:type="dxa"/>
          </w:tcPr>
          <w:p w14:paraId="784146D9" w14:textId="5DC2670B" w:rsidR="007F3F1E" w:rsidRPr="00D01249" w:rsidRDefault="00000000" w:rsidP="00E81728">
            <w:pPr>
              <w:spacing w:after="0" w:line="240" w:lineRule="auto"/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</w:rPr>
                <w:id w:val="-1515905846"/>
                <w:placeholder>
                  <w:docPart w:val="76D1C0EA7B5B4043B5537A03C819AB81"/>
                </w:placeholder>
                <w:showingPlcHdr/>
              </w:sdtPr>
              <w:sdtContent>
                <w:r w:rsidR="00D01249" w:rsidRPr="009F35F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C63216" w:rsidRPr="0096687F" w14:paraId="3F95695F" w14:textId="77777777" w:rsidTr="00255E31">
        <w:trPr>
          <w:jc w:val="center"/>
        </w:trPr>
        <w:tc>
          <w:tcPr>
            <w:tcW w:w="15309" w:type="dxa"/>
            <w:shd w:val="clear" w:color="auto" w:fill="F2F2F2" w:themeFill="background1" w:themeFillShade="F2"/>
            <w:vAlign w:val="center"/>
          </w:tcPr>
          <w:p w14:paraId="4240F08B" w14:textId="51D5D7C6" w:rsidR="00C63216" w:rsidRPr="00713B43" w:rsidRDefault="01BD48BB" w:rsidP="5031EBDF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713B43">
              <w:rPr>
                <w:rFonts w:ascii="Calibri" w:hAnsi="Calibri" w:cs="Calibri"/>
                <w:b/>
                <w:bCs/>
              </w:rPr>
              <w:t xml:space="preserve">3. </w:t>
            </w:r>
            <w:r w:rsidR="00100BE7">
              <w:rPr>
                <w:rFonts w:ascii="Calibri" w:hAnsi="Calibri" w:cs="Calibri"/>
                <w:b/>
                <w:bCs/>
              </w:rPr>
              <w:t>Understanding the needs of</w:t>
            </w:r>
            <w:r w:rsidR="00C63216" w:rsidRPr="00713B43">
              <w:rPr>
                <w:rFonts w:ascii="Calibri" w:hAnsi="Calibri" w:cs="Calibri"/>
                <w:b/>
                <w:bCs/>
              </w:rPr>
              <w:t xml:space="preserve"> your</w:t>
            </w:r>
            <w:r w:rsidR="00F03CDD" w:rsidRPr="00713B43">
              <w:rPr>
                <w:rFonts w:ascii="Calibri" w:hAnsi="Calibri" w:cs="Calibri"/>
                <w:b/>
                <w:bCs/>
              </w:rPr>
              <w:t xml:space="preserve"> target communities</w:t>
            </w:r>
          </w:p>
          <w:p w14:paraId="08690299" w14:textId="650073BC" w:rsidR="00C63216" w:rsidRPr="00C456F5" w:rsidRDefault="00C63216" w:rsidP="00C63216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713B43">
              <w:rPr>
                <w:rFonts w:ascii="Calibri" w:hAnsi="Calibri" w:cs="Calibri"/>
                <w:i/>
              </w:rPr>
              <w:t xml:space="preserve">Please </w:t>
            </w:r>
            <w:r w:rsidR="00F03CDD" w:rsidRPr="00713B43">
              <w:rPr>
                <w:rFonts w:ascii="Calibri" w:hAnsi="Calibri" w:cs="Calibri"/>
                <w:i/>
              </w:rPr>
              <w:t xml:space="preserve">tell us </w:t>
            </w:r>
            <w:r w:rsidR="00100BE7">
              <w:rPr>
                <w:rFonts w:ascii="Calibri" w:hAnsi="Calibri" w:cs="Calibri"/>
                <w:i/>
              </w:rPr>
              <w:t>what challenges or barriers your target communities face in relation to cancer awareness, prevention and early diagnosis</w:t>
            </w:r>
            <w:r w:rsidR="004B628E">
              <w:rPr>
                <w:rFonts w:ascii="Calibri" w:hAnsi="Calibri" w:cs="Calibri"/>
                <w:i/>
              </w:rPr>
              <w:t>.</w:t>
            </w:r>
            <w:r w:rsidR="00C456F5">
              <w:rPr>
                <w:rFonts w:ascii="Calibri" w:hAnsi="Calibri" w:cs="Calibri"/>
                <w:i/>
              </w:rPr>
              <w:br/>
            </w:r>
            <w:r w:rsidR="00C456F5">
              <w:rPr>
                <w:rFonts w:ascii="Calibri" w:hAnsi="Calibri" w:cs="Calibri"/>
                <w:b/>
              </w:rPr>
              <w:br/>
            </w:r>
            <w:r w:rsidR="00C456F5" w:rsidRPr="00713B43">
              <w:rPr>
                <w:rFonts w:ascii="Calibri" w:hAnsi="Calibri" w:cs="Calibri"/>
                <w:i/>
                <w:iCs/>
              </w:rPr>
              <w:t>(1</w:t>
            </w:r>
            <w:r w:rsidR="00D04A15">
              <w:rPr>
                <w:rFonts w:ascii="Calibri" w:hAnsi="Calibri" w:cs="Calibri"/>
                <w:i/>
                <w:iCs/>
              </w:rPr>
              <w:t>00</w:t>
            </w:r>
            <w:r w:rsidR="00C456F5" w:rsidRPr="00713B43">
              <w:rPr>
                <w:rFonts w:ascii="Calibri" w:hAnsi="Calibri" w:cs="Calibri"/>
                <w:i/>
                <w:iCs/>
              </w:rPr>
              <w:t xml:space="preserve"> words maximum</w:t>
            </w:r>
            <w:r w:rsidR="001875C3">
              <w:rPr>
                <w:rFonts w:ascii="Calibri" w:hAnsi="Calibri" w:cs="Calibri"/>
                <w:i/>
                <w:iCs/>
              </w:rPr>
              <w:t>)</w:t>
            </w:r>
            <w:r w:rsidR="00C456F5" w:rsidRPr="00713B43">
              <w:rPr>
                <w:rFonts w:ascii="Calibri" w:hAnsi="Calibri" w:cs="Calibri"/>
                <w:i/>
                <w:iCs/>
              </w:rPr>
              <w:t xml:space="preserve"> </w:t>
            </w:r>
          </w:p>
        </w:tc>
      </w:tr>
      <w:tr w:rsidR="00C63216" w:rsidRPr="0096687F" w14:paraId="7A6289B6" w14:textId="77777777" w:rsidTr="00255E31">
        <w:trPr>
          <w:jc w:val="center"/>
        </w:trPr>
        <w:tc>
          <w:tcPr>
            <w:tcW w:w="15309" w:type="dxa"/>
          </w:tcPr>
          <w:p w14:paraId="4987D0D0" w14:textId="2A2E0F09" w:rsidR="00C63216" w:rsidRPr="00B2623E" w:rsidRDefault="00000000" w:rsidP="00C63216">
            <w:pPr>
              <w:spacing w:after="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291904897"/>
                <w:placeholder>
                  <w:docPart w:val="71A015C884634762A7309F6CDBBD9FB7"/>
                </w:placeholder>
                <w:showingPlcHdr/>
              </w:sdtPr>
              <w:sdtContent>
                <w:r w:rsidR="00434D7E" w:rsidRPr="009F35F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76A12EAD" w14:textId="77777777" w:rsidR="001B2B6D" w:rsidRDefault="001B2B6D" w:rsidP="001B2B6D">
      <w:pPr>
        <w:spacing w:after="0" w:line="240" w:lineRule="auto"/>
        <w:rPr>
          <w:rFonts w:ascii="Calibri" w:hAnsi="Calibri" w:cs="Calibri"/>
        </w:rPr>
      </w:pPr>
    </w:p>
    <w:tbl>
      <w:tblPr>
        <w:tblStyle w:val="TableGrid"/>
        <w:tblW w:w="15304" w:type="dxa"/>
        <w:jc w:val="center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304"/>
      </w:tblGrid>
      <w:tr w:rsidR="001B2B6D" w14:paraId="320E0469" w14:textId="77777777" w:rsidTr="00255E31">
        <w:trPr>
          <w:jc w:val="center"/>
        </w:trPr>
        <w:tc>
          <w:tcPr>
            <w:tcW w:w="15304" w:type="dxa"/>
            <w:shd w:val="clear" w:color="auto" w:fill="000000" w:themeFill="text1"/>
            <w:vAlign w:val="center"/>
          </w:tcPr>
          <w:p w14:paraId="0547E44D" w14:textId="52D60FE2" w:rsidR="001B2B6D" w:rsidRDefault="001B2B6D" w:rsidP="00874FD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PROJECT OBJECTIVES</w:t>
            </w:r>
          </w:p>
        </w:tc>
      </w:tr>
      <w:tr w:rsidR="001B2B6D" w14:paraId="69F57CE5" w14:textId="77777777" w:rsidTr="009E5380">
        <w:trPr>
          <w:jc w:val="center"/>
        </w:trPr>
        <w:tc>
          <w:tcPr>
            <w:tcW w:w="15304" w:type="dxa"/>
            <w:shd w:val="clear" w:color="auto" w:fill="F2F2F2" w:themeFill="background1" w:themeFillShade="F2"/>
          </w:tcPr>
          <w:p w14:paraId="64C80F07" w14:textId="49C9CD69" w:rsidR="001B2B6D" w:rsidRDefault="001B2B6D" w:rsidP="001B2B6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4. Which of the following programme objectives will your project support? Please select all that apply. </w:t>
            </w:r>
          </w:p>
        </w:tc>
      </w:tr>
      <w:tr w:rsidR="001B2B6D" w14:paraId="72F324FE" w14:textId="77777777" w:rsidTr="00255E31">
        <w:trPr>
          <w:jc w:val="center"/>
        </w:trPr>
        <w:tc>
          <w:tcPr>
            <w:tcW w:w="15304" w:type="dxa"/>
            <w:vAlign w:val="center"/>
          </w:tcPr>
          <w:p w14:paraId="5DDA1E0B" w14:textId="77777777" w:rsidR="001B2B6D" w:rsidRPr="0010286C" w:rsidRDefault="00000000" w:rsidP="001B2B6D">
            <w:pPr>
              <w:ind w:left="568" w:hanging="284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392075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2B6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B2B6D">
              <w:rPr>
                <w:rFonts w:ascii="Calibri" w:hAnsi="Calibri" w:cs="Calibri"/>
              </w:rPr>
              <w:t xml:space="preserve"> </w:t>
            </w:r>
            <w:r w:rsidR="001B2B6D" w:rsidRPr="0010286C">
              <w:rPr>
                <w:rFonts w:ascii="Calibri" w:hAnsi="Calibri" w:cs="Calibri"/>
              </w:rPr>
              <w:t>Raise awareness of cancer signs and symptoms</w:t>
            </w:r>
          </w:p>
          <w:p w14:paraId="13BF713A" w14:textId="77777777" w:rsidR="001B2B6D" w:rsidRPr="0010286C" w:rsidRDefault="00000000" w:rsidP="001B2B6D">
            <w:pPr>
              <w:ind w:left="568" w:hanging="284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113281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2B6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B2B6D">
              <w:rPr>
                <w:rFonts w:ascii="Calibri" w:hAnsi="Calibri" w:cs="Calibri"/>
              </w:rPr>
              <w:t xml:space="preserve"> </w:t>
            </w:r>
            <w:r w:rsidR="001B2B6D" w:rsidRPr="0010286C">
              <w:rPr>
                <w:rFonts w:ascii="Calibri" w:hAnsi="Calibri" w:cs="Calibri"/>
              </w:rPr>
              <w:t>Encourage more people to take part in cancer screening</w:t>
            </w:r>
          </w:p>
          <w:p w14:paraId="326780C2" w14:textId="028AC3E5" w:rsidR="001B2B6D" w:rsidRPr="0010286C" w:rsidRDefault="00000000" w:rsidP="001B2B6D">
            <w:pPr>
              <w:ind w:left="568" w:hanging="284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64644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0731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B2B6D">
              <w:rPr>
                <w:rFonts w:ascii="Calibri" w:hAnsi="Calibri" w:cs="Calibri"/>
              </w:rPr>
              <w:t xml:space="preserve"> </w:t>
            </w:r>
            <w:r w:rsidR="001B2B6D" w:rsidRPr="0010286C">
              <w:rPr>
                <w:rFonts w:ascii="Calibri" w:hAnsi="Calibri" w:cs="Calibri"/>
              </w:rPr>
              <w:t>Help people understand how health</w:t>
            </w:r>
            <w:r w:rsidR="001B2B6D">
              <w:rPr>
                <w:rFonts w:ascii="Calibri" w:hAnsi="Calibri" w:cs="Calibri"/>
              </w:rPr>
              <w:t>y</w:t>
            </w:r>
            <w:r w:rsidR="001B2B6D" w:rsidRPr="0010286C">
              <w:rPr>
                <w:rFonts w:ascii="Calibri" w:hAnsi="Calibri" w:cs="Calibri"/>
              </w:rPr>
              <w:t xml:space="preserve"> lifestyle choices can reduce cancer risk</w:t>
            </w:r>
          </w:p>
          <w:p w14:paraId="09C558FA" w14:textId="5C395295" w:rsidR="001B2B6D" w:rsidRDefault="00000000" w:rsidP="001B2B6D">
            <w:pPr>
              <w:ind w:left="568" w:hanging="284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432432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2B6D" w:rsidRPr="0010286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B2B6D">
              <w:rPr>
                <w:rFonts w:ascii="Calibri" w:hAnsi="Calibri" w:cs="Calibri"/>
              </w:rPr>
              <w:t xml:space="preserve"> Help people feel more</w:t>
            </w:r>
            <w:r w:rsidR="001B2B6D" w:rsidRPr="0010286C">
              <w:rPr>
                <w:rFonts w:ascii="Calibri" w:hAnsi="Calibri" w:cs="Calibri"/>
              </w:rPr>
              <w:t xml:space="preserve"> confiden</w:t>
            </w:r>
            <w:r w:rsidR="001B2B6D">
              <w:rPr>
                <w:rFonts w:ascii="Calibri" w:hAnsi="Calibri" w:cs="Calibri"/>
              </w:rPr>
              <w:t>t</w:t>
            </w:r>
            <w:r w:rsidR="001B2B6D" w:rsidRPr="0010286C">
              <w:rPr>
                <w:rFonts w:ascii="Calibri" w:hAnsi="Calibri" w:cs="Calibri"/>
              </w:rPr>
              <w:t xml:space="preserve"> accessing </w:t>
            </w:r>
            <w:r w:rsidR="001B2B6D">
              <w:rPr>
                <w:rFonts w:ascii="Calibri" w:hAnsi="Calibri" w:cs="Calibri"/>
              </w:rPr>
              <w:t xml:space="preserve">healthcare services </w:t>
            </w:r>
            <w:r w:rsidR="001B2B6D" w:rsidRPr="0010286C">
              <w:rPr>
                <w:rFonts w:ascii="Calibri" w:hAnsi="Calibri" w:cs="Calibri"/>
              </w:rPr>
              <w:t>and speaking with health professionals</w:t>
            </w:r>
          </w:p>
        </w:tc>
      </w:tr>
    </w:tbl>
    <w:p w14:paraId="42328B4D" w14:textId="03A876ED" w:rsidR="00413AD2" w:rsidRDefault="00413AD2" w:rsidP="00F92550">
      <w:pPr>
        <w:spacing w:after="0"/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245"/>
        <w:gridCol w:w="6237"/>
        <w:gridCol w:w="3827"/>
      </w:tblGrid>
      <w:tr w:rsidR="00E901B0" w:rsidRPr="0096687F" w14:paraId="5A1C60D6" w14:textId="77777777" w:rsidTr="005F1D00">
        <w:tc>
          <w:tcPr>
            <w:tcW w:w="15309" w:type="dxa"/>
            <w:gridSpan w:val="3"/>
            <w:shd w:val="clear" w:color="auto" w:fill="000000" w:themeFill="text1"/>
          </w:tcPr>
          <w:p w14:paraId="6BA95485" w14:textId="26BD2B4A" w:rsidR="00E901B0" w:rsidRPr="0096687F" w:rsidRDefault="00E901B0">
            <w:pPr>
              <w:spacing w:after="0" w:line="240" w:lineRule="auto"/>
              <w:rPr>
                <w:rFonts w:ascii="Calibri" w:hAnsi="Calibri" w:cs="Calibri"/>
                <w:b/>
                <w:color w:val="FFFFFF"/>
              </w:rPr>
            </w:pPr>
            <w:r w:rsidRPr="0096687F">
              <w:rPr>
                <w:rFonts w:ascii="Calibri" w:hAnsi="Calibri" w:cs="Calibri"/>
              </w:rPr>
              <w:br w:type="page"/>
            </w:r>
            <w:r w:rsidR="001A59DA">
              <w:rPr>
                <w:rFonts w:ascii="Calibri" w:hAnsi="Calibri" w:cs="Calibri"/>
                <w:b/>
                <w:bCs/>
              </w:rPr>
              <w:t xml:space="preserve"> PROJECT PLANS</w:t>
            </w:r>
          </w:p>
        </w:tc>
      </w:tr>
      <w:tr w:rsidR="00E901B0" w:rsidRPr="0096687F" w14:paraId="55BEDA3C" w14:textId="77777777" w:rsidTr="005F1D00">
        <w:trPr>
          <w:trHeight w:val="2197"/>
        </w:trPr>
        <w:tc>
          <w:tcPr>
            <w:tcW w:w="15309" w:type="dxa"/>
            <w:gridSpan w:val="3"/>
            <w:shd w:val="clear" w:color="auto" w:fill="F2F2F2" w:themeFill="background1" w:themeFillShade="F2"/>
            <w:vAlign w:val="center"/>
          </w:tcPr>
          <w:p w14:paraId="315E687A" w14:textId="77777777" w:rsidR="00F14B29" w:rsidRDefault="0010286C" w:rsidP="004866E3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  <w:r w:rsidR="709E9531" w:rsidRPr="00100BE7">
              <w:rPr>
                <w:rFonts w:ascii="Calibri" w:hAnsi="Calibri" w:cs="Calibri"/>
                <w:b/>
                <w:bCs/>
              </w:rPr>
              <w:t>.</w:t>
            </w:r>
            <w:r w:rsidR="709E9531" w:rsidRPr="0096687F">
              <w:rPr>
                <w:rFonts w:ascii="Calibri" w:hAnsi="Calibri" w:cs="Calibri"/>
                <w:b/>
                <w:bCs/>
              </w:rPr>
              <w:t xml:space="preserve"> </w:t>
            </w:r>
            <w:r w:rsidR="00F14B29">
              <w:rPr>
                <w:rFonts w:ascii="Calibri" w:hAnsi="Calibri" w:cs="Calibri"/>
                <w:b/>
                <w:bCs/>
              </w:rPr>
              <w:t xml:space="preserve">Is your project made up of different project components? </w:t>
            </w:r>
          </w:p>
          <w:p w14:paraId="05ADF181" w14:textId="57341DF1" w:rsidR="00D035E1" w:rsidRPr="00D035E1" w:rsidRDefault="00F14B29" w:rsidP="00D035E1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F14B29">
              <w:rPr>
                <w:rFonts w:ascii="Calibri" w:hAnsi="Calibri" w:cs="Calibri"/>
                <w:i/>
                <w:iCs/>
              </w:rPr>
              <w:t xml:space="preserve">Project components are </w:t>
            </w:r>
            <w:r w:rsidR="00D035E1">
              <w:rPr>
                <w:rFonts w:ascii="Calibri" w:hAnsi="Calibri" w:cs="Calibri"/>
                <w:i/>
                <w:iCs/>
              </w:rPr>
              <w:t>groups of related activities within</w:t>
            </w:r>
            <w:r w:rsidRPr="00F14B29">
              <w:rPr>
                <w:rFonts w:ascii="Calibri" w:hAnsi="Calibri" w:cs="Calibri"/>
                <w:i/>
                <w:iCs/>
              </w:rPr>
              <w:t xml:space="preserve"> your project.</w:t>
            </w:r>
            <w:r w:rsidRPr="00F14B29">
              <w:rPr>
                <w:rFonts w:ascii="Calibri" w:hAnsi="Calibri" w:cs="Calibri"/>
                <w:i/>
                <w:iCs/>
              </w:rPr>
              <w:br/>
            </w:r>
            <w:r w:rsidRPr="00F14B29">
              <w:rPr>
                <w:rFonts w:ascii="Calibri" w:hAnsi="Calibri" w:cs="Calibri"/>
                <w:i/>
                <w:iCs/>
              </w:rPr>
              <w:br/>
            </w:r>
            <w:r w:rsidR="00D035E1" w:rsidRPr="00D035E1">
              <w:rPr>
                <w:rFonts w:ascii="Calibri" w:hAnsi="Calibri" w:cs="Calibri"/>
                <w:i/>
                <w:iCs/>
              </w:rPr>
              <w:t>Some organisations may deliver one main strand of work only</w:t>
            </w:r>
            <w:r w:rsidR="00F3411F">
              <w:rPr>
                <w:rFonts w:ascii="Calibri" w:hAnsi="Calibri" w:cs="Calibri"/>
                <w:i/>
                <w:iCs/>
              </w:rPr>
              <w:t xml:space="preserve"> </w:t>
            </w:r>
            <w:r w:rsidR="00D035E1">
              <w:rPr>
                <w:rFonts w:ascii="Calibri" w:hAnsi="Calibri" w:cs="Calibri"/>
                <w:i/>
                <w:iCs/>
              </w:rPr>
              <w:t>—</w:t>
            </w:r>
            <w:r w:rsidR="00D035E1" w:rsidRPr="00D035E1">
              <w:rPr>
                <w:rFonts w:ascii="Calibri" w:hAnsi="Calibri" w:cs="Calibri"/>
                <w:i/>
                <w:iCs/>
              </w:rPr>
              <w:t xml:space="preserve"> for example, a series of workshops </w:t>
            </w:r>
            <w:r w:rsidR="00D035E1">
              <w:rPr>
                <w:rFonts w:ascii="Calibri" w:hAnsi="Calibri" w:cs="Calibri"/>
                <w:i/>
                <w:iCs/>
              </w:rPr>
              <w:t xml:space="preserve">— </w:t>
            </w:r>
            <w:r w:rsidR="00D035E1" w:rsidRPr="00D035E1">
              <w:rPr>
                <w:rFonts w:ascii="Calibri" w:hAnsi="Calibri" w:cs="Calibri"/>
                <w:i/>
                <w:iCs/>
              </w:rPr>
              <w:t>which could be treated as one project component. </w:t>
            </w:r>
            <w:r w:rsidR="00D035E1" w:rsidRPr="00D035E1">
              <w:rPr>
                <w:rFonts w:ascii="Calibri" w:hAnsi="Calibri" w:cs="Calibri"/>
                <w:i/>
                <w:iCs/>
              </w:rPr>
              <w:br/>
            </w:r>
          </w:p>
          <w:p w14:paraId="780AE9F8" w14:textId="17A3378C" w:rsidR="00321FB7" w:rsidRPr="00F3411F" w:rsidRDefault="00D035E1" w:rsidP="0037342A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D035E1">
              <w:rPr>
                <w:rFonts w:ascii="Calibri" w:hAnsi="Calibri" w:cs="Calibri"/>
                <w:i/>
                <w:iCs/>
              </w:rPr>
              <w:t xml:space="preserve">Other organisations may deliver several strands of work, such as </w:t>
            </w:r>
            <w:r w:rsidR="00874FDA">
              <w:rPr>
                <w:rFonts w:ascii="Calibri" w:hAnsi="Calibri" w:cs="Calibri"/>
                <w:i/>
                <w:iCs/>
              </w:rPr>
              <w:t xml:space="preserve">digital campaigns, </w:t>
            </w:r>
            <w:r w:rsidRPr="00D035E1">
              <w:rPr>
                <w:rFonts w:ascii="Calibri" w:hAnsi="Calibri" w:cs="Calibri"/>
                <w:i/>
                <w:iCs/>
              </w:rPr>
              <w:t xml:space="preserve">workshops, outreach activities, </w:t>
            </w:r>
            <w:r w:rsidR="00874FDA">
              <w:rPr>
                <w:rFonts w:ascii="Calibri" w:hAnsi="Calibri" w:cs="Calibri"/>
                <w:i/>
                <w:iCs/>
              </w:rPr>
              <w:t xml:space="preserve">or </w:t>
            </w:r>
            <w:r w:rsidRPr="00D035E1">
              <w:rPr>
                <w:rFonts w:ascii="Calibri" w:hAnsi="Calibri" w:cs="Calibri"/>
                <w:i/>
                <w:iCs/>
              </w:rPr>
              <w:t>support group</w:t>
            </w:r>
            <w:r w:rsidR="00874FDA">
              <w:rPr>
                <w:rFonts w:ascii="Calibri" w:hAnsi="Calibri" w:cs="Calibri"/>
                <w:i/>
                <w:iCs/>
              </w:rPr>
              <w:t>s</w:t>
            </w:r>
            <w:r w:rsidRPr="00D035E1">
              <w:rPr>
                <w:rFonts w:ascii="Calibri" w:hAnsi="Calibri" w:cs="Calibri"/>
                <w:i/>
                <w:iCs/>
              </w:rPr>
              <w:t>. These can be listed as separate project components, even if they work together as part of the same project.</w:t>
            </w:r>
          </w:p>
        </w:tc>
      </w:tr>
      <w:tr w:rsidR="00B2623E" w:rsidRPr="0096687F" w14:paraId="5A7FBD27" w14:textId="064427F2" w:rsidTr="005F1D00">
        <w:trPr>
          <w:trHeight w:val="378"/>
        </w:trPr>
        <w:tc>
          <w:tcPr>
            <w:tcW w:w="5245" w:type="dxa"/>
            <w:shd w:val="clear" w:color="auto" w:fill="FFFFFF" w:themeFill="background1"/>
            <w:vAlign w:val="center"/>
          </w:tcPr>
          <w:p w14:paraId="2872E31E" w14:textId="19006B1C" w:rsidR="00B2623E" w:rsidRPr="00F14B29" w:rsidRDefault="00000000" w:rsidP="0037342A">
            <w:pPr>
              <w:spacing w:after="0" w:line="240" w:lineRule="auto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03426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23E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2623E" w:rsidRPr="00F14B29">
              <w:rPr>
                <w:rFonts w:ascii="Calibri" w:hAnsi="Calibri" w:cs="Calibri"/>
              </w:rPr>
              <w:t xml:space="preserve"> Yes</w:t>
            </w:r>
          </w:p>
        </w:tc>
        <w:tc>
          <w:tcPr>
            <w:tcW w:w="10064" w:type="dxa"/>
            <w:gridSpan w:val="2"/>
            <w:shd w:val="clear" w:color="auto" w:fill="FFFFFF" w:themeFill="background1"/>
            <w:vAlign w:val="center"/>
          </w:tcPr>
          <w:p w14:paraId="7FBD2E3A" w14:textId="0504108A" w:rsidR="00B2623E" w:rsidRPr="00F14B29" w:rsidRDefault="00000000" w:rsidP="00413AD2">
            <w:pPr>
              <w:spacing w:after="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2000886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3AD2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2623E">
              <w:rPr>
                <w:rFonts w:ascii="Calibri" w:hAnsi="Calibri" w:cs="Calibri"/>
              </w:rPr>
              <w:t xml:space="preserve"> No (You only need </w:t>
            </w:r>
            <w:r w:rsidR="002F5406">
              <w:rPr>
                <w:rFonts w:ascii="Calibri" w:hAnsi="Calibri" w:cs="Calibri"/>
              </w:rPr>
              <w:t>to complete</w:t>
            </w:r>
            <w:r w:rsidR="00B2623E">
              <w:rPr>
                <w:rFonts w:ascii="Calibri" w:hAnsi="Calibri" w:cs="Calibri"/>
              </w:rPr>
              <w:t xml:space="preserve"> </w:t>
            </w:r>
            <w:r w:rsidR="00B2623E" w:rsidRPr="00F14B29">
              <w:rPr>
                <w:rFonts w:ascii="Calibri" w:hAnsi="Calibri" w:cs="Calibri"/>
                <w:b/>
                <w:bCs/>
              </w:rPr>
              <w:t>Component 1</w:t>
            </w:r>
            <w:r w:rsidR="00B2623E">
              <w:rPr>
                <w:rFonts w:ascii="Calibri" w:hAnsi="Calibri" w:cs="Calibri"/>
              </w:rPr>
              <w:t xml:space="preserve"> in </w:t>
            </w:r>
            <w:r w:rsidR="002F5406">
              <w:rPr>
                <w:rFonts w:ascii="Calibri" w:hAnsi="Calibri" w:cs="Calibri"/>
              </w:rPr>
              <w:t>Question 6</w:t>
            </w:r>
            <w:r w:rsidR="00B2623E">
              <w:rPr>
                <w:rFonts w:ascii="Calibri" w:hAnsi="Calibri" w:cs="Calibri"/>
              </w:rPr>
              <w:t>)</w:t>
            </w:r>
          </w:p>
        </w:tc>
      </w:tr>
      <w:tr w:rsidR="00F14B29" w:rsidRPr="0096687F" w14:paraId="16BA78B1" w14:textId="77777777" w:rsidTr="005F1D00">
        <w:trPr>
          <w:trHeight w:val="4981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0AB4CD22" w14:textId="0D0807EE" w:rsidR="00F14B29" w:rsidRPr="00F14B29" w:rsidRDefault="00F14B29" w:rsidP="00F14B29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 xml:space="preserve">6. Please tell us about your </w:t>
            </w:r>
            <w:r w:rsidR="00B2623E">
              <w:rPr>
                <w:rFonts w:ascii="Calibri" w:hAnsi="Calibri" w:cs="Calibri"/>
                <w:b/>
                <w:bCs/>
              </w:rPr>
              <w:t>p</w:t>
            </w:r>
            <w:r>
              <w:rPr>
                <w:rFonts w:ascii="Calibri" w:hAnsi="Calibri" w:cs="Calibri"/>
                <w:b/>
                <w:bCs/>
              </w:rPr>
              <w:t xml:space="preserve">roject </w:t>
            </w:r>
            <w:r w:rsidR="00B2623E">
              <w:rPr>
                <w:rFonts w:ascii="Calibri" w:hAnsi="Calibri" w:cs="Calibri"/>
                <w:b/>
                <w:bCs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omponents</w:t>
            </w:r>
            <w:r w:rsidR="00A52AD7">
              <w:rPr>
                <w:rFonts w:ascii="Calibri" w:hAnsi="Calibri" w:cs="Calibri"/>
                <w:b/>
                <w:bCs/>
              </w:rPr>
              <w:t xml:space="preserve"> and the key activities planned for each component. </w:t>
            </w:r>
          </w:p>
          <w:p w14:paraId="6E1887E5" w14:textId="4D2179E7" w:rsidR="00F14B29" w:rsidRPr="00EB1AC6" w:rsidRDefault="00C666F1" w:rsidP="0037342A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EB1AC6">
              <w:rPr>
                <w:rFonts w:ascii="Calibri" w:hAnsi="Calibri" w:cs="Calibri"/>
                <w:i/>
                <w:iCs/>
                <w:vertAlign w:val="superscript"/>
              </w:rPr>
              <w:t>1</w:t>
            </w:r>
            <w:r w:rsidRPr="00EB1AC6">
              <w:rPr>
                <w:rFonts w:ascii="Calibri" w:hAnsi="Calibri" w:cs="Calibri"/>
                <w:i/>
                <w:iCs/>
              </w:rPr>
              <w:t xml:space="preserve"> </w:t>
            </w:r>
            <w:r w:rsidR="00D24302" w:rsidRPr="00EB1AC6">
              <w:rPr>
                <w:rFonts w:ascii="Calibri" w:hAnsi="Calibri" w:cs="Calibri"/>
                <w:i/>
                <w:iCs/>
              </w:rPr>
              <w:t>E</w:t>
            </w:r>
            <w:r w:rsidR="00F14B29" w:rsidRPr="00EB1AC6">
              <w:rPr>
                <w:rFonts w:ascii="Calibri" w:hAnsi="Calibri" w:cs="Calibri"/>
                <w:i/>
                <w:iCs/>
              </w:rPr>
              <w:t xml:space="preserve">ach component may include several </w:t>
            </w:r>
            <w:r w:rsidR="00F3411F" w:rsidRPr="00EB1AC6">
              <w:rPr>
                <w:rFonts w:ascii="Calibri" w:hAnsi="Calibri" w:cs="Calibri"/>
                <w:i/>
                <w:iCs/>
              </w:rPr>
              <w:t xml:space="preserve">related </w:t>
            </w:r>
            <w:r w:rsidR="00F14B29" w:rsidRPr="00EB1AC6">
              <w:rPr>
                <w:rFonts w:ascii="Calibri" w:hAnsi="Calibri" w:cs="Calibri"/>
                <w:i/>
                <w:iCs/>
              </w:rPr>
              <w:t xml:space="preserve">activities. </w:t>
            </w:r>
          </w:p>
          <w:p w14:paraId="2118F64D" w14:textId="44D90269" w:rsidR="00C666F1" w:rsidRDefault="00C666F1" w:rsidP="00C666F1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EB1AC6">
              <w:rPr>
                <w:rFonts w:ascii="Calibri" w:hAnsi="Calibri" w:cs="Calibri"/>
                <w:i/>
                <w:iCs/>
                <w:vertAlign w:val="superscript"/>
              </w:rPr>
              <w:t>2</w:t>
            </w:r>
            <w:r w:rsidRPr="00EB1AC6">
              <w:rPr>
                <w:rFonts w:ascii="Calibri" w:hAnsi="Calibri" w:cs="Calibri"/>
                <w:i/>
                <w:iCs/>
              </w:rPr>
              <w:t xml:space="preserve"> A project component may include multiple outputs. Outputs are measurable, tangible things your project will produce. Where relevant, please include key details such as duration, format, or size</w:t>
            </w:r>
            <w:r w:rsidR="00EB1AC6" w:rsidRPr="00EB1AC6">
              <w:rPr>
                <w:rFonts w:ascii="Calibri" w:hAnsi="Calibri" w:cs="Calibri"/>
                <w:i/>
                <w:iCs/>
              </w:rPr>
              <w:t>.</w:t>
            </w:r>
            <w:r w:rsidR="00EB1AC6">
              <w:rPr>
                <w:rFonts w:ascii="Calibri" w:hAnsi="Calibri" w:cs="Calibri"/>
                <w:i/>
                <w:iCs/>
              </w:rPr>
              <w:t xml:space="preserve"> </w:t>
            </w:r>
          </w:p>
          <w:p w14:paraId="1AA77332" w14:textId="797C4701" w:rsidR="00FC6E0C" w:rsidRPr="00FC6E0C" w:rsidRDefault="00FC6E0C" w:rsidP="00C666F1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FC6E0C">
              <w:rPr>
                <w:rFonts w:ascii="Calibri" w:hAnsi="Calibri" w:cs="Calibri"/>
                <w:i/>
                <w:iCs/>
                <w:vertAlign w:val="superscript"/>
              </w:rPr>
              <w:t>3</w:t>
            </w:r>
            <w:r>
              <w:rPr>
                <w:rFonts w:ascii="Calibri" w:hAnsi="Calibri" w:cs="Calibri"/>
                <w:i/>
                <w:iCs/>
              </w:rPr>
              <w:t>Direct reach: number of participants expected, excluding staff and volunteers delivering the project</w:t>
            </w:r>
          </w:p>
          <w:p w14:paraId="2453D9C7" w14:textId="1DE13476" w:rsidR="00F14B29" w:rsidRPr="00FC6E0C" w:rsidRDefault="00FC6E0C" w:rsidP="0037342A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  <w:vertAlign w:val="superscript"/>
              </w:rPr>
              <w:t>4</w:t>
            </w:r>
            <w:r>
              <w:rPr>
                <w:rFonts w:ascii="Calibri" w:hAnsi="Calibri" w:cs="Calibri"/>
                <w:i/>
                <w:iCs/>
              </w:rPr>
              <w:t xml:space="preserve"> Indirect </w:t>
            </w:r>
            <w:proofErr w:type="gramStart"/>
            <w:r>
              <w:rPr>
                <w:rFonts w:ascii="Calibri" w:hAnsi="Calibri" w:cs="Calibri"/>
                <w:i/>
                <w:iCs/>
              </w:rPr>
              <w:t>reach</w:t>
            </w:r>
            <w:proofErr w:type="gramEnd"/>
            <w:r>
              <w:rPr>
                <w:rFonts w:ascii="Calibri" w:hAnsi="Calibri" w:cs="Calibri"/>
                <w:i/>
                <w:iCs/>
              </w:rPr>
              <w:t xml:space="preserve">: </w:t>
            </w:r>
            <w:r w:rsidRPr="00FC6E0C">
              <w:rPr>
                <w:rFonts w:ascii="Calibri" w:hAnsi="Calibri" w:cs="Calibri"/>
                <w:i/>
                <w:iCs/>
              </w:rPr>
              <w:t>people who benefit from the project but do not take part directly (e.g. through materials, campaigns or shared information)</w:t>
            </w:r>
          </w:p>
          <w:p w14:paraId="3FD67EE2" w14:textId="77777777" w:rsidR="00F14B29" w:rsidRDefault="00F14B29" w:rsidP="0037342A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 xml:space="preserve">Example: </w:t>
            </w:r>
          </w:p>
          <w:tbl>
            <w:tblPr>
              <w:tblStyle w:val="TableGrid"/>
              <w:tblW w:w="15083" w:type="dxa"/>
              <w:jc w:val="center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2082"/>
              <w:gridCol w:w="2623"/>
              <w:gridCol w:w="2458"/>
              <w:gridCol w:w="3212"/>
              <w:gridCol w:w="2268"/>
              <w:gridCol w:w="2440"/>
            </w:tblGrid>
            <w:tr w:rsidR="00A52AD7" w14:paraId="72ECBFEE" w14:textId="77777777" w:rsidTr="00EB1AC6">
              <w:trPr>
                <w:trHeight w:val="432"/>
                <w:jc w:val="center"/>
              </w:trPr>
              <w:tc>
                <w:tcPr>
                  <w:tcW w:w="2082" w:type="dxa"/>
                  <w:shd w:val="clear" w:color="auto" w:fill="D9D9D9" w:themeFill="background1" w:themeFillShade="D9"/>
                  <w:vAlign w:val="center"/>
                </w:tcPr>
                <w:p w14:paraId="7BB362B0" w14:textId="77777777" w:rsidR="00A52AD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Project </w:t>
                  </w:r>
                </w:p>
                <w:p w14:paraId="22CE8AE8" w14:textId="2C8EC1F3" w:rsidR="00A52AD7" w:rsidRPr="00321FB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Component</w:t>
                  </w:r>
                </w:p>
              </w:tc>
              <w:tc>
                <w:tcPr>
                  <w:tcW w:w="2623" w:type="dxa"/>
                  <w:shd w:val="clear" w:color="auto" w:fill="D9D9D9" w:themeFill="background1" w:themeFillShade="D9"/>
                  <w:vAlign w:val="center"/>
                </w:tcPr>
                <w:p w14:paraId="68B3A1D9" w14:textId="5E7F1A51" w:rsidR="00A52AD7" w:rsidRPr="00321FB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What is the name of</w:t>
                  </w: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 this </w:t>
                  </w: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component</w:t>
                  </w:r>
                  <w:r w:rsidR="00C666F1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? </w:t>
                  </w:r>
                  <w:r w:rsidR="00C666F1" w:rsidRPr="00C666F1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>1</w:t>
                  </w:r>
                </w:p>
              </w:tc>
              <w:tc>
                <w:tcPr>
                  <w:tcW w:w="2458" w:type="dxa"/>
                  <w:shd w:val="clear" w:color="auto" w:fill="D9D9D9" w:themeFill="background1" w:themeFillShade="D9"/>
                  <w:vAlign w:val="center"/>
                </w:tcPr>
                <w:p w14:paraId="09A167A5" w14:textId="6FBB9071" w:rsidR="00A52AD7" w:rsidRPr="00321FB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What are the key activities planned? </w:t>
                  </w:r>
                </w:p>
              </w:tc>
              <w:tc>
                <w:tcPr>
                  <w:tcW w:w="3212" w:type="dxa"/>
                  <w:shd w:val="clear" w:color="auto" w:fill="D9D9D9" w:themeFill="background1" w:themeFillShade="D9"/>
                  <w:vAlign w:val="center"/>
                </w:tcPr>
                <w:p w14:paraId="12DE9EC0" w14:textId="084FACF5" w:rsidR="00A52AD7" w:rsidRPr="00321FB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What project outputs will you deliver</w:t>
                  </w:r>
                  <w:r w:rsidR="00EB1AC6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 and how many of each</w:t>
                  </w: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? </w:t>
                  </w:r>
                  <w:r w:rsidR="00C666F1" w:rsidRPr="00C666F1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>2</w:t>
                  </w:r>
                </w:p>
              </w:tc>
              <w:tc>
                <w:tcPr>
                  <w:tcW w:w="2268" w:type="dxa"/>
                  <w:shd w:val="clear" w:color="auto" w:fill="D9D9D9" w:themeFill="background1" w:themeFillShade="D9"/>
                  <w:vAlign w:val="center"/>
                </w:tcPr>
                <w:p w14:paraId="2BED909E" w14:textId="38ACA083" w:rsidR="00A52AD7" w:rsidRPr="00321FB7" w:rsidRDefault="00A52AD7" w:rsidP="00A52AD7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</w:pP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How many people </w:t>
                  </w: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will take </w:t>
                  </w: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part?</w:t>
                  </w:r>
                  <w:r w:rsidR="00FC6E0C" w:rsidRPr="00FC6E0C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>3</w:t>
                  </w:r>
                </w:p>
              </w:tc>
              <w:tc>
                <w:tcPr>
                  <w:tcW w:w="2440" w:type="dxa"/>
                  <w:shd w:val="clear" w:color="auto" w:fill="D9D9D9" w:themeFill="background1" w:themeFillShade="D9"/>
                  <w:vAlign w:val="center"/>
                </w:tcPr>
                <w:p w14:paraId="68E6A249" w14:textId="2296C41C" w:rsidR="00A52AD7" w:rsidRPr="00FC6E0C" w:rsidRDefault="00A52AD7" w:rsidP="00FC6E0C">
                  <w:pPr>
                    <w:jc w:val="center"/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</w:pP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Optional: </w:t>
                  </w:r>
                  <w:r w:rsidRPr="00321FB7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br/>
                    <w:t>How many more people may benefit?</w:t>
                  </w:r>
                  <w:r w:rsidR="00FC6E0C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>4</w:t>
                  </w:r>
                </w:p>
              </w:tc>
            </w:tr>
            <w:tr w:rsidR="00A52AD7" w:rsidRPr="006D308F" w14:paraId="258AE632" w14:textId="77777777" w:rsidTr="00EB1AC6">
              <w:trPr>
                <w:trHeight w:val="216"/>
                <w:jc w:val="center"/>
              </w:trPr>
              <w:tc>
                <w:tcPr>
                  <w:tcW w:w="2082" w:type="dxa"/>
                  <w:shd w:val="clear" w:color="auto" w:fill="D9D9D9" w:themeFill="background1" w:themeFillShade="D9"/>
                  <w:vAlign w:val="center"/>
                </w:tcPr>
                <w:p w14:paraId="7F8BFF80" w14:textId="77777777" w:rsidR="00A52AD7" w:rsidRPr="006D308F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</w:t>
                  </w:r>
                  <w:r w:rsidRPr="006D308F">
                    <w:rPr>
                      <w:rFonts w:ascii="Calibri" w:hAnsi="Calibri" w:cs="Calibri"/>
                      <w:i/>
                      <w:iCs/>
                    </w:rPr>
                    <w:t xml:space="preserve"> 1</w:t>
                  </w:r>
                </w:p>
              </w:tc>
              <w:tc>
                <w:tcPr>
                  <w:tcW w:w="2623" w:type="dxa"/>
                  <w:shd w:val="clear" w:color="auto" w:fill="D9D9D9" w:themeFill="background1" w:themeFillShade="D9"/>
                  <w:vAlign w:val="center"/>
                </w:tcPr>
                <w:p w14:paraId="38D5BD06" w14:textId="5B35B40B" w:rsidR="00A52AD7" w:rsidRPr="006D308F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 w:rsidR="00A52AD7">
                    <w:rPr>
                      <w:rFonts w:ascii="Calibri" w:hAnsi="Calibri" w:cs="Calibri"/>
                      <w:i/>
                      <w:iCs/>
                    </w:rPr>
                    <w:t xml:space="preserve"> Campaign</w:t>
                  </w:r>
                </w:p>
              </w:tc>
              <w:tc>
                <w:tcPr>
                  <w:tcW w:w="2458" w:type="dxa"/>
                  <w:shd w:val="clear" w:color="auto" w:fill="D9D9D9" w:themeFill="background1" w:themeFillShade="D9"/>
                  <w:vAlign w:val="center"/>
                </w:tcPr>
                <w:p w14:paraId="16B6DD69" w14:textId="46AF9314" w:rsidR="00A52AD7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Produce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 xml:space="preserve">ABC materials 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>with community members</w:t>
                  </w:r>
                </w:p>
              </w:tc>
              <w:tc>
                <w:tcPr>
                  <w:tcW w:w="3212" w:type="dxa"/>
                  <w:shd w:val="clear" w:color="auto" w:fill="D9D9D9" w:themeFill="background1" w:themeFillShade="D9"/>
                  <w:vAlign w:val="center"/>
                </w:tcPr>
                <w:p w14:paraId="03A44585" w14:textId="4724DB17" w:rsidR="00EB1AC6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X-hour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session x3</w:t>
                  </w:r>
                </w:p>
                <w:p w14:paraId="2EF12138" w14:textId="5CF87323" w:rsidR="00A52AD7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X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>-minute video x 2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br/>
                  </w:r>
                  <w:r w:rsidR="0094732B"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 xml:space="preserve"> </w:t>
                  </w:r>
                  <w:r w:rsidR="0094732B">
                    <w:rPr>
                      <w:rFonts w:ascii="Calibri" w:hAnsi="Calibri" w:cs="Calibri"/>
                      <w:i/>
                      <w:iCs/>
                    </w:rPr>
                    <w:t>resource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 xml:space="preserve"> (</w:t>
                  </w:r>
                  <w:r w:rsidR="0094732B">
                    <w:rPr>
                      <w:rFonts w:ascii="Calibri" w:hAnsi="Calibri" w:cs="Calibri"/>
                      <w:i/>
                      <w:iCs/>
                    </w:rPr>
                    <w:t xml:space="preserve">X 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>size)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x 5</w:t>
                  </w:r>
                </w:p>
              </w:tc>
              <w:tc>
                <w:tcPr>
                  <w:tcW w:w="2268" w:type="dxa"/>
                  <w:shd w:val="clear" w:color="auto" w:fill="D9D9D9" w:themeFill="background1" w:themeFillShade="D9"/>
                  <w:vAlign w:val="center"/>
                </w:tcPr>
                <w:p w14:paraId="2F10CC53" w14:textId="017CE1DA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20</w:t>
                  </w:r>
                </w:p>
              </w:tc>
              <w:tc>
                <w:tcPr>
                  <w:tcW w:w="2440" w:type="dxa"/>
                  <w:shd w:val="clear" w:color="auto" w:fill="D9D9D9" w:themeFill="background1" w:themeFillShade="D9"/>
                  <w:vAlign w:val="center"/>
                </w:tcPr>
                <w:p w14:paraId="66ECCD3F" w14:textId="3F425D33" w:rsidR="00A52AD7" w:rsidRPr="006D308F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300</w:t>
                  </w:r>
                </w:p>
              </w:tc>
            </w:tr>
            <w:tr w:rsidR="00A52AD7" w:rsidRPr="006D308F" w14:paraId="60BBF93C" w14:textId="77777777" w:rsidTr="00EB1AC6">
              <w:trPr>
                <w:trHeight w:val="216"/>
                <w:jc w:val="center"/>
              </w:trPr>
              <w:tc>
                <w:tcPr>
                  <w:tcW w:w="2082" w:type="dxa"/>
                  <w:shd w:val="clear" w:color="auto" w:fill="D9D9D9" w:themeFill="background1" w:themeFillShade="D9"/>
                  <w:vAlign w:val="center"/>
                </w:tcPr>
                <w:p w14:paraId="5CADCCC0" w14:textId="77777777" w:rsidR="00A52AD7" w:rsidRPr="006D308F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 2</w:t>
                  </w:r>
                </w:p>
              </w:tc>
              <w:tc>
                <w:tcPr>
                  <w:tcW w:w="2623" w:type="dxa"/>
                  <w:shd w:val="clear" w:color="auto" w:fill="D9D9D9" w:themeFill="background1" w:themeFillShade="D9"/>
                  <w:vAlign w:val="center"/>
                </w:tcPr>
                <w:p w14:paraId="1294D19F" w14:textId="231AABC1" w:rsidR="00A52AD7" w:rsidRPr="006D308F" w:rsidRDefault="0094732B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 w:rsidR="007E6F69">
                    <w:rPr>
                      <w:rFonts w:ascii="Calibri" w:hAnsi="Calibri" w:cs="Calibri"/>
                      <w:i/>
                      <w:iCs/>
                    </w:rPr>
                    <w:t xml:space="preserve"> </w:t>
                  </w:r>
                  <w:r w:rsidR="00A52AD7">
                    <w:rPr>
                      <w:rFonts w:ascii="Calibri" w:hAnsi="Calibri" w:cs="Calibri"/>
                      <w:i/>
                      <w:iCs/>
                    </w:rPr>
                    <w:t>Workshops</w:t>
                  </w:r>
                </w:p>
              </w:tc>
              <w:tc>
                <w:tcPr>
                  <w:tcW w:w="2458" w:type="dxa"/>
                  <w:shd w:val="clear" w:color="auto" w:fill="D9D9D9" w:themeFill="background1" w:themeFillShade="D9"/>
                  <w:vAlign w:val="center"/>
                </w:tcPr>
                <w:p w14:paraId="66C0BCA8" w14:textId="0C8B9799" w:rsidR="00A52AD7" w:rsidRDefault="002F5406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Run t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hematic workshops </w:t>
                  </w:r>
                  <w:r w:rsidR="007E6F69">
                    <w:rPr>
                      <w:rFonts w:ascii="Calibri" w:hAnsi="Calibri" w:cs="Calibri"/>
                      <w:i/>
                      <w:iCs/>
                    </w:rPr>
                    <w:t xml:space="preserve">about </w:t>
                  </w:r>
                  <w:r w:rsidR="0094732B"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</w:t>
                  </w:r>
                </w:p>
              </w:tc>
              <w:tc>
                <w:tcPr>
                  <w:tcW w:w="3212" w:type="dxa"/>
                  <w:shd w:val="clear" w:color="auto" w:fill="D9D9D9" w:themeFill="background1" w:themeFillShade="D9"/>
                  <w:vAlign w:val="center"/>
                </w:tcPr>
                <w:p w14:paraId="143FEA56" w14:textId="17E94D9E" w:rsidR="00A52AD7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X-hour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session x 6</w:t>
                  </w:r>
                </w:p>
              </w:tc>
              <w:tc>
                <w:tcPr>
                  <w:tcW w:w="2268" w:type="dxa"/>
                  <w:shd w:val="clear" w:color="auto" w:fill="D9D9D9" w:themeFill="background1" w:themeFillShade="D9"/>
                  <w:vAlign w:val="center"/>
                </w:tcPr>
                <w:p w14:paraId="3F94FA85" w14:textId="73941D96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100</w:t>
                  </w:r>
                </w:p>
              </w:tc>
              <w:tc>
                <w:tcPr>
                  <w:tcW w:w="2440" w:type="dxa"/>
                  <w:shd w:val="clear" w:color="auto" w:fill="D9D9D9" w:themeFill="background1" w:themeFillShade="D9"/>
                  <w:vAlign w:val="center"/>
                </w:tcPr>
                <w:p w14:paraId="48A0ED4A" w14:textId="073307C6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300</w:t>
                  </w:r>
                </w:p>
              </w:tc>
            </w:tr>
            <w:tr w:rsidR="00A52AD7" w14:paraId="5F7151EE" w14:textId="77777777" w:rsidTr="00EB1AC6">
              <w:trPr>
                <w:trHeight w:val="254"/>
                <w:jc w:val="center"/>
              </w:trPr>
              <w:tc>
                <w:tcPr>
                  <w:tcW w:w="2082" w:type="dxa"/>
                  <w:shd w:val="clear" w:color="auto" w:fill="D9D9D9" w:themeFill="background1" w:themeFillShade="D9"/>
                  <w:vAlign w:val="center"/>
                </w:tcPr>
                <w:p w14:paraId="26556C55" w14:textId="77777777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 3</w:t>
                  </w:r>
                </w:p>
              </w:tc>
              <w:tc>
                <w:tcPr>
                  <w:tcW w:w="2623" w:type="dxa"/>
                  <w:shd w:val="clear" w:color="auto" w:fill="D9D9D9" w:themeFill="background1" w:themeFillShade="D9"/>
                  <w:vAlign w:val="center"/>
                </w:tcPr>
                <w:p w14:paraId="3629C42F" w14:textId="22051B52" w:rsidR="00A52AD7" w:rsidRDefault="007E6F69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 w:rsidR="00A52AD7">
                    <w:rPr>
                      <w:rFonts w:ascii="Calibri" w:hAnsi="Calibri" w:cs="Calibri"/>
                      <w:i/>
                      <w:iCs/>
                    </w:rPr>
                    <w:t xml:space="preserve"> Outreach</w:t>
                  </w:r>
                </w:p>
              </w:tc>
              <w:tc>
                <w:tcPr>
                  <w:tcW w:w="2458" w:type="dxa"/>
                  <w:shd w:val="clear" w:color="auto" w:fill="D9D9D9" w:themeFill="background1" w:themeFillShade="D9"/>
                  <w:vAlign w:val="center"/>
                </w:tcPr>
                <w:p w14:paraId="5AFBFE4F" w14:textId="0D41A24B" w:rsidR="00A52AD7" w:rsidRDefault="00EB1AC6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 xml:space="preserve">Handing out </w:t>
                  </w:r>
                  <w:r w:rsidR="0094732B">
                    <w:rPr>
                      <w:rFonts w:ascii="Calibri" w:hAnsi="Calibri" w:cs="Calibri"/>
                      <w:i/>
                      <w:iCs/>
                    </w:rPr>
                    <w:t>ABC</w:t>
                  </w:r>
                  <w:r w:rsidR="00FD75C5">
                    <w:rPr>
                      <w:rFonts w:ascii="Calibri" w:hAnsi="Calibri" w:cs="Calibri"/>
                      <w:i/>
                      <w:iCs/>
                    </w:rPr>
                    <w:t xml:space="preserve"> 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 xml:space="preserve">to target communities </w:t>
                  </w:r>
                </w:p>
              </w:tc>
              <w:tc>
                <w:tcPr>
                  <w:tcW w:w="3212" w:type="dxa"/>
                  <w:shd w:val="clear" w:color="auto" w:fill="D9D9D9" w:themeFill="background1" w:themeFillShade="D9"/>
                  <w:vAlign w:val="center"/>
                </w:tcPr>
                <w:p w14:paraId="6A892972" w14:textId="68DF67BE" w:rsidR="00A52AD7" w:rsidRDefault="0094732B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ABC resource</w:t>
                  </w:r>
                  <w:r w:rsidR="007E6F69">
                    <w:rPr>
                      <w:rFonts w:ascii="Calibri" w:hAnsi="Calibri" w:cs="Calibri"/>
                      <w:i/>
                      <w:iCs/>
                    </w:rPr>
                    <w:t xml:space="preserve"> (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 xml:space="preserve">X </w:t>
                  </w:r>
                  <w:r w:rsidR="007E6F69">
                    <w:rPr>
                      <w:rFonts w:ascii="Calibri" w:hAnsi="Calibri" w:cs="Calibri"/>
                      <w:i/>
                      <w:iCs/>
                    </w:rPr>
                    <w:t>size)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 xml:space="preserve"> x 300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br/>
                  </w:r>
                  <w:r w:rsidR="007E6F69">
                    <w:rPr>
                      <w:rFonts w:ascii="Calibri" w:hAnsi="Calibri" w:cs="Calibri"/>
                      <w:i/>
                      <w:iCs/>
                    </w:rPr>
                    <w:t xml:space="preserve">X-minute </w:t>
                  </w:r>
                  <w:r w:rsidR="00EB1AC6">
                    <w:rPr>
                      <w:rFonts w:ascii="Calibri" w:hAnsi="Calibri" w:cs="Calibri"/>
                      <w:i/>
                      <w:iCs/>
                    </w:rPr>
                    <w:t>session x 6</w:t>
                  </w:r>
                </w:p>
              </w:tc>
              <w:tc>
                <w:tcPr>
                  <w:tcW w:w="2268" w:type="dxa"/>
                  <w:shd w:val="clear" w:color="auto" w:fill="D9D9D9" w:themeFill="background1" w:themeFillShade="D9"/>
                  <w:vAlign w:val="center"/>
                </w:tcPr>
                <w:p w14:paraId="4166CB84" w14:textId="730D9139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100</w:t>
                  </w:r>
                </w:p>
              </w:tc>
              <w:tc>
                <w:tcPr>
                  <w:tcW w:w="2440" w:type="dxa"/>
                  <w:shd w:val="clear" w:color="auto" w:fill="D9D9D9" w:themeFill="background1" w:themeFillShade="D9"/>
                  <w:vAlign w:val="center"/>
                </w:tcPr>
                <w:p w14:paraId="7B28988D" w14:textId="52154F96" w:rsidR="00A52AD7" w:rsidRDefault="00A52AD7" w:rsidP="00A52AD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400</w:t>
                  </w:r>
                </w:p>
              </w:tc>
            </w:tr>
          </w:tbl>
          <w:p w14:paraId="2BB6968D" w14:textId="77777777" w:rsidR="00F14B29" w:rsidRDefault="00F14B29" w:rsidP="0037342A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434D7E" w:rsidRPr="0096687F" w14:paraId="7CE88651" w14:textId="77777777" w:rsidTr="005F1D00">
        <w:trPr>
          <w:trHeight w:val="5632"/>
        </w:trPr>
        <w:tc>
          <w:tcPr>
            <w:tcW w:w="15309" w:type="dxa"/>
            <w:gridSpan w:val="3"/>
          </w:tcPr>
          <w:tbl>
            <w:tblPr>
              <w:tblStyle w:val="TableGrid"/>
              <w:tblW w:w="0" w:type="auto"/>
              <w:tblCellMar>
                <w:top w:w="113" w:type="dxa"/>
                <w:bottom w:w="113" w:type="dxa"/>
              </w:tblCellMar>
              <w:tblLook w:val="04A0" w:firstRow="1" w:lastRow="0" w:firstColumn="1" w:lastColumn="0" w:noHBand="0" w:noVBand="1"/>
            </w:tblPr>
            <w:tblGrid>
              <w:gridCol w:w="1634"/>
              <w:gridCol w:w="2738"/>
              <w:gridCol w:w="2661"/>
              <w:gridCol w:w="2361"/>
              <w:gridCol w:w="2539"/>
              <w:gridCol w:w="3150"/>
            </w:tblGrid>
            <w:tr w:rsidR="00A52AD7" w14:paraId="79893B14" w14:textId="1B2D651F" w:rsidTr="00A52AD7">
              <w:tc>
                <w:tcPr>
                  <w:tcW w:w="1634" w:type="dxa"/>
                  <w:vAlign w:val="center"/>
                </w:tcPr>
                <w:p w14:paraId="0693948F" w14:textId="39CBC7AF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lastRenderedPageBreak/>
                    <w:t>Project Component</w:t>
                  </w:r>
                </w:p>
              </w:tc>
              <w:tc>
                <w:tcPr>
                  <w:tcW w:w="2738" w:type="dxa"/>
                  <w:vAlign w:val="center"/>
                </w:tcPr>
                <w:p w14:paraId="66B6E3A0" w14:textId="65555061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What is name of this component?</w:t>
                  </w:r>
                  <w:r w:rsidR="00EB1AC6" w:rsidRPr="00C666F1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 xml:space="preserve"> 1</w:t>
                  </w:r>
                </w:p>
              </w:tc>
              <w:tc>
                <w:tcPr>
                  <w:tcW w:w="2661" w:type="dxa"/>
                  <w:vAlign w:val="center"/>
                </w:tcPr>
                <w:p w14:paraId="6827A19A" w14:textId="759FE1B6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 xml:space="preserve">What are the key activities planned? </w:t>
                  </w:r>
                </w:p>
              </w:tc>
              <w:tc>
                <w:tcPr>
                  <w:tcW w:w="2361" w:type="dxa"/>
                  <w:vAlign w:val="center"/>
                </w:tcPr>
                <w:p w14:paraId="06504791" w14:textId="4376AB71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What project outputs will you deliver</w:t>
                  </w:r>
                  <w:r w:rsidR="00EB1AC6">
                    <w:rPr>
                      <w:rFonts w:ascii="Calibri" w:hAnsi="Calibri" w:cs="Calibri"/>
                      <w:b/>
                      <w:bCs/>
                    </w:rPr>
                    <w:t xml:space="preserve"> </w:t>
                  </w:r>
                  <w:r w:rsidR="00EB1AC6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 xml:space="preserve">and how many of each? </w:t>
                  </w:r>
                  <w:r w:rsidR="00EB1AC6" w:rsidRPr="00C666F1">
                    <w:rPr>
                      <w:rFonts w:ascii="Calibri" w:hAnsi="Calibri" w:cs="Calibri"/>
                      <w:b/>
                      <w:bCs/>
                      <w:i/>
                      <w:iCs/>
                      <w:vertAlign w:val="superscript"/>
                    </w:rPr>
                    <w:t>2</w:t>
                  </w:r>
                  <w:r>
                    <w:rPr>
                      <w:rFonts w:ascii="Calibri" w:hAnsi="Calibri" w:cs="Calibri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2539" w:type="dxa"/>
                  <w:vAlign w:val="center"/>
                </w:tcPr>
                <w:p w14:paraId="11475B60" w14:textId="1727ED2B" w:rsidR="00A52AD7" w:rsidRDefault="00A52AD7" w:rsidP="00FC6E0C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How many people will take part?</w:t>
                  </w:r>
                  <w:r w:rsidR="00FC6E0C" w:rsidRPr="00FC6E0C">
                    <w:rPr>
                      <w:rFonts w:ascii="Calibri" w:hAnsi="Calibri" w:cs="Calibri"/>
                      <w:b/>
                      <w:bCs/>
                      <w:vertAlign w:val="superscript"/>
                    </w:rPr>
                    <w:t>3</w:t>
                  </w:r>
                </w:p>
              </w:tc>
              <w:tc>
                <w:tcPr>
                  <w:tcW w:w="3150" w:type="dxa"/>
                  <w:vAlign w:val="center"/>
                </w:tcPr>
                <w:p w14:paraId="378D27C9" w14:textId="5633AAAF" w:rsidR="00A52AD7" w:rsidRDefault="00A52AD7" w:rsidP="00FC6E0C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 xml:space="preserve">Optional: </w:t>
                  </w:r>
                  <w:r>
                    <w:rPr>
                      <w:rFonts w:ascii="Calibri" w:hAnsi="Calibri" w:cs="Calibri"/>
                      <w:b/>
                      <w:bCs/>
                    </w:rPr>
                    <w:br/>
                    <w:t>How many more people may benefit?</w:t>
                  </w:r>
                  <w:r w:rsidR="00FC6E0C" w:rsidRPr="00FC6E0C">
                    <w:rPr>
                      <w:rFonts w:ascii="Calibri" w:hAnsi="Calibri" w:cs="Calibri"/>
                      <w:b/>
                      <w:bCs/>
                      <w:vertAlign w:val="superscript"/>
                    </w:rPr>
                    <w:t>4</w:t>
                  </w:r>
                </w:p>
              </w:tc>
            </w:tr>
            <w:tr w:rsidR="00A52AD7" w14:paraId="51C6FC2F" w14:textId="04EE989B" w:rsidTr="00874FDA">
              <w:tc>
                <w:tcPr>
                  <w:tcW w:w="1634" w:type="dxa"/>
                  <w:vAlign w:val="center"/>
                </w:tcPr>
                <w:p w14:paraId="20AC59DD" w14:textId="4FF67B75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Component 1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-2033800119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738" w:type="dxa"/>
                      <w:vAlign w:val="center"/>
                    </w:tcPr>
                    <w:p w14:paraId="0F0046D5" w14:textId="6A2A2EC1" w:rsidR="00A52AD7" w:rsidRPr="00EB319C" w:rsidRDefault="00A52AD7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824247720"/>
                  <w:placeholder>
                    <w:docPart w:val="62CB3E2385AC41E1876CA3A4783909CF"/>
                  </w:placeholder>
                  <w:showingPlcHdr/>
                </w:sdtPr>
                <w:sdtContent>
                  <w:tc>
                    <w:tcPr>
                      <w:tcW w:w="2661" w:type="dxa"/>
                      <w:vAlign w:val="center"/>
                    </w:tcPr>
                    <w:p w14:paraId="75718667" w14:textId="270DAE39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413430718"/>
                  <w:placeholder>
                    <w:docPart w:val="78BC83B92AF04944A73E46B8133BB8B8"/>
                  </w:placeholder>
                  <w:showingPlcHdr/>
                </w:sdtPr>
                <w:sdtContent>
                  <w:tc>
                    <w:tcPr>
                      <w:tcW w:w="2361" w:type="dxa"/>
                      <w:vAlign w:val="center"/>
                    </w:tcPr>
                    <w:p w14:paraId="44E58424" w14:textId="7B2E8E50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-1465348307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539" w:type="dxa"/>
                      <w:vAlign w:val="center"/>
                    </w:tcPr>
                    <w:p w14:paraId="18AA212A" w14:textId="3E495C20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-1412776652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3150" w:type="dxa"/>
                      <w:vAlign w:val="center"/>
                    </w:tcPr>
                    <w:p w14:paraId="50611BD1" w14:textId="7BC55C19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A52AD7" w14:paraId="10558366" w14:textId="7A95277E" w:rsidTr="00874FDA">
              <w:tc>
                <w:tcPr>
                  <w:tcW w:w="1634" w:type="dxa"/>
                  <w:vAlign w:val="center"/>
                </w:tcPr>
                <w:p w14:paraId="59C56C31" w14:textId="3B2B3A57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Component 2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-658764446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738" w:type="dxa"/>
                      <w:vAlign w:val="center"/>
                    </w:tcPr>
                    <w:p w14:paraId="05D47AD5" w14:textId="2FB02B48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76238367"/>
                  <w:placeholder>
                    <w:docPart w:val="A94287B0EDB04E628E93ACB1D36BAD1C"/>
                  </w:placeholder>
                  <w:showingPlcHdr/>
                </w:sdtPr>
                <w:sdtContent>
                  <w:tc>
                    <w:tcPr>
                      <w:tcW w:w="2661" w:type="dxa"/>
                      <w:vAlign w:val="center"/>
                    </w:tcPr>
                    <w:p w14:paraId="2BC41CCA" w14:textId="0029F588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-1714182484"/>
                  <w:placeholder>
                    <w:docPart w:val="166543CBDBDC40BE8366AF61A82256D3"/>
                  </w:placeholder>
                  <w:showingPlcHdr/>
                </w:sdtPr>
                <w:sdtContent>
                  <w:tc>
                    <w:tcPr>
                      <w:tcW w:w="2361" w:type="dxa"/>
                      <w:vAlign w:val="center"/>
                    </w:tcPr>
                    <w:p w14:paraId="2EEEF90D" w14:textId="3F0B817E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266043331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539" w:type="dxa"/>
                      <w:vAlign w:val="center"/>
                    </w:tcPr>
                    <w:p w14:paraId="4378E77D" w14:textId="5F46D48F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641530533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3150" w:type="dxa"/>
                      <w:vAlign w:val="center"/>
                    </w:tcPr>
                    <w:p w14:paraId="4719179E" w14:textId="46212C87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A52AD7" w14:paraId="1B1F1873" w14:textId="46282ACF" w:rsidTr="00874FDA">
              <w:tc>
                <w:tcPr>
                  <w:tcW w:w="1634" w:type="dxa"/>
                  <w:vAlign w:val="center"/>
                </w:tcPr>
                <w:p w14:paraId="3B9EA37E" w14:textId="34A545BE" w:rsidR="00A52AD7" w:rsidRDefault="00A52AD7" w:rsidP="0016305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Component 3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2028603734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738" w:type="dxa"/>
                      <w:vAlign w:val="center"/>
                    </w:tcPr>
                    <w:p w14:paraId="4FF2DE88" w14:textId="039878A4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303734963"/>
                  <w:placeholder>
                    <w:docPart w:val="FF6BE83BD18E437D8E69AA411DC73FC9"/>
                  </w:placeholder>
                  <w:showingPlcHdr/>
                </w:sdtPr>
                <w:sdtContent>
                  <w:tc>
                    <w:tcPr>
                      <w:tcW w:w="2661" w:type="dxa"/>
                      <w:vAlign w:val="center"/>
                    </w:tcPr>
                    <w:p w14:paraId="697E4132" w14:textId="584E128C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-702630323"/>
                  <w:placeholder>
                    <w:docPart w:val="F833ADDA57364DDAA9A904D09AA80C67"/>
                  </w:placeholder>
                  <w:showingPlcHdr/>
                </w:sdtPr>
                <w:sdtContent>
                  <w:tc>
                    <w:tcPr>
                      <w:tcW w:w="2361" w:type="dxa"/>
                      <w:vAlign w:val="center"/>
                    </w:tcPr>
                    <w:p w14:paraId="2CC8CAF3" w14:textId="016DD30B" w:rsidR="00A52AD7" w:rsidRDefault="00874FDA" w:rsidP="001C01AF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-587766554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2539" w:type="dxa"/>
                      <w:vAlign w:val="center"/>
                    </w:tcPr>
                    <w:p w14:paraId="334FE55E" w14:textId="65CA874B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</w:rPr>
                  <w:id w:val="182562570"/>
                  <w:placeholder>
                    <w:docPart w:val="868DCA372FDE4D76A05EE2BA79A2C2FB"/>
                  </w:placeholder>
                  <w:showingPlcHdr/>
                </w:sdtPr>
                <w:sdtContent>
                  <w:tc>
                    <w:tcPr>
                      <w:tcW w:w="3150" w:type="dxa"/>
                      <w:vAlign w:val="center"/>
                    </w:tcPr>
                    <w:p w14:paraId="0DFF278F" w14:textId="15E8294E" w:rsidR="00A52AD7" w:rsidRPr="00EB319C" w:rsidRDefault="00DB50EF" w:rsidP="001C01AF">
                      <w:pPr>
                        <w:rPr>
                          <w:rFonts w:ascii="Calibri" w:hAnsi="Calibri" w:cs="Calibri"/>
                        </w:rPr>
                      </w:pPr>
                      <w:r w:rsidRPr="00EB319C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sdt>
              <w:sdtPr>
                <w:rPr>
                  <w:rFonts w:ascii="Calibri" w:hAnsi="Calibri" w:cs="Calibri"/>
                  <w:b/>
                  <w:bCs/>
                </w:rPr>
                <w:id w:val="741137741"/>
                <w15:repeatingSection/>
              </w:sdtPr>
              <w:sdtEndPr>
                <w:rPr>
                  <w:b w:val="0"/>
                  <w:bCs w:val="0"/>
                </w:rPr>
              </w:sdtEndPr>
              <w:sdtContent>
                <w:sdt>
                  <w:sdtPr>
                    <w:rPr>
                      <w:rFonts w:ascii="Calibri" w:hAnsi="Calibri" w:cs="Calibri"/>
                      <w:b/>
                      <w:bCs/>
                    </w:rPr>
                    <w:id w:val="1720714289"/>
                    <w:placeholder>
                      <w:docPart w:val="7461A0B90355470DB4C7AA4C292446C8"/>
                    </w:placeholder>
                    <w15:repeatingSectionItem/>
                  </w:sdtPr>
                  <w:sdtEndPr>
                    <w:rPr>
                      <w:b w:val="0"/>
                      <w:bCs w:val="0"/>
                    </w:rPr>
                  </w:sdtEndPr>
                  <w:sdtContent>
                    <w:tr w:rsidR="00A52AD7" w14:paraId="7CC3CC11" w14:textId="77777777" w:rsidTr="00874FDA">
                      <w:trPr>
                        <w:trHeight w:val="1308"/>
                      </w:trPr>
                      <w:tc>
                        <w:tcPr>
                          <w:tcW w:w="1634" w:type="dxa"/>
                          <w:vAlign w:val="center"/>
                        </w:tcPr>
                        <w:p w14:paraId="53C47502" w14:textId="776CB241" w:rsidR="00A52AD7" w:rsidRDefault="00A52AD7" w:rsidP="008E57BA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</w:rPr>
                            <w:t xml:space="preserve">Component </w:t>
                          </w:r>
                          <w:sdt>
                            <w:sdtP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id w:val="1402717785"/>
                              <w:placeholder>
                                <w:docPart w:val="868DCA372FDE4D76A05EE2BA79A2C2FB"/>
                              </w:placeholder>
                              <w:showingPlcHdr/>
                              <w:text/>
                            </w:sdtPr>
                            <w:sdtContent>
                              <w:r w:rsidR="00DB50EF" w:rsidRPr="00EB319C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sdtContent>
                          </w:sdt>
                        </w:p>
                      </w:tc>
                      <w:sdt>
                        <w:sdtPr>
                          <w:rPr>
                            <w:rFonts w:ascii="Calibri" w:hAnsi="Calibri" w:cs="Calibri"/>
                          </w:rPr>
                          <w:id w:val="-1747949768"/>
                          <w:placeholder>
                            <w:docPart w:val="868DCA372FDE4D76A05EE2BA79A2C2FB"/>
                          </w:placeholder>
                          <w:showingPlcHdr/>
                        </w:sdtPr>
                        <w:sdtContent>
                          <w:tc>
                            <w:tcPr>
                              <w:tcW w:w="2738" w:type="dxa"/>
                              <w:vAlign w:val="center"/>
                            </w:tcPr>
                            <w:p w14:paraId="32C9BA39" w14:textId="71E6747F" w:rsidR="00A52AD7" w:rsidRDefault="00DB50EF" w:rsidP="001C01AF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  <w:r w:rsidRPr="00EB319C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Calibri" w:hAnsi="Calibri" w:cs="Calibri"/>
                          </w:rPr>
                          <w:id w:val="-1743559717"/>
                          <w:placeholder>
                            <w:docPart w:val="8251E6E714CD481BAB7A2F0BCCC0DFE6"/>
                          </w:placeholder>
                          <w:showingPlcHdr/>
                        </w:sdtPr>
                        <w:sdtContent>
                          <w:tc>
                            <w:tcPr>
                              <w:tcW w:w="2661" w:type="dxa"/>
                              <w:vAlign w:val="center"/>
                            </w:tcPr>
                            <w:p w14:paraId="4FE0B1FC" w14:textId="12B4A3F8" w:rsidR="00A52AD7" w:rsidRDefault="00874FDA" w:rsidP="001C01AF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  <w:r w:rsidRPr="009F35FB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Calibri" w:hAnsi="Calibri" w:cs="Calibri"/>
                          </w:rPr>
                          <w:id w:val="-655232253"/>
                          <w:placeholder>
                            <w:docPart w:val="6C84830925E440B0A57694C11E6C35B6"/>
                          </w:placeholder>
                          <w:showingPlcHdr/>
                        </w:sdtPr>
                        <w:sdtContent>
                          <w:tc>
                            <w:tcPr>
                              <w:tcW w:w="2361" w:type="dxa"/>
                              <w:vAlign w:val="center"/>
                            </w:tcPr>
                            <w:p w14:paraId="1B60A53B" w14:textId="1B6ED56B" w:rsidR="00A52AD7" w:rsidRDefault="00874FDA" w:rsidP="001C01AF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  <w:r w:rsidRPr="009F35FB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Calibri" w:hAnsi="Calibri" w:cs="Calibri"/>
                          </w:rPr>
                          <w:id w:val="-589537739"/>
                          <w:placeholder>
                            <w:docPart w:val="868DCA372FDE4D76A05EE2BA79A2C2FB"/>
                          </w:placeholder>
                          <w:showingPlcHdr/>
                        </w:sdtPr>
                        <w:sdtContent>
                          <w:tc>
                            <w:tcPr>
                              <w:tcW w:w="2539" w:type="dxa"/>
                              <w:vAlign w:val="center"/>
                            </w:tcPr>
                            <w:p w14:paraId="7FF9F724" w14:textId="46A2AB42" w:rsidR="00A52AD7" w:rsidRDefault="00DB50EF" w:rsidP="001C01AF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  <w:r w:rsidRPr="00EB319C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Calibri" w:hAnsi="Calibri" w:cs="Calibri"/>
                          </w:rPr>
                          <w:id w:val="146862578"/>
                          <w:placeholder>
                            <w:docPart w:val="868DCA372FDE4D76A05EE2BA79A2C2FB"/>
                          </w:placeholder>
                          <w:showingPlcHdr/>
                        </w:sdtPr>
                        <w:sdtContent>
                          <w:tc>
                            <w:tcPr>
                              <w:tcW w:w="3150" w:type="dxa"/>
                              <w:vAlign w:val="center"/>
                            </w:tcPr>
                            <w:p w14:paraId="338B297F" w14:textId="48BDC10C" w:rsidR="00A52AD7" w:rsidRDefault="00DB50EF" w:rsidP="001C01AF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  <w:r w:rsidRPr="00EB319C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p>
                          </w:tc>
                        </w:sdtContent>
                      </w:sdt>
                    </w:tr>
                  </w:sdtContent>
                </w:sdt>
              </w:sdtContent>
            </w:sdt>
          </w:tbl>
          <w:p w14:paraId="5F2DD8F1" w14:textId="09FDC46E" w:rsidR="001109C2" w:rsidRPr="00B2623E" w:rsidRDefault="00E07314" w:rsidP="001C01AF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1C7519">
              <w:rPr>
                <w:rFonts w:ascii="Calibri" w:hAnsi="Calibri" w:cs="Calibri"/>
                <w:i/>
                <w:iCs/>
              </w:rPr>
              <w:t xml:space="preserve">To add another </w:t>
            </w:r>
            <w:r>
              <w:rPr>
                <w:rFonts w:ascii="Calibri" w:hAnsi="Calibri" w:cs="Calibri"/>
                <w:i/>
                <w:iCs/>
              </w:rPr>
              <w:t>component</w:t>
            </w:r>
            <w:r w:rsidRPr="001C7519">
              <w:rPr>
                <w:rFonts w:ascii="Calibri" w:hAnsi="Calibri" w:cs="Calibri"/>
                <w:i/>
                <w:iCs/>
              </w:rPr>
              <w:t>, click anywhere in the last row of the table. A + (plus) button will appear—click it to add a new row.</w:t>
            </w:r>
          </w:p>
        </w:tc>
      </w:tr>
      <w:tr w:rsidR="00011194" w:rsidRPr="0096687F" w14:paraId="7F8C7237" w14:textId="77777777" w:rsidTr="005F1D00">
        <w:trPr>
          <w:trHeight w:val="335"/>
        </w:trPr>
        <w:tc>
          <w:tcPr>
            <w:tcW w:w="15309" w:type="dxa"/>
            <w:gridSpan w:val="3"/>
            <w:shd w:val="clear" w:color="auto" w:fill="F2F2F2" w:themeFill="background1" w:themeFillShade="F2"/>
            <w:vAlign w:val="center"/>
          </w:tcPr>
          <w:p w14:paraId="7F9483AD" w14:textId="7BD9F5B3" w:rsidR="00B22F74" w:rsidRDefault="00B2623E" w:rsidP="00427F8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  <w:r w:rsidR="00427F8D">
              <w:rPr>
                <w:rFonts w:ascii="Calibri" w:hAnsi="Calibri" w:cs="Calibri"/>
                <w:b/>
                <w:bCs/>
              </w:rPr>
              <w:t xml:space="preserve">. </w:t>
            </w:r>
            <w:r w:rsidR="002F5406">
              <w:rPr>
                <w:rFonts w:ascii="Calibri" w:hAnsi="Calibri" w:cs="Calibri"/>
                <w:b/>
                <w:bCs/>
              </w:rPr>
              <w:t>Why will</w:t>
            </w:r>
            <w:r w:rsidR="008E3605" w:rsidRPr="008E3605">
              <w:rPr>
                <w:rFonts w:ascii="Calibri" w:hAnsi="Calibri" w:cs="Calibri"/>
                <w:b/>
                <w:bCs/>
              </w:rPr>
              <w:t xml:space="preserve"> your proposed project component(s)</w:t>
            </w:r>
            <w:r w:rsidR="00A52AD7">
              <w:rPr>
                <w:rFonts w:ascii="Calibri" w:hAnsi="Calibri" w:cs="Calibri"/>
                <w:b/>
                <w:bCs/>
              </w:rPr>
              <w:t xml:space="preserve"> and activities</w:t>
            </w:r>
            <w:r w:rsidR="008E3605" w:rsidRPr="008E3605">
              <w:rPr>
                <w:rFonts w:ascii="Calibri" w:hAnsi="Calibri" w:cs="Calibri"/>
                <w:b/>
                <w:bCs/>
              </w:rPr>
              <w:t xml:space="preserve"> be effective in supporting the programme objectives</w:t>
            </w:r>
            <w:r w:rsidR="002F5406">
              <w:rPr>
                <w:rFonts w:ascii="Calibri" w:hAnsi="Calibri" w:cs="Calibri"/>
                <w:b/>
                <w:bCs/>
              </w:rPr>
              <w:t>?</w:t>
            </w:r>
            <w:r w:rsidR="005F1474">
              <w:rPr>
                <w:rFonts w:ascii="Calibri" w:hAnsi="Calibri" w:cs="Calibri"/>
                <w:b/>
                <w:bCs/>
              </w:rPr>
              <w:br/>
            </w:r>
            <w:r w:rsidR="005F1474">
              <w:rPr>
                <w:rFonts w:ascii="Calibri" w:hAnsi="Calibri" w:cs="Calibri"/>
                <w:b/>
                <w:bCs/>
              </w:rPr>
              <w:br/>
            </w:r>
            <w:r w:rsidR="005F1474" w:rsidRPr="0096687F">
              <w:rPr>
                <w:rFonts w:ascii="Calibri" w:hAnsi="Calibri" w:cs="Calibri"/>
                <w:i/>
                <w:iCs/>
              </w:rPr>
              <w:t>(</w:t>
            </w:r>
            <w:r w:rsidR="00A00374">
              <w:rPr>
                <w:rFonts w:ascii="Calibri" w:hAnsi="Calibri" w:cs="Calibri"/>
                <w:i/>
                <w:iCs/>
              </w:rPr>
              <w:t>150</w:t>
            </w:r>
            <w:r w:rsidR="005F1474" w:rsidRPr="0096687F">
              <w:rPr>
                <w:rFonts w:ascii="Calibri" w:hAnsi="Calibri" w:cs="Calibri"/>
                <w:i/>
                <w:iCs/>
              </w:rPr>
              <w:t xml:space="preserve"> words maximum</w:t>
            </w:r>
            <w:r w:rsidR="005F1474">
              <w:rPr>
                <w:rFonts w:ascii="Calibri" w:hAnsi="Calibri" w:cs="Calibri"/>
                <w:i/>
                <w:iCs/>
              </w:rPr>
              <w:t>)</w:t>
            </w:r>
          </w:p>
        </w:tc>
      </w:tr>
      <w:tr w:rsidR="00434D7E" w:rsidRPr="0096687F" w14:paraId="1DDACE70" w14:textId="77777777" w:rsidTr="005F1D00">
        <w:trPr>
          <w:trHeight w:val="330"/>
        </w:trPr>
        <w:tc>
          <w:tcPr>
            <w:tcW w:w="15309" w:type="dxa"/>
            <w:gridSpan w:val="3"/>
            <w:tcBorders>
              <w:bottom w:val="single" w:sz="4" w:space="0" w:color="auto"/>
            </w:tcBorders>
          </w:tcPr>
          <w:p w14:paraId="6F62015A" w14:textId="1A3FA85C" w:rsidR="00434D7E" w:rsidRPr="00357EBB" w:rsidRDefault="00000000" w:rsidP="00427F8D">
            <w:pPr>
              <w:spacing w:after="0" w:line="240" w:lineRule="auto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52858514"/>
                <w:placeholder>
                  <w:docPart w:val="F236DB726B7B4D4BB111042DFB1B7C74"/>
                </w:placeholder>
              </w:sdtPr>
              <w:sdtContent>
                <w:sdt>
                  <w:sdtPr>
                    <w:rPr>
                      <w:rFonts w:ascii="Calibri" w:hAnsi="Calibri" w:cs="Calibri"/>
                    </w:rPr>
                    <w:id w:val="-824281877"/>
                    <w:placeholder>
                      <w:docPart w:val="DefaultPlaceholder_-1854013440"/>
                    </w:placeholder>
                  </w:sdtPr>
                  <w:sdtContent>
                    <w:sdt>
                      <w:sdtPr>
                        <w:rPr>
                          <w:rFonts w:ascii="Calibri" w:hAnsi="Calibri" w:cs="Calibri"/>
                        </w:rPr>
                        <w:id w:val="-214978215"/>
                        <w:placeholder>
                          <w:docPart w:val="DefaultPlaceholder_-1854013440"/>
                        </w:placeholder>
                      </w:sdtPr>
                      <w:sdtContent>
                        <w:sdt>
                          <w:sdtPr>
                            <w:rPr>
                              <w:rFonts w:ascii="Calibri" w:hAnsi="Calibri" w:cs="Calibri"/>
                            </w:rPr>
                            <w:id w:val="-1873224432"/>
                            <w:placeholder>
                              <w:docPart w:val="DefaultPlaceholder_-1854013440"/>
                            </w:placeholder>
                            <w:showingPlcHdr/>
                          </w:sdtPr>
                          <w:sdtContent>
                            <w:r w:rsidR="00092DC0" w:rsidRPr="009F35FB">
                              <w:rPr>
                                <w:rStyle w:val="PlaceholderText"/>
                              </w:rPr>
                              <w:t>Click or tap here to enter text.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427F8D" w:rsidRPr="0096687F" w14:paraId="331FDE64" w14:textId="77777777" w:rsidTr="005F1D00">
        <w:trPr>
          <w:trHeight w:val="3892"/>
        </w:trPr>
        <w:tc>
          <w:tcPr>
            <w:tcW w:w="15309" w:type="dxa"/>
            <w:gridSpan w:val="3"/>
            <w:tcBorders>
              <w:top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A61BF3" w14:textId="10ED7742" w:rsidR="00427F8D" w:rsidRDefault="00874FDA" w:rsidP="0000767B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8</w:t>
            </w:r>
            <w:r w:rsidR="00427F8D" w:rsidRPr="00145D11">
              <w:rPr>
                <w:rFonts w:ascii="Calibri" w:hAnsi="Calibri" w:cs="Calibri"/>
                <w:b/>
                <w:bCs/>
              </w:rPr>
              <w:t xml:space="preserve">. </w:t>
            </w:r>
            <w:r w:rsidR="00427F8D">
              <w:rPr>
                <w:rFonts w:ascii="Calibri" w:hAnsi="Calibri" w:cs="Calibri"/>
                <w:b/>
                <w:bCs/>
              </w:rPr>
              <w:t xml:space="preserve">Project timeline </w:t>
            </w:r>
          </w:p>
          <w:p w14:paraId="4C711617" w14:textId="161380A4" w:rsidR="00451886" w:rsidRPr="00C67B84" w:rsidRDefault="00334ADA" w:rsidP="0000767B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 xml:space="preserve">Please </w:t>
            </w:r>
            <w:r w:rsidR="00862074">
              <w:rPr>
                <w:rFonts w:ascii="Calibri" w:hAnsi="Calibri" w:cs="Calibri"/>
                <w:i/>
                <w:iCs/>
              </w:rPr>
              <w:t>list</w:t>
            </w:r>
            <w:r>
              <w:rPr>
                <w:rFonts w:ascii="Calibri" w:hAnsi="Calibri" w:cs="Calibri"/>
                <w:i/>
                <w:iCs/>
              </w:rPr>
              <w:t xml:space="preserve"> the main activities planned for each quarter.</w:t>
            </w:r>
          </w:p>
          <w:p w14:paraId="19554DDE" w14:textId="77777777" w:rsidR="0000767B" w:rsidRDefault="00427F8D" w:rsidP="0000767B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 xml:space="preserve">Example: </w:t>
            </w:r>
          </w:p>
          <w:tbl>
            <w:tblPr>
              <w:tblStyle w:val="TableGrid"/>
              <w:tblW w:w="0" w:type="auto"/>
              <w:tblInd w:w="1586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2835"/>
              <w:gridCol w:w="9356"/>
            </w:tblGrid>
            <w:tr w:rsidR="0000767B" w14:paraId="29D62320" w14:textId="77777777" w:rsidTr="00023ACE">
              <w:trPr>
                <w:trHeight w:val="209"/>
              </w:trPr>
              <w:tc>
                <w:tcPr>
                  <w:tcW w:w="2835" w:type="dxa"/>
                  <w:shd w:val="clear" w:color="auto" w:fill="D9D9D9" w:themeFill="background1" w:themeFillShade="D9"/>
                </w:tcPr>
                <w:p w14:paraId="7898F7F1" w14:textId="5D77DB57" w:rsidR="0000767B" w:rsidRPr="00DF6E28" w:rsidRDefault="00334ADA" w:rsidP="00413AD2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Quarter / Year</w:t>
                  </w:r>
                </w:p>
              </w:tc>
              <w:tc>
                <w:tcPr>
                  <w:tcW w:w="9356" w:type="dxa"/>
                  <w:shd w:val="clear" w:color="auto" w:fill="D9D9D9" w:themeFill="background1" w:themeFillShade="D9"/>
                </w:tcPr>
                <w:p w14:paraId="1F6CBE88" w14:textId="77777777" w:rsidR="0000767B" w:rsidRPr="00DF6E28" w:rsidRDefault="0000767B" w:rsidP="00413AD2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 w:rsidRPr="00DF6E28">
                    <w:rPr>
                      <w:rFonts w:ascii="Calibri" w:hAnsi="Calibri" w:cs="Calibri"/>
                      <w:b/>
                      <w:bCs/>
                      <w:i/>
                      <w:iCs/>
                    </w:rPr>
                    <w:t>Activities</w:t>
                  </w:r>
                </w:p>
              </w:tc>
            </w:tr>
            <w:tr w:rsidR="0000767B" w14:paraId="17DD8FF1" w14:textId="77777777" w:rsidTr="000621F7">
              <w:trPr>
                <w:trHeight w:val="660"/>
              </w:trPr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170E538D" w14:textId="60750C53" w:rsidR="0000767B" w:rsidRPr="00C67B84" w:rsidRDefault="00334ADA" w:rsidP="000621F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Q4 2026</w:t>
                  </w:r>
                </w:p>
              </w:tc>
              <w:tc>
                <w:tcPr>
                  <w:tcW w:w="9356" w:type="dxa"/>
                  <w:shd w:val="clear" w:color="auto" w:fill="D9D9D9" w:themeFill="background1" w:themeFillShade="D9"/>
                </w:tcPr>
                <w:p w14:paraId="1BA8024B" w14:textId="77777777" w:rsidR="0000767B" w:rsidRPr="00C67B84" w:rsidRDefault="0000767B" w:rsidP="0000767B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Planning and preparation</w:t>
                  </w:r>
                </w:p>
                <w:p w14:paraId="176CC852" w14:textId="77777777" w:rsidR="0000767B" w:rsidRPr="00C67B84" w:rsidRDefault="0000767B" w:rsidP="0000767B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Project lead attending training</w:t>
                  </w:r>
                </w:p>
                <w:p w14:paraId="10A321A6" w14:textId="77777777" w:rsidR="0000767B" w:rsidRDefault="0000767B" w:rsidP="0000767B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Recruitment of participants</w:t>
                  </w:r>
                </w:p>
                <w:p w14:paraId="434DB9CC" w14:textId="5D4E8A56" w:rsidR="00334ADA" w:rsidRPr="00C67B84" w:rsidRDefault="00334ADA" w:rsidP="0000767B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 xml:space="preserve">Promotion of </w:t>
                  </w:r>
                  <w:r>
                    <w:rPr>
                      <w:rFonts w:ascii="Calibri" w:hAnsi="Calibri" w:cs="Calibri"/>
                      <w:i/>
                      <w:iCs/>
                    </w:rPr>
                    <w:t>e</w:t>
                  </w:r>
                  <w:r w:rsidRPr="00C67B84">
                    <w:rPr>
                      <w:rFonts w:ascii="Calibri" w:hAnsi="Calibri" w:cs="Calibri"/>
                      <w:i/>
                      <w:iCs/>
                    </w:rPr>
                    <w:t>vents</w:t>
                  </w:r>
                </w:p>
              </w:tc>
            </w:tr>
            <w:tr w:rsidR="0000767B" w14:paraId="12DD1A52" w14:textId="77777777" w:rsidTr="000621F7">
              <w:trPr>
                <w:trHeight w:val="217"/>
              </w:trPr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29E7D94F" w14:textId="4247B19C" w:rsidR="0000767B" w:rsidRPr="00C67B84" w:rsidRDefault="00334ADA" w:rsidP="000621F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Q1 2027</w:t>
                  </w:r>
                </w:p>
              </w:tc>
              <w:tc>
                <w:tcPr>
                  <w:tcW w:w="9356" w:type="dxa"/>
                  <w:shd w:val="clear" w:color="auto" w:fill="D9D9D9" w:themeFill="background1" w:themeFillShade="D9"/>
                </w:tcPr>
                <w:p w14:paraId="7B6A0E92" w14:textId="1DECAAC8" w:rsidR="00334ADA" w:rsidRDefault="00334ADA" w:rsidP="00334ADA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 1 – 2 events</w:t>
                  </w:r>
                </w:p>
                <w:p w14:paraId="3DAEA90F" w14:textId="0524B9A1" w:rsidR="00334ADA" w:rsidRPr="00C67B84" w:rsidRDefault="00334ADA" w:rsidP="00334ADA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 2 – 3 events</w:t>
                  </w:r>
                </w:p>
                <w:p w14:paraId="3E886D7D" w14:textId="2EBDE21D" w:rsidR="0000767B" w:rsidRPr="00C67B84" w:rsidRDefault="00334ADA" w:rsidP="00334ADA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Conduct feedback surveys</w:t>
                  </w:r>
                </w:p>
              </w:tc>
            </w:tr>
            <w:tr w:rsidR="0000767B" w14:paraId="096308CC" w14:textId="77777777" w:rsidTr="000621F7">
              <w:trPr>
                <w:trHeight w:val="438"/>
              </w:trPr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47478153" w14:textId="7E2ECE4D" w:rsidR="0000767B" w:rsidRPr="00C67B84" w:rsidRDefault="00334ADA" w:rsidP="000621F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Q2 2027</w:t>
                  </w:r>
                </w:p>
              </w:tc>
              <w:tc>
                <w:tcPr>
                  <w:tcW w:w="9356" w:type="dxa"/>
                  <w:shd w:val="clear" w:color="auto" w:fill="D9D9D9" w:themeFill="background1" w:themeFillShade="D9"/>
                </w:tcPr>
                <w:p w14:paraId="0703E89C" w14:textId="77777777" w:rsidR="0000767B" w:rsidRDefault="00334ADA" w:rsidP="00334ADA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Component 3 – 2 events</w:t>
                  </w:r>
                </w:p>
                <w:p w14:paraId="3215CCEA" w14:textId="3BFF5D59" w:rsidR="00334ADA" w:rsidRPr="00C67B84" w:rsidRDefault="00334ADA" w:rsidP="00334ADA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Conduct feedback surveys</w:t>
                  </w:r>
                </w:p>
              </w:tc>
            </w:tr>
            <w:tr w:rsidR="0000767B" w14:paraId="09110B1D" w14:textId="77777777" w:rsidTr="000621F7">
              <w:trPr>
                <w:trHeight w:val="217"/>
              </w:trPr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37554124" w14:textId="1143D095" w:rsidR="0000767B" w:rsidRPr="00C67B84" w:rsidRDefault="00334ADA" w:rsidP="000621F7">
                  <w:pPr>
                    <w:jc w:val="center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Q3 2027</w:t>
                  </w:r>
                </w:p>
              </w:tc>
              <w:tc>
                <w:tcPr>
                  <w:tcW w:w="9356" w:type="dxa"/>
                  <w:shd w:val="clear" w:color="auto" w:fill="D9D9D9" w:themeFill="background1" w:themeFillShade="D9"/>
                </w:tcPr>
                <w:p w14:paraId="5CB0E369" w14:textId="77777777" w:rsidR="0000767B" w:rsidRPr="00C67B84" w:rsidRDefault="0000767B" w:rsidP="0000767B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cs="Calibri"/>
                      <w:i/>
                      <w:iCs/>
                    </w:rPr>
                  </w:pPr>
                  <w:r w:rsidRPr="00C67B84">
                    <w:rPr>
                      <w:rFonts w:ascii="Calibri" w:hAnsi="Calibri" w:cs="Calibri"/>
                      <w:i/>
                      <w:iCs/>
                    </w:rPr>
                    <w:t>Review and report</w:t>
                  </w:r>
                </w:p>
              </w:tc>
            </w:tr>
          </w:tbl>
          <w:p w14:paraId="5BC86D8F" w14:textId="77777777" w:rsidR="00427F8D" w:rsidRPr="0096687F" w:rsidRDefault="00427F8D" w:rsidP="0000767B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27F8D" w:rsidRPr="0096687F" w14:paraId="2B31F7F3" w14:textId="77777777" w:rsidTr="005F1D00">
        <w:trPr>
          <w:trHeight w:val="586"/>
        </w:trPr>
        <w:tc>
          <w:tcPr>
            <w:tcW w:w="15309" w:type="dxa"/>
            <w:gridSpan w:val="3"/>
          </w:tcPr>
          <w:tbl>
            <w:tblPr>
              <w:tblStyle w:val="TableGrid"/>
              <w:tblW w:w="0" w:type="auto"/>
              <w:tblInd w:w="1586" w:type="dxa"/>
              <w:tblCellMar>
                <w:top w:w="113" w:type="dxa"/>
                <w:bottom w:w="113" w:type="dxa"/>
              </w:tblCellMar>
              <w:tblLook w:val="04A0" w:firstRow="1" w:lastRow="0" w:firstColumn="1" w:lastColumn="0" w:noHBand="0" w:noVBand="1"/>
            </w:tblPr>
            <w:tblGrid>
              <w:gridCol w:w="2835"/>
              <w:gridCol w:w="9359"/>
            </w:tblGrid>
            <w:tr w:rsidR="00023ACE" w14:paraId="3917892C" w14:textId="77777777" w:rsidTr="009524A1">
              <w:trPr>
                <w:trHeight w:val="255"/>
              </w:trPr>
              <w:tc>
                <w:tcPr>
                  <w:tcW w:w="2835" w:type="dxa"/>
                </w:tcPr>
                <w:p w14:paraId="29F69E00" w14:textId="2362A5DA" w:rsidR="00023ACE" w:rsidRPr="00C67B84" w:rsidRDefault="00023ACE" w:rsidP="00413AD2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</w:rPr>
                    <w:t xml:space="preserve"> </w:t>
                  </w:r>
                  <w:r w:rsidR="00862074">
                    <w:rPr>
                      <w:rFonts w:ascii="Calibri" w:hAnsi="Calibri" w:cs="Calibri"/>
                      <w:b/>
                      <w:bCs/>
                    </w:rPr>
                    <w:t>Quarter</w:t>
                  </w:r>
                  <w:r w:rsidRPr="00C67B84">
                    <w:rPr>
                      <w:rFonts w:ascii="Calibri" w:hAnsi="Calibri" w:cs="Calibri"/>
                      <w:b/>
                      <w:bCs/>
                    </w:rPr>
                    <w:t>/ Year</w:t>
                  </w:r>
                </w:p>
              </w:tc>
              <w:tc>
                <w:tcPr>
                  <w:tcW w:w="9359" w:type="dxa"/>
                </w:tcPr>
                <w:p w14:paraId="75181CD8" w14:textId="77777777" w:rsidR="00023ACE" w:rsidRPr="00C67B84" w:rsidRDefault="00023ACE" w:rsidP="00413AD2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 w:rsidRPr="00C67B84">
                    <w:rPr>
                      <w:rFonts w:ascii="Calibri" w:hAnsi="Calibri" w:cs="Calibri"/>
                      <w:b/>
                      <w:bCs/>
                    </w:rPr>
                    <w:t>Activities</w:t>
                  </w:r>
                </w:p>
              </w:tc>
            </w:tr>
            <w:tr w:rsidR="00023ACE" w14:paraId="600D76CB" w14:textId="77777777" w:rsidTr="009524A1">
              <w:trPr>
                <w:trHeight w:val="255"/>
              </w:trPr>
              <w:tc>
                <w:tcPr>
                  <w:tcW w:w="2835" w:type="dxa"/>
                </w:tcPr>
                <w:p w14:paraId="56F63CD1" w14:textId="0566B069" w:rsidR="00023ACE" w:rsidRDefault="000E6DCE" w:rsidP="000621F7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Q4 </w:t>
                  </w:r>
                  <w:r w:rsidR="00023ACE">
                    <w:rPr>
                      <w:rFonts w:ascii="Calibri" w:hAnsi="Calibri" w:cs="Calibri"/>
                    </w:rPr>
                    <w:t>2026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1625117696"/>
                  <w:placeholder>
                    <w:docPart w:val="12B7D6E3780E4C3B82BA83BB4CF15DAC"/>
                  </w:placeholder>
                  <w:showingPlcHdr/>
                </w:sdtPr>
                <w:sdtContent>
                  <w:tc>
                    <w:tcPr>
                      <w:tcW w:w="9359" w:type="dxa"/>
                    </w:tcPr>
                    <w:p w14:paraId="3F8803FA" w14:textId="77777777" w:rsidR="00023ACE" w:rsidRDefault="00023ACE" w:rsidP="00023ACE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23ACE" w14:paraId="25EE92F0" w14:textId="77777777" w:rsidTr="009524A1">
              <w:trPr>
                <w:trHeight w:val="255"/>
              </w:trPr>
              <w:tc>
                <w:tcPr>
                  <w:tcW w:w="2835" w:type="dxa"/>
                </w:tcPr>
                <w:p w14:paraId="7F9335F0" w14:textId="25A675BF" w:rsidR="00023ACE" w:rsidRDefault="000E6DCE" w:rsidP="000621F7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Q1 2027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1830028244"/>
                  <w:placeholder>
                    <w:docPart w:val="12B7D6E3780E4C3B82BA83BB4CF15DAC"/>
                  </w:placeholder>
                  <w:showingPlcHdr/>
                </w:sdtPr>
                <w:sdtContent>
                  <w:tc>
                    <w:tcPr>
                      <w:tcW w:w="9359" w:type="dxa"/>
                    </w:tcPr>
                    <w:p w14:paraId="4D89437B" w14:textId="1ADEC392" w:rsidR="00023ACE" w:rsidRDefault="00DB50EF" w:rsidP="00023ACE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23ACE" w14:paraId="19D46728" w14:textId="77777777" w:rsidTr="009524A1">
              <w:trPr>
                <w:trHeight w:val="255"/>
              </w:trPr>
              <w:tc>
                <w:tcPr>
                  <w:tcW w:w="2835" w:type="dxa"/>
                </w:tcPr>
                <w:p w14:paraId="4C87BF14" w14:textId="6CD56C9A" w:rsidR="00023ACE" w:rsidRDefault="000E6DCE" w:rsidP="000621F7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Q2 2027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189808864"/>
                  <w:placeholder>
                    <w:docPart w:val="12B7D6E3780E4C3B82BA83BB4CF15DAC"/>
                  </w:placeholder>
                  <w:showingPlcHdr/>
                </w:sdtPr>
                <w:sdtContent>
                  <w:tc>
                    <w:tcPr>
                      <w:tcW w:w="9359" w:type="dxa"/>
                    </w:tcPr>
                    <w:p w14:paraId="0EBA3D75" w14:textId="416008FE" w:rsidR="00023ACE" w:rsidRDefault="00DB50EF" w:rsidP="00023ACE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23ACE" w14:paraId="24BD6262" w14:textId="77777777" w:rsidTr="009524A1">
              <w:trPr>
                <w:trHeight w:val="255"/>
              </w:trPr>
              <w:tc>
                <w:tcPr>
                  <w:tcW w:w="2835" w:type="dxa"/>
                </w:tcPr>
                <w:p w14:paraId="04861F1C" w14:textId="1FC98972" w:rsidR="00023ACE" w:rsidRDefault="000E6DCE" w:rsidP="000621F7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Q3 2027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716399360"/>
                  <w:placeholder>
                    <w:docPart w:val="12B7D6E3780E4C3B82BA83BB4CF15DAC"/>
                  </w:placeholder>
                  <w:showingPlcHdr/>
                </w:sdtPr>
                <w:sdtContent>
                  <w:tc>
                    <w:tcPr>
                      <w:tcW w:w="9359" w:type="dxa"/>
                    </w:tcPr>
                    <w:p w14:paraId="286423C7" w14:textId="4A9729D7" w:rsidR="00023ACE" w:rsidRDefault="00DB50EF" w:rsidP="00023ACE">
                      <w:pPr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63BB23F" w14:textId="0FCF3007" w:rsidR="00427F8D" w:rsidRPr="0000454A" w:rsidRDefault="00427F8D" w:rsidP="0000767B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27F8D" w:rsidRPr="0096687F" w14:paraId="4B4DDE48" w14:textId="77777777" w:rsidTr="005F1D00">
        <w:trPr>
          <w:trHeight w:val="555"/>
        </w:trPr>
        <w:tc>
          <w:tcPr>
            <w:tcW w:w="15309" w:type="dxa"/>
            <w:gridSpan w:val="3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9487218" w14:textId="47247295" w:rsidR="00427F8D" w:rsidRPr="00F85FD2" w:rsidRDefault="00874FDA" w:rsidP="00427F8D">
            <w:pPr>
              <w:spacing w:after="0" w:line="240" w:lineRule="auto"/>
              <w:rPr>
                <w:rFonts w:ascii="Calibri" w:hAnsi="Calibri" w:cs="Calibri"/>
                <w:shd w:val="clear" w:color="auto" w:fill="F2F2F2" w:themeFill="background1" w:themeFillShade="F2"/>
              </w:rPr>
            </w:pPr>
            <w:r>
              <w:rPr>
                <w:rFonts w:ascii="Calibri" w:hAnsi="Calibri" w:cs="Calibri"/>
                <w:b/>
                <w:bCs/>
              </w:rPr>
              <w:t>9</w:t>
            </w:r>
            <w:r w:rsidR="00427F8D" w:rsidRPr="00145D11">
              <w:rPr>
                <w:rFonts w:ascii="Calibri" w:hAnsi="Calibri" w:cs="Calibri"/>
                <w:b/>
                <w:bCs/>
              </w:rPr>
              <w:t xml:space="preserve">. </w:t>
            </w:r>
            <w:r w:rsidR="00427F8D" w:rsidRPr="004B3A03">
              <w:rPr>
                <w:rFonts w:ascii="Calibri" w:hAnsi="Calibri" w:cs="Calibri"/>
                <w:b/>
                <w:bCs/>
                <w:shd w:val="clear" w:color="auto" w:fill="F2F2F2" w:themeFill="background1" w:themeFillShade="F2"/>
              </w:rPr>
              <w:t xml:space="preserve">Is this project a part of a larger project? </w:t>
            </w:r>
            <w:r w:rsidR="00427F8D">
              <w:rPr>
                <w:rFonts w:ascii="Calibri" w:hAnsi="Calibri" w:cs="Calibri"/>
                <w:b/>
                <w:bCs/>
                <w:shd w:val="clear" w:color="auto" w:fill="F2F2F2" w:themeFill="background1" w:themeFillShade="F2"/>
              </w:rPr>
              <w:t xml:space="preserve">Please </w:t>
            </w:r>
            <w:r w:rsidR="00B829C6">
              <w:rPr>
                <w:rFonts w:ascii="Calibri" w:hAnsi="Calibri" w:cs="Calibri"/>
                <w:b/>
                <w:bCs/>
                <w:shd w:val="clear" w:color="auto" w:fill="F2F2F2" w:themeFill="background1" w:themeFillShade="F2"/>
              </w:rPr>
              <w:t>select</w:t>
            </w:r>
            <w:r w:rsidR="00427F8D">
              <w:rPr>
                <w:rFonts w:ascii="Calibri" w:hAnsi="Calibri" w:cs="Calibri"/>
                <w:b/>
                <w:bCs/>
                <w:shd w:val="clear" w:color="auto" w:fill="F2F2F2" w:themeFill="background1" w:themeFillShade="F2"/>
              </w:rPr>
              <w:t xml:space="preserve"> one option. </w:t>
            </w:r>
          </w:p>
        </w:tc>
      </w:tr>
      <w:tr w:rsidR="00B2623E" w:rsidRPr="0096687F" w14:paraId="0F6B6812" w14:textId="15D90370" w:rsidTr="005F1D00">
        <w:trPr>
          <w:trHeight w:val="834"/>
        </w:trPr>
        <w:tc>
          <w:tcPr>
            <w:tcW w:w="11482" w:type="dxa"/>
            <w:gridSpan w:val="2"/>
            <w:tcBorders>
              <w:top w:val="single" w:sz="4" w:space="0" w:color="000000" w:themeColor="text1"/>
            </w:tcBorders>
          </w:tcPr>
          <w:p w14:paraId="65BFF01D" w14:textId="57135DD8" w:rsidR="00B2623E" w:rsidRPr="00B2623E" w:rsidRDefault="00000000" w:rsidP="00427F8D">
            <w:pPr>
              <w:spacing w:after="0" w:line="240" w:lineRule="auto"/>
              <w:rPr>
                <w:rFonts w:ascii="Calibri" w:hAnsi="Calibri" w:cs="Calibri"/>
                <w:shd w:val="clear" w:color="auto" w:fill="F2F2F2" w:themeFill="background1" w:themeFillShade="F2"/>
              </w:rPr>
            </w:pPr>
            <w:sdt>
              <w:sdtPr>
                <w:rPr>
                  <w:rFonts w:ascii="Calibri" w:hAnsi="Calibri" w:cs="Calibri"/>
                </w:rPr>
                <w:id w:val="2060118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23E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2623E">
              <w:rPr>
                <w:rFonts w:ascii="Calibri" w:hAnsi="Calibri" w:cs="Calibri"/>
              </w:rPr>
              <w:t xml:space="preserve"> </w:t>
            </w:r>
            <w:r w:rsidR="00B2623E" w:rsidRPr="0096687F">
              <w:rPr>
                <w:rFonts w:ascii="Calibri" w:hAnsi="Calibri" w:cs="Calibri"/>
              </w:rPr>
              <w:t>Yes</w:t>
            </w:r>
            <w:r w:rsidR="00B2623E">
              <w:rPr>
                <w:rFonts w:ascii="Calibri" w:hAnsi="Calibri" w:cs="Calibri"/>
              </w:rPr>
              <w:t xml:space="preserve"> – </w:t>
            </w:r>
            <w:r w:rsidR="00B2623E" w:rsidRPr="00B2623E">
              <w:rPr>
                <w:rFonts w:ascii="Calibri" w:hAnsi="Calibri" w:cs="Calibri"/>
              </w:rPr>
              <w:t xml:space="preserve">Please describe the larger project and explain how your project fits within it. </w:t>
            </w:r>
            <w:r w:rsidR="00B2623E">
              <w:rPr>
                <w:rFonts w:ascii="Calibri" w:hAnsi="Calibri" w:cs="Calibri"/>
              </w:rPr>
              <w:br/>
            </w:r>
            <w:r w:rsidR="00B2623E" w:rsidRPr="000E6DCE">
              <w:rPr>
                <w:rFonts w:ascii="Calibri" w:hAnsi="Calibri" w:cs="Calibri"/>
                <w:i/>
                <w:iCs/>
              </w:rPr>
              <w:t>(1</w:t>
            </w:r>
            <w:r w:rsidR="000E6DCE" w:rsidRPr="000E6DCE">
              <w:rPr>
                <w:rFonts w:ascii="Calibri" w:hAnsi="Calibri" w:cs="Calibri"/>
                <w:i/>
                <w:iCs/>
              </w:rPr>
              <w:t>50</w:t>
            </w:r>
            <w:r w:rsidR="00B2623E" w:rsidRPr="000E6DCE">
              <w:rPr>
                <w:rFonts w:ascii="Calibri" w:hAnsi="Calibri" w:cs="Calibri"/>
                <w:i/>
                <w:iCs/>
              </w:rPr>
              <w:t xml:space="preserve"> words maximum</w:t>
            </w:r>
            <w:r w:rsidR="000E6DCE" w:rsidRPr="000E6DCE">
              <w:rPr>
                <w:rFonts w:ascii="Calibri" w:hAnsi="Calibri" w:cs="Calibri"/>
                <w:i/>
                <w:iCs/>
              </w:rPr>
              <w:t>)</w:t>
            </w:r>
            <w:r w:rsidR="00023ACE">
              <w:rPr>
                <w:rFonts w:ascii="Calibri" w:hAnsi="Calibri" w:cs="Calibri"/>
                <w:shd w:val="clear" w:color="auto" w:fill="F2F2F2" w:themeFill="background1" w:themeFillShade="F2"/>
              </w:rPr>
              <w:br/>
            </w:r>
            <w:r w:rsidR="00B2623E">
              <w:rPr>
                <w:rFonts w:ascii="Calibri" w:hAnsi="Calibri" w:cs="Calibri"/>
                <w:shd w:val="clear" w:color="auto" w:fill="F2F2F2" w:themeFill="background1" w:themeFillShade="F2"/>
              </w:rPr>
              <w:br/>
            </w:r>
            <w:sdt>
              <w:sdtPr>
                <w:rPr>
                  <w:rFonts w:ascii="Calibri" w:hAnsi="Calibri" w:cs="Calibri"/>
                  <w:shd w:val="clear" w:color="auto" w:fill="F2F2F2" w:themeFill="background1" w:themeFillShade="F2"/>
                </w:rPr>
                <w:id w:val="-897135175"/>
                <w:placeholder>
                  <w:docPart w:val="067C1C777B554686BCCA7809F9B7AC17"/>
                </w:placeholder>
                <w:showingPlcHdr/>
              </w:sdtPr>
              <w:sdtContent>
                <w:r w:rsidR="00CE1FC9" w:rsidRPr="009F35F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827" w:type="dxa"/>
            <w:tcBorders>
              <w:top w:val="single" w:sz="4" w:space="0" w:color="000000" w:themeColor="text1"/>
            </w:tcBorders>
          </w:tcPr>
          <w:p w14:paraId="4165A1DA" w14:textId="68B06040" w:rsidR="00B2623E" w:rsidRPr="00B2623E" w:rsidRDefault="00000000" w:rsidP="00B2623E">
            <w:pPr>
              <w:spacing w:after="0" w:line="240" w:lineRule="auto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39586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23E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2623E">
              <w:rPr>
                <w:rFonts w:ascii="Calibri" w:hAnsi="Calibri" w:cs="Calibri"/>
              </w:rPr>
              <w:t xml:space="preserve"> </w:t>
            </w:r>
            <w:r w:rsidR="00B2623E" w:rsidRPr="0096687F">
              <w:rPr>
                <w:rFonts w:ascii="Calibri" w:hAnsi="Calibri" w:cs="Calibri"/>
              </w:rPr>
              <w:t xml:space="preserve"> No</w:t>
            </w:r>
          </w:p>
        </w:tc>
      </w:tr>
      <w:tr w:rsidR="00427F8D" w:rsidRPr="0096687F" w14:paraId="44E2CEA6" w14:textId="77777777" w:rsidTr="005F1D00">
        <w:trPr>
          <w:trHeight w:val="1810"/>
        </w:trPr>
        <w:tc>
          <w:tcPr>
            <w:tcW w:w="15309" w:type="dxa"/>
            <w:gridSpan w:val="3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E20BFAC" w14:textId="018185E4" w:rsidR="00427F8D" w:rsidRPr="0096687F" w:rsidRDefault="00427F8D" w:rsidP="00427F8D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</w:t>
            </w:r>
            <w:r w:rsidR="00874FDA">
              <w:rPr>
                <w:rFonts w:ascii="Calibri" w:hAnsi="Calibri" w:cs="Calibri"/>
                <w:b/>
                <w:bCs/>
              </w:rPr>
              <w:t>0</w:t>
            </w:r>
            <w:r>
              <w:rPr>
                <w:rFonts w:ascii="Calibri" w:hAnsi="Calibri" w:cs="Calibri"/>
                <w:b/>
                <w:bCs/>
              </w:rPr>
              <w:t xml:space="preserve">. </w:t>
            </w:r>
            <w:r w:rsidRPr="0096687F">
              <w:rPr>
                <w:rFonts w:ascii="Calibri" w:hAnsi="Calibri" w:cs="Calibri"/>
                <w:b/>
                <w:bCs/>
              </w:rPr>
              <w:t>Partnership or collaboration (Optional)</w:t>
            </w:r>
          </w:p>
          <w:p w14:paraId="2B0F495D" w14:textId="2836CCB3" w:rsidR="00427F8D" w:rsidRDefault="00427F8D" w:rsidP="00427F8D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96687F">
              <w:rPr>
                <w:rFonts w:ascii="Calibri" w:hAnsi="Calibri" w:cs="Calibri"/>
                <w:i/>
                <w:iCs/>
              </w:rPr>
              <w:t xml:space="preserve">If </w:t>
            </w:r>
            <w:r>
              <w:rPr>
                <w:rFonts w:ascii="Calibri" w:hAnsi="Calibri" w:cs="Calibri"/>
                <w:i/>
                <w:iCs/>
              </w:rPr>
              <w:t>you are working with other organisations, please tell us:</w:t>
            </w:r>
          </w:p>
          <w:p w14:paraId="047E4F14" w14:textId="77777777" w:rsidR="00427F8D" w:rsidRPr="00B22F74" w:rsidRDefault="00427F8D" w:rsidP="00427F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B22F74">
              <w:rPr>
                <w:rFonts w:ascii="Calibri" w:hAnsi="Calibri" w:cs="Calibri"/>
                <w:i/>
                <w:iCs/>
              </w:rPr>
              <w:t>Who they are</w:t>
            </w:r>
          </w:p>
          <w:p w14:paraId="7CAC6104" w14:textId="77777777" w:rsidR="00427F8D" w:rsidRPr="00B22F74" w:rsidRDefault="00427F8D" w:rsidP="00427F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B22F74">
              <w:rPr>
                <w:rFonts w:ascii="Calibri" w:hAnsi="Calibri" w:cs="Calibri"/>
                <w:i/>
                <w:iCs/>
              </w:rPr>
              <w:t xml:space="preserve">How you will work together </w:t>
            </w:r>
            <w:r>
              <w:rPr>
                <w:rFonts w:ascii="Calibri" w:hAnsi="Calibri" w:cs="Calibri"/>
                <w:i/>
                <w:iCs/>
              </w:rPr>
              <w:t>(including if you will pay them to deliver part of the project)</w:t>
            </w:r>
          </w:p>
          <w:p w14:paraId="2271383A" w14:textId="77777777" w:rsidR="00427F8D" w:rsidRDefault="00427F8D" w:rsidP="00427F8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4B3A03">
              <w:rPr>
                <w:rFonts w:ascii="Calibri" w:hAnsi="Calibri" w:cs="Calibri"/>
                <w:i/>
                <w:iCs/>
              </w:rPr>
              <w:t>How the work and funding will be shared</w:t>
            </w:r>
          </w:p>
          <w:p w14:paraId="0E228330" w14:textId="77777777" w:rsidR="005F1474" w:rsidRDefault="005F1474" w:rsidP="005F1474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</w:p>
          <w:p w14:paraId="4E2A393E" w14:textId="504EB133" w:rsidR="005F1474" w:rsidRPr="005F1474" w:rsidRDefault="005F1474" w:rsidP="005F1474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96687F">
              <w:rPr>
                <w:rFonts w:ascii="Calibri" w:hAnsi="Calibri" w:cs="Calibri"/>
                <w:i/>
                <w:iCs/>
              </w:rPr>
              <w:t>(1</w:t>
            </w:r>
            <w:r w:rsidR="00D04A15">
              <w:rPr>
                <w:rFonts w:ascii="Calibri" w:hAnsi="Calibri" w:cs="Calibri"/>
                <w:i/>
                <w:iCs/>
              </w:rPr>
              <w:t>0</w:t>
            </w:r>
            <w:r w:rsidRPr="0096687F">
              <w:rPr>
                <w:rFonts w:ascii="Calibri" w:hAnsi="Calibri" w:cs="Calibri"/>
                <w:i/>
                <w:iCs/>
              </w:rPr>
              <w:t>0 words maximu</w:t>
            </w:r>
            <w:r w:rsidR="000E6DCE">
              <w:rPr>
                <w:rFonts w:ascii="Calibri" w:hAnsi="Calibri" w:cs="Calibri"/>
                <w:i/>
                <w:iCs/>
              </w:rPr>
              <w:t>m</w:t>
            </w:r>
            <w:r w:rsidRPr="0096687F">
              <w:rPr>
                <w:rFonts w:ascii="Calibri" w:hAnsi="Calibri" w:cs="Calibri"/>
                <w:i/>
                <w:iCs/>
              </w:rPr>
              <w:t xml:space="preserve">) </w:t>
            </w:r>
          </w:p>
        </w:tc>
      </w:tr>
      <w:tr w:rsidR="00427F8D" w:rsidRPr="0096687F" w14:paraId="5DDDA31F" w14:textId="77777777" w:rsidTr="005F1D00">
        <w:trPr>
          <w:trHeight w:val="577"/>
        </w:trPr>
        <w:sdt>
          <w:sdtPr>
            <w:rPr>
              <w:rFonts w:ascii="Calibri" w:hAnsi="Calibri" w:cs="Calibri"/>
              <w:bCs/>
            </w:rPr>
            <w:id w:val="670844506"/>
            <w:placeholder>
              <w:docPart w:val="CEE08B22902B4162BECFAEC86F5F1DE9"/>
            </w:placeholder>
            <w:showingPlcHdr/>
          </w:sdtPr>
          <w:sdtContent>
            <w:tc>
              <w:tcPr>
                <w:tcW w:w="15309" w:type="dxa"/>
                <w:gridSpan w:val="3"/>
                <w:tcBorders>
                  <w:top w:val="single" w:sz="4" w:space="0" w:color="000000" w:themeColor="text1"/>
                </w:tcBorders>
              </w:tcPr>
              <w:p w14:paraId="51D7C642" w14:textId="16EB6031" w:rsidR="00427F8D" w:rsidRPr="00DF6E28" w:rsidRDefault="00CE1FC9" w:rsidP="00CE1FC9">
                <w:pPr>
                  <w:spacing w:after="0" w:line="240" w:lineRule="auto"/>
                  <w:rPr>
                    <w:rFonts w:ascii="Calibri" w:hAnsi="Calibri" w:cs="Calibri"/>
                    <w:bCs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F1C499D" w14:textId="77777777" w:rsidR="002A112E" w:rsidRPr="0096687F" w:rsidRDefault="002A112E" w:rsidP="00E81728">
      <w:pPr>
        <w:spacing w:after="0" w:line="240" w:lineRule="auto"/>
        <w:rPr>
          <w:rFonts w:ascii="Calibri" w:hAnsi="Calibri" w:cs="Calibri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309"/>
      </w:tblGrid>
      <w:tr w:rsidR="00253E10" w:rsidRPr="0096687F" w14:paraId="475B82A1" w14:textId="77777777" w:rsidTr="005F1D00">
        <w:tc>
          <w:tcPr>
            <w:tcW w:w="15309" w:type="dxa"/>
            <w:shd w:val="clear" w:color="auto" w:fill="000000" w:themeFill="text1"/>
          </w:tcPr>
          <w:p w14:paraId="13E806DA" w14:textId="6E24C3B3" w:rsidR="00253E10" w:rsidRPr="0096687F" w:rsidRDefault="00413AD2" w:rsidP="00E81728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br w:type="page"/>
            </w:r>
            <w:r w:rsidR="00253E10" w:rsidRPr="0096687F">
              <w:rPr>
                <w:rFonts w:ascii="Calibri" w:hAnsi="Calibri" w:cs="Calibri"/>
                <w:b/>
              </w:rPr>
              <w:t>PROJECT IMPACT AND MEASUREMENT</w:t>
            </w:r>
          </w:p>
        </w:tc>
      </w:tr>
      <w:tr w:rsidR="002A112E" w:rsidRPr="0096687F" w14:paraId="7035349A" w14:textId="77777777" w:rsidTr="005F1D00">
        <w:trPr>
          <w:trHeight w:val="1294"/>
        </w:trPr>
        <w:tc>
          <w:tcPr>
            <w:tcW w:w="15309" w:type="dxa"/>
            <w:shd w:val="clear" w:color="auto" w:fill="F2F2F2" w:themeFill="background1" w:themeFillShade="F2"/>
            <w:vAlign w:val="center"/>
          </w:tcPr>
          <w:p w14:paraId="7B00C8CE" w14:textId="244E3BF6" w:rsidR="008F04BD" w:rsidRPr="0096687F" w:rsidRDefault="00145D11" w:rsidP="5031EBDF">
            <w:pPr>
              <w:spacing w:after="0" w:line="240" w:lineRule="auto"/>
              <w:rPr>
                <w:rFonts w:ascii="Calibri" w:hAnsi="Calibri" w:cs="Calibri"/>
                <w:b/>
                <w:bCs/>
                <w:i/>
                <w:iCs/>
              </w:rPr>
            </w:pPr>
            <w:r w:rsidRPr="00145D11">
              <w:rPr>
                <w:rFonts w:ascii="Calibri" w:hAnsi="Calibri" w:cs="Calibri"/>
                <w:b/>
                <w:bCs/>
              </w:rPr>
              <w:t>1</w:t>
            </w:r>
            <w:r w:rsidR="000C1168">
              <w:rPr>
                <w:rFonts w:ascii="Calibri" w:hAnsi="Calibri" w:cs="Calibri"/>
                <w:b/>
                <w:bCs/>
              </w:rPr>
              <w:t>1</w:t>
            </w:r>
            <w:r w:rsidR="03EA4DE5" w:rsidRPr="00145D11">
              <w:rPr>
                <w:rFonts w:ascii="Calibri" w:hAnsi="Calibri" w:cs="Calibri"/>
                <w:b/>
                <w:bCs/>
              </w:rPr>
              <w:t xml:space="preserve">. </w:t>
            </w:r>
            <w:r w:rsidR="78078277" w:rsidRPr="00145D11">
              <w:rPr>
                <w:rFonts w:ascii="Calibri" w:hAnsi="Calibri" w:cs="Calibri"/>
                <w:b/>
                <w:bCs/>
              </w:rPr>
              <w:t>What difference will your project make?</w:t>
            </w:r>
            <w:r w:rsidR="78078277" w:rsidRPr="0096687F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</w:p>
          <w:p w14:paraId="65FB2E89" w14:textId="331B16C9" w:rsidR="002A112E" w:rsidRPr="00A91A6F" w:rsidRDefault="004834F7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</w:rPr>
              <w:t>Tell us what will change because of your project. For example, what will people gain, improve, or do differently?</w:t>
            </w:r>
            <w:r w:rsidR="006F57BB" w:rsidRPr="0096687F">
              <w:rPr>
                <w:rFonts w:ascii="Calibri" w:hAnsi="Calibri" w:cs="Calibri"/>
                <w:i/>
              </w:rPr>
              <w:t xml:space="preserve"> </w:t>
            </w:r>
            <w:r w:rsidR="00A91A6F">
              <w:rPr>
                <w:rFonts w:ascii="Calibri" w:hAnsi="Calibri" w:cs="Calibri"/>
                <w:i/>
              </w:rPr>
              <w:br/>
            </w:r>
            <w:r w:rsidR="00A91A6F">
              <w:rPr>
                <w:rFonts w:ascii="Calibri" w:hAnsi="Calibri" w:cs="Calibri"/>
                <w:i/>
              </w:rPr>
              <w:br/>
            </w:r>
            <w:r w:rsidR="00A91A6F">
              <w:rPr>
                <w:rFonts w:ascii="Calibri" w:hAnsi="Calibri" w:cs="Calibri"/>
                <w:i/>
                <w:iCs/>
              </w:rPr>
              <w:t>(</w:t>
            </w:r>
            <w:r w:rsidR="000E6DCE">
              <w:rPr>
                <w:rFonts w:ascii="Calibri" w:hAnsi="Calibri" w:cs="Calibri"/>
                <w:i/>
                <w:iCs/>
              </w:rPr>
              <w:t>1</w:t>
            </w:r>
            <w:r w:rsidR="00D04A15">
              <w:rPr>
                <w:rFonts w:ascii="Calibri" w:hAnsi="Calibri" w:cs="Calibri"/>
                <w:i/>
                <w:iCs/>
              </w:rPr>
              <w:t>0</w:t>
            </w:r>
            <w:r w:rsidR="000E6DCE">
              <w:rPr>
                <w:rFonts w:ascii="Calibri" w:hAnsi="Calibri" w:cs="Calibri"/>
                <w:i/>
                <w:iCs/>
              </w:rPr>
              <w:t>0 words maximum)</w:t>
            </w:r>
            <w:r w:rsidR="00A91A6F" w:rsidRPr="0096687F">
              <w:rPr>
                <w:rFonts w:ascii="Calibri" w:hAnsi="Calibri" w:cs="Calibri"/>
                <w:i/>
                <w:iCs/>
              </w:rPr>
              <w:t xml:space="preserve"> </w:t>
            </w:r>
          </w:p>
        </w:tc>
      </w:tr>
      <w:tr w:rsidR="002A112E" w:rsidRPr="0096687F" w14:paraId="5F396895" w14:textId="77777777" w:rsidTr="005F1D00">
        <w:trPr>
          <w:trHeight w:val="480"/>
        </w:trPr>
        <w:sdt>
          <w:sdtPr>
            <w:rPr>
              <w:rFonts w:ascii="Calibri" w:hAnsi="Calibri" w:cs="Calibri"/>
            </w:rPr>
            <w:id w:val="1051658826"/>
            <w:placeholder>
              <w:docPart w:val="D67843A2AD73464FABCB53B572AB0150"/>
            </w:placeholder>
            <w:showingPlcHdr/>
          </w:sdtPr>
          <w:sdtContent>
            <w:tc>
              <w:tcPr>
                <w:tcW w:w="15309" w:type="dxa"/>
              </w:tcPr>
              <w:p w14:paraId="213DE9A7" w14:textId="77777777" w:rsidR="002A112E" w:rsidRPr="0096687F" w:rsidRDefault="004B3A03" w:rsidP="00E81728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53E10" w:rsidRPr="0096687F" w14:paraId="4BAD8A05" w14:textId="77777777" w:rsidTr="005F1D00">
        <w:trPr>
          <w:trHeight w:val="1049"/>
        </w:trPr>
        <w:tc>
          <w:tcPr>
            <w:tcW w:w="15309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5254E8" w14:textId="0E864725" w:rsidR="00D5601B" w:rsidRDefault="00CA45FE" w:rsidP="5031EBDF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CA45FE">
              <w:rPr>
                <w:rFonts w:ascii="Calibri" w:hAnsi="Calibri" w:cs="Calibri"/>
                <w:b/>
                <w:bCs/>
              </w:rPr>
              <w:t>1</w:t>
            </w:r>
            <w:r w:rsidR="000C1168">
              <w:rPr>
                <w:rFonts w:ascii="Calibri" w:hAnsi="Calibri" w:cs="Calibri"/>
                <w:b/>
                <w:bCs/>
              </w:rPr>
              <w:t>2</w:t>
            </w:r>
            <w:r w:rsidR="5C3F316A" w:rsidRPr="00CA45FE">
              <w:rPr>
                <w:rFonts w:ascii="Calibri" w:hAnsi="Calibri" w:cs="Calibri"/>
                <w:b/>
                <w:bCs/>
              </w:rPr>
              <w:t xml:space="preserve">. </w:t>
            </w:r>
            <w:r w:rsidR="000E6DCE">
              <w:rPr>
                <w:rFonts w:ascii="Calibri" w:hAnsi="Calibri" w:cs="Calibri"/>
                <w:b/>
                <w:bCs/>
              </w:rPr>
              <w:t>Which of the following information will you be able to</w:t>
            </w:r>
            <w:r w:rsidR="000D3E78">
              <w:rPr>
                <w:rFonts w:ascii="Calibri" w:hAnsi="Calibri" w:cs="Calibri"/>
                <w:b/>
                <w:bCs/>
              </w:rPr>
              <w:t xml:space="preserve"> collect to </w:t>
            </w:r>
            <w:r w:rsidR="000E6DCE">
              <w:rPr>
                <w:rFonts w:ascii="Calibri" w:hAnsi="Calibri" w:cs="Calibri"/>
                <w:b/>
                <w:bCs/>
              </w:rPr>
              <w:t>demonstrate</w:t>
            </w:r>
            <w:r w:rsidR="000D3E78">
              <w:rPr>
                <w:rFonts w:ascii="Calibri" w:hAnsi="Calibri" w:cs="Calibri"/>
                <w:b/>
                <w:bCs/>
              </w:rPr>
              <w:t xml:space="preserve"> your</w:t>
            </w:r>
            <w:r w:rsidR="00E718BA">
              <w:rPr>
                <w:rFonts w:ascii="Calibri" w:hAnsi="Calibri" w:cs="Calibri"/>
                <w:b/>
                <w:bCs/>
              </w:rPr>
              <w:t xml:space="preserve"> project’s impact?</w:t>
            </w:r>
            <w:r w:rsidR="00D5601B">
              <w:rPr>
                <w:rFonts w:ascii="Calibri" w:hAnsi="Calibri" w:cs="Calibri"/>
                <w:b/>
                <w:bCs/>
              </w:rPr>
              <w:t xml:space="preserve"> </w:t>
            </w:r>
            <w:r w:rsidR="000E6DCE">
              <w:rPr>
                <w:rFonts w:ascii="Calibri" w:hAnsi="Calibri" w:cs="Calibri"/>
                <w:b/>
                <w:bCs/>
              </w:rPr>
              <w:t xml:space="preserve">Please select all that apply. </w:t>
            </w:r>
          </w:p>
          <w:p w14:paraId="5054437A" w14:textId="1A1ECC30" w:rsidR="00253E10" w:rsidRPr="0096687F" w:rsidRDefault="000D3E78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0D3E78">
              <w:rPr>
                <w:rFonts w:ascii="Calibri" w:hAnsi="Calibri" w:cs="Calibri"/>
                <w:i/>
                <w:iCs/>
              </w:rPr>
              <w:t xml:space="preserve">For </w:t>
            </w:r>
            <w:r>
              <w:rPr>
                <w:rFonts w:ascii="Calibri" w:hAnsi="Calibri" w:cs="Calibri"/>
                <w:i/>
                <w:iCs/>
              </w:rPr>
              <w:t>items (ii)–(v)</w:t>
            </w:r>
            <w:r w:rsidRPr="000D3E78">
              <w:rPr>
                <w:rFonts w:ascii="Calibri" w:hAnsi="Calibri" w:cs="Calibri"/>
                <w:i/>
                <w:iCs/>
              </w:rPr>
              <w:t>,</w:t>
            </w:r>
            <w:r w:rsidR="00084BEC">
              <w:rPr>
                <w:rFonts w:ascii="Calibri" w:hAnsi="Calibri" w:cs="Calibri"/>
                <w:i/>
                <w:iCs/>
              </w:rPr>
              <w:t xml:space="preserve"> information should be</w:t>
            </w:r>
            <w:r w:rsidRPr="000D3E78">
              <w:rPr>
                <w:rFonts w:ascii="Calibri" w:hAnsi="Calibri" w:cs="Calibri"/>
                <w:i/>
                <w:iCs/>
              </w:rPr>
              <w:t xml:space="preserve"> collect</w:t>
            </w:r>
            <w:r w:rsidR="00084BEC">
              <w:rPr>
                <w:rFonts w:ascii="Calibri" w:hAnsi="Calibri" w:cs="Calibri"/>
                <w:i/>
                <w:iCs/>
              </w:rPr>
              <w:t>ed</w:t>
            </w:r>
            <w:r w:rsidRPr="000D3E78">
              <w:rPr>
                <w:rFonts w:ascii="Calibri" w:hAnsi="Calibri" w:cs="Calibri"/>
                <w:i/>
                <w:iCs/>
              </w:rPr>
              <w:t xml:space="preserve"> before and after the project (for example, using a simple </w:t>
            </w:r>
            <w:r w:rsidR="00397140">
              <w:rPr>
                <w:rFonts w:ascii="Calibri" w:hAnsi="Calibri" w:cs="Calibri"/>
                <w:i/>
                <w:iCs/>
              </w:rPr>
              <w:t>survey</w:t>
            </w:r>
            <w:r w:rsidRPr="000D3E78">
              <w:rPr>
                <w:rFonts w:ascii="Calibri" w:hAnsi="Calibri" w:cs="Calibri"/>
                <w:i/>
                <w:iCs/>
              </w:rPr>
              <w:t>).</w:t>
            </w:r>
            <w:r w:rsidR="00A41E05">
              <w:rPr>
                <w:rFonts w:ascii="Calibri" w:hAnsi="Calibri" w:cs="Calibri"/>
                <w:i/>
                <w:iCs/>
              </w:rPr>
              <w:t xml:space="preserve"> We can provide templates to help with this</w:t>
            </w:r>
            <w:r w:rsidR="00397140">
              <w:rPr>
                <w:rFonts w:ascii="Calibri" w:hAnsi="Calibri" w:cs="Calibri"/>
                <w:i/>
                <w:iCs/>
              </w:rPr>
              <w:t>,</w:t>
            </w:r>
            <w:r w:rsidR="00A41E05">
              <w:rPr>
                <w:rFonts w:ascii="Calibri" w:hAnsi="Calibri" w:cs="Calibri"/>
                <w:i/>
                <w:iCs/>
              </w:rPr>
              <w:t xml:space="preserve"> if needed. </w:t>
            </w:r>
          </w:p>
        </w:tc>
      </w:tr>
      <w:tr w:rsidR="004B3A03" w:rsidRPr="0096687F" w14:paraId="51C0F1E7" w14:textId="77777777" w:rsidTr="005F1D00">
        <w:trPr>
          <w:trHeight w:val="870"/>
        </w:trPr>
        <w:tc>
          <w:tcPr>
            <w:tcW w:w="15309" w:type="dxa"/>
            <w:tcBorders>
              <w:top w:val="single" w:sz="4" w:space="0" w:color="000000" w:themeColor="text1"/>
            </w:tcBorders>
          </w:tcPr>
          <w:tbl>
            <w:tblPr>
              <w:tblStyle w:val="TableGrid"/>
              <w:tblW w:w="0" w:type="auto"/>
              <w:jc w:val="center"/>
              <w:tblCellMar>
                <w:top w:w="113" w:type="dxa"/>
                <w:bottom w:w="113" w:type="dxa"/>
              </w:tblCellMar>
              <w:tblLook w:val="04A0" w:firstRow="1" w:lastRow="0" w:firstColumn="1" w:lastColumn="0" w:noHBand="0" w:noVBand="1"/>
            </w:tblPr>
            <w:tblGrid>
              <w:gridCol w:w="615"/>
              <w:gridCol w:w="6237"/>
              <w:gridCol w:w="1418"/>
              <w:gridCol w:w="1456"/>
              <w:gridCol w:w="2521"/>
            </w:tblGrid>
            <w:tr w:rsidR="000E6DCE" w14:paraId="5AF7E458" w14:textId="4B13860F" w:rsidTr="000E6DCE">
              <w:trPr>
                <w:jc w:val="center"/>
              </w:trPr>
              <w:tc>
                <w:tcPr>
                  <w:tcW w:w="615" w:type="dxa"/>
                </w:tcPr>
                <w:p w14:paraId="5E432DCC" w14:textId="77777777" w:rsidR="000E6DCE" w:rsidRPr="000D3E78" w:rsidRDefault="000E6DCE" w:rsidP="00E718BA">
                  <w:pPr>
                    <w:rPr>
                      <w:rFonts w:ascii="Calibri" w:hAnsi="Calibri" w:cs="Calibri"/>
                      <w:b/>
                      <w:bCs/>
                    </w:rPr>
                  </w:pPr>
                </w:p>
              </w:tc>
              <w:tc>
                <w:tcPr>
                  <w:tcW w:w="6237" w:type="dxa"/>
                </w:tcPr>
                <w:p w14:paraId="5240E577" w14:textId="77777777" w:rsidR="000E6DCE" w:rsidRPr="000D3E78" w:rsidRDefault="000E6DCE" w:rsidP="001C7519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 w:rsidRPr="000D3E78">
                    <w:rPr>
                      <w:rFonts w:ascii="Calibri" w:hAnsi="Calibri" w:cs="Calibri"/>
                      <w:b/>
                      <w:bCs/>
                    </w:rPr>
                    <w:t>Information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1EAFF7D3" w14:textId="77777777" w:rsidR="000E6DCE" w:rsidRPr="000D3E78" w:rsidRDefault="000E6DCE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 w:rsidRPr="000D3E78">
                    <w:rPr>
                      <w:rFonts w:ascii="Calibri" w:hAnsi="Calibri" w:cs="Calibri"/>
                      <w:b/>
                      <w:bCs/>
                    </w:rPr>
                    <w:t>Yes</w:t>
                  </w:r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5FC31B37" w14:textId="77777777" w:rsidR="000E6DCE" w:rsidRPr="000D3E78" w:rsidRDefault="000E6DCE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 w:rsidRPr="000D3E78">
                    <w:rPr>
                      <w:rFonts w:ascii="Calibri" w:hAnsi="Calibri" w:cs="Calibri"/>
                      <w:b/>
                      <w:bCs/>
                    </w:rPr>
                    <w:t>No</w:t>
                  </w:r>
                </w:p>
              </w:tc>
              <w:tc>
                <w:tcPr>
                  <w:tcW w:w="2521" w:type="dxa"/>
                  <w:tcBorders>
                    <w:left w:val="single" w:sz="4" w:space="0" w:color="000000" w:themeColor="text1"/>
                  </w:tcBorders>
                </w:tcPr>
                <w:p w14:paraId="470AD394" w14:textId="2654A270" w:rsidR="000E6DCE" w:rsidRPr="000D3E78" w:rsidRDefault="000E6DCE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N/A (Comments)</w:t>
                  </w:r>
                </w:p>
              </w:tc>
            </w:tr>
            <w:tr w:rsidR="000E6DCE" w14:paraId="01EC3DA9" w14:textId="05639E59" w:rsidTr="000E6DCE">
              <w:trPr>
                <w:jc w:val="center"/>
              </w:trPr>
              <w:tc>
                <w:tcPr>
                  <w:tcW w:w="615" w:type="dxa"/>
                </w:tcPr>
                <w:p w14:paraId="72FFFC3A" w14:textId="798A2813" w:rsidR="000E6DCE" w:rsidRPr="00E718BA" w:rsidRDefault="000E6DCE" w:rsidP="001109C2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</w:t>
                  </w:r>
                </w:p>
              </w:tc>
              <w:tc>
                <w:tcPr>
                  <w:tcW w:w="6237" w:type="dxa"/>
                </w:tcPr>
                <w:p w14:paraId="617C2B5D" w14:textId="47CA9223" w:rsidR="000E6DCE" w:rsidRPr="00E718BA" w:rsidRDefault="000E6DCE" w:rsidP="00E718BA">
                  <w:pPr>
                    <w:rPr>
                      <w:rFonts w:ascii="Calibri" w:hAnsi="Calibri" w:cs="Calibri"/>
                    </w:rPr>
                  </w:pPr>
                  <w:r w:rsidRPr="00E718BA">
                    <w:rPr>
                      <w:rFonts w:ascii="Calibri" w:hAnsi="Calibri" w:cs="Calibri"/>
                    </w:rPr>
                    <w:t xml:space="preserve">Number of </w:t>
                  </w:r>
                  <w:r>
                    <w:rPr>
                      <w:rFonts w:ascii="Calibri" w:hAnsi="Calibri" w:cs="Calibri"/>
                    </w:rPr>
                    <w:t>people taking part</w:t>
                  </w:r>
                  <w:r w:rsidRPr="00E718BA">
                    <w:rPr>
                      <w:rFonts w:ascii="Calibri" w:hAnsi="Calibri" w:cs="Calibri"/>
                    </w:rPr>
                    <w:t xml:space="preserve"> </w:t>
                  </w:r>
                  <w:r>
                    <w:rPr>
                      <w:rFonts w:ascii="Calibri" w:hAnsi="Calibri" w:cs="Calibri"/>
                    </w:rPr>
                    <w:t xml:space="preserve">(including </w:t>
                  </w:r>
                  <w:r w:rsidR="0097629A">
                    <w:rPr>
                      <w:rFonts w:ascii="Calibri" w:hAnsi="Calibri" w:cs="Calibri"/>
                    </w:rPr>
                    <w:t xml:space="preserve">basic </w:t>
                  </w:r>
                  <w:r>
                    <w:rPr>
                      <w:rFonts w:ascii="Calibri" w:hAnsi="Calibri" w:cs="Calibri"/>
                    </w:rPr>
                    <w:t>demographic details like outward postcodes)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73987702" w14:textId="376DB7BE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207954940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3B1A7AF8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11800487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sdt>
                <w:sdtPr>
                  <w:rPr>
                    <w:rFonts w:ascii="Calibri" w:hAnsi="Calibri" w:cs="Calibri"/>
                  </w:rPr>
                  <w:id w:val="560603375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2521" w:type="dxa"/>
                      <w:tcBorders>
                        <w:left w:val="single" w:sz="4" w:space="0" w:color="000000" w:themeColor="text1"/>
                      </w:tcBorders>
                    </w:tcPr>
                    <w:p w14:paraId="59BE7E0B" w14:textId="6316346B" w:rsidR="000E6DCE" w:rsidRDefault="000E6DCE" w:rsidP="000D3E7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E6DCE" w14:paraId="68B95603" w14:textId="7BF6514C" w:rsidTr="000E6DCE">
              <w:trPr>
                <w:jc w:val="center"/>
              </w:trPr>
              <w:tc>
                <w:tcPr>
                  <w:tcW w:w="615" w:type="dxa"/>
                </w:tcPr>
                <w:p w14:paraId="5F062D65" w14:textId="443047C7" w:rsidR="000E6DCE" w:rsidRDefault="000E6DCE" w:rsidP="001109C2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ii</w:t>
                  </w:r>
                </w:p>
              </w:tc>
              <w:tc>
                <w:tcPr>
                  <w:tcW w:w="6237" w:type="dxa"/>
                </w:tcPr>
                <w:p w14:paraId="0B0873F5" w14:textId="77777777" w:rsidR="000E6DCE" w:rsidRPr="00E718BA" w:rsidRDefault="000E6DCE" w:rsidP="00E718B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People reporting increased confidence in recognising signs and symptoms of cancer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5E553693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2108493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 w:rsidRPr="00E718BA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061B8491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6220048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sdt>
                <w:sdtPr>
                  <w:rPr>
                    <w:rFonts w:ascii="Calibri" w:hAnsi="Calibri" w:cs="Calibri"/>
                  </w:rPr>
                  <w:id w:val="-242646922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2521" w:type="dxa"/>
                      <w:tcBorders>
                        <w:left w:val="single" w:sz="4" w:space="0" w:color="000000" w:themeColor="text1"/>
                      </w:tcBorders>
                    </w:tcPr>
                    <w:p w14:paraId="3399C0A1" w14:textId="436F42AC" w:rsidR="000E6DCE" w:rsidRDefault="000E6DCE" w:rsidP="000D3E7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E6DCE" w14:paraId="41DC2044" w14:textId="2C7FA93F" w:rsidTr="000E6DCE">
              <w:trPr>
                <w:jc w:val="center"/>
              </w:trPr>
              <w:tc>
                <w:tcPr>
                  <w:tcW w:w="615" w:type="dxa"/>
                </w:tcPr>
                <w:p w14:paraId="292598CB" w14:textId="0B3E8645" w:rsidR="000E6DCE" w:rsidRDefault="000E6DCE" w:rsidP="001109C2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lastRenderedPageBreak/>
                    <w:t>iii</w:t>
                  </w:r>
                </w:p>
              </w:tc>
              <w:tc>
                <w:tcPr>
                  <w:tcW w:w="6237" w:type="dxa"/>
                </w:tcPr>
                <w:p w14:paraId="22636636" w14:textId="77777777" w:rsidR="000E6DCE" w:rsidRPr="00E718BA" w:rsidRDefault="000E6DCE" w:rsidP="00E718B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People reporting increased intention to take part in cancer screening 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5A54DD83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16685404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 w:rsidRPr="00E718BA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04C2D7C4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5284586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sdt>
                <w:sdtPr>
                  <w:rPr>
                    <w:rFonts w:ascii="Calibri" w:hAnsi="Calibri" w:cs="Calibri"/>
                  </w:rPr>
                  <w:id w:val="2090348450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2521" w:type="dxa"/>
                      <w:tcBorders>
                        <w:left w:val="single" w:sz="4" w:space="0" w:color="000000" w:themeColor="text1"/>
                      </w:tcBorders>
                    </w:tcPr>
                    <w:p w14:paraId="388C97AD" w14:textId="5269FCBF" w:rsidR="000E6DCE" w:rsidRDefault="000E6DCE" w:rsidP="000D3E7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E6DCE" w14:paraId="22841EB6" w14:textId="04A38DC2" w:rsidTr="000E6DCE">
              <w:trPr>
                <w:jc w:val="center"/>
              </w:trPr>
              <w:tc>
                <w:tcPr>
                  <w:tcW w:w="615" w:type="dxa"/>
                </w:tcPr>
                <w:p w14:paraId="34CEB508" w14:textId="78B1CAE5" w:rsidR="000E6DCE" w:rsidRPr="00E718BA" w:rsidRDefault="000E6DCE" w:rsidP="001109C2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iv</w:t>
                  </w:r>
                </w:p>
              </w:tc>
              <w:tc>
                <w:tcPr>
                  <w:tcW w:w="6237" w:type="dxa"/>
                </w:tcPr>
                <w:p w14:paraId="7903D60F" w14:textId="4F3345E8" w:rsidR="000E6DCE" w:rsidRPr="00E718BA" w:rsidRDefault="000E6DCE" w:rsidP="00E718B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</w:t>
                  </w:r>
                  <w:r w:rsidRPr="00E718BA">
                    <w:rPr>
                      <w:rFonts w:ascii="Calibri" w:hAnsi="Calibri" w:cs="Calibri"/>
                    </w:rPr>
                    <w:t>eople reporting improved awareness of how</w:t>
                  </w:r>
                  <w:r>
                    <w:rPr>
                      <w:rFonts w:ascii="Calibri" w:hAnsi="Calibri" w:cs="Calibri"/>
                    </w:rPr>
                    <w:t xml:space="preserve"> a</w:t>
                  </w:r>
                  <w:r w:rsidRPr="00E718BA">
                    <w:rPr>
                      <w:rFonts w:ascii="Calibri" w:hAnsi="Calibri" w:cs="Calibri"/>
                    </w:rPr>
                    <w:t xml:space="preserve"> healthier lifestyle can reduce cancer risk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2337FBB5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16291969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 w:rsidRPr="00E718BA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35C004C7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20740387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sdt>
                <w:sdtPr>
                  <w:rPr>
                    <w:rFonts w:ascii="Calibri" w:hAnsi="Calibri" w:cs="Calibri"/>
                  </w:rPr>
                  <w:id w:val="193815317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2521" w:type="dxa"/>
                      <w:tcBorders>
                        <w:left w:val="single" w:sz="4" w:space="0" w:color="000000" w:themeColor="text1"/>
                      </w:tcBorders>
                    </w:tcPr>
                    <w:p w14:paraId="11821103" w14:textId="3DE203B3" w:rsidR="000E6DCE" w:rsidRDefault="000E6DCE" w:rsidP="000D3E7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  <w:tr w:rsidR="000E6DCE" w14:paraId="72CE9520" w14:textId="45D36925" w:rsidTr="000E6DCE">
              <w:trPr>
                <w:jc w:val="center"/>
              </w:trPr>
              <w:tc>
                <w:tcPr>
                  <w:tcW w:w="615" w:type="dxa"/>
                </w:tcPr>
                <w:p w14:paraId="419AEC7B" w14:textId="57C1BE7B" w:rsidR="000E6DCE" w:rsidRPr="00E718BA" w:rsidRDefault="000E6DCE" w:rsidP="001109C2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v</w:t>
                  </w:r>
                </w:p>
              </w:tc>
              <w:tc>
                <w:tcPr>
                  <w:tcW w:w="6237" w:type="dxa"/>
                </w:tcPr>
                <w:p w14:paraId="6F6F05A5" w14:textId="77777777" w:rsidR="000E6DCE" w:rsidRPr="00E718BA" w:rsidRDefault="000E6DCE" w:rsidP="00E718B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</w:t>
                  </w:r>
                  <w:r w:rsidRPr="00E718BA">
                    <w:rPr>
                      <w:rFonts w:ascii="Calibri" w:hAnsi="Calibri" w:cs="Calibri"/>
                    </w:rPr>
                    <w:t>eople reporting increased confidence in accessing healthcare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1138786A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431474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 w:rsidRPr="00E718BA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456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3E703C85" w14:textId="77777777" w:rsidR="000E6DCE" w:rsidRDefault="00000000" w:rsidP="000D3E78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hAnsi="Calibri" w:cs="Calibri"/>
                      </w:rPr>
                      <w:id w:val="-5385903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E6DCE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sdt>
                <w:sdtPr>
                  <w:rPr>
                    <w:rFonts w:ascii="Calibri" w:hAnsi="Calibri" w:cs="Calibri"/>
                  </w:rPr>
                  <w:id w:val="561842818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2521" w:type="dxa"/>
                      <w:tcBorders>
                        <w:left w:val="single" w:sz="4" w:space="0" w:color="000000" w:themeColor="text1"/>
                      </w:tcBorders>
                    </w:tcPr>
                    <w:p w14:paraId="5A758E1A" w14:textId="2C0966E6" w:rsidR="000E6DCE" w:rsidRDefault="000E6DCE" w:rsidP="000D3E7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6C013B5" w14:textId="77777777" w:rsidR="004B3A03" w:rsidRPr="00CA45FE" w:rsidRDefault="004B3A03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8C693C" w:rsidRPr="0096687F" w14:paraId="5F624CC5" w14:textId="77777777" w:rsidTr="005F1D00">
        <w:trPr>
          <w:trHeight w:val="1088"/>
        </w:trPr>
        <w:tc>
          <w:tcPr>
            <w:tcW w:w="15309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6F04AB5" w14:textId="2E7C2B7C" w:rsidR="00937FB4" w:rsidRPr="00937FB4" w:rsidRDefault="00937FB4" w:rsidP="00937FB4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</w:t>
            </w:r>
            <w:r w:rsidR="000C1168">
              <w:rPr>
                <w:rFonts w:ascii="Calibri" w:hAnsi="Calibri" w:cs="Calibri"/>
                <w:b/>
                <w:bCs/>
              </w:rPr>
              <w:t>3</w:t>
            </w:r>
            <w:r>
              <w:rPr>
                <w:rFonts w:ascii="Calibri" w:hAnsi="Calibri" w:cs="Calibri"/>
                <w:b/>
                <w:bCs/>
              </w:rPr>
              <w:t xml:space="preserve">. </w:t>
            </w:r>
            <w:r w:rsidR="000D3E78">
              <w:rPr>
                <w:rFonts w:ascii="Calibri" w:hAnsi="Calibri" w:cs="Calibri"/>
                <w:b/>
                <w:bCs/>
              </w:rPr>
              <w:t>How else will</w:t>
            </w:r>
            <w:r w:rsidRPr="00CA45FE">
              <w:rPr>
                <w:rFonts w:ascii="Calibri" w:hAnsi="Calibri" w:cs="Calibri"/>
                <w:b/>
                <w:bCs/>
              </w:rPr>
              <w:t xml:space="preserve"> you measure your project’s impact</w:t>
            </w:r>
            <w:r w:rsidR="000D3E78">
              <w:rPr>
                <w:rFonts w:ascii="Calibri" w:hAnsi="Calibri" w:cs="Calibri"/>
                <w:b/>
                <w:bCs/>
              </w:rPr>
              <w:t xml:space="preserve">? </w:t>
            </w:r>
          </w:p>
          <w:p w14:paraId="40D1C59B" w14:textId="77777777" w:rsidR="00A91A6F" w:rsidRDefault="00397140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Please t</w:t>
            </w:r>
            <w:r w:rsidR="000D3E78">
              <w:rPr>
                <w:rFonts w:ascii="Calibri" w:hAnsi="Calibri" w:cs="Calibri"/>
                <w:i/>
                <w:iCs/>
              </w:rPr>
              <w:t xml:space="preserve">ell us about any other ways you will understand the difference your project is making (e.g. </w:t>
            </w:r>
            <w:r>
              <w:rPr>
                <w:rFonts w:ascii="Calibri" w:hAnsi="Calibri" w:cs="Calibri"/>
                <w:i/>
                <w:iCs/>
              </w:rPr>
              <w:t>feedback forms</w:t>
            </w:r>
            <w:r w:rsidR="000D3E78">
              <w:rPr>
                <w:rFonts w:ascii="Calibri" w:hAnsi="Calibri" w:cs="Calibri"/>
                <w:i/>
                <w:iCs/>
              </w:rPr>
              <w:t>, interviews, case studies, etc.)</w:t>
            </w:r>
          </w:p>
          <w:p w14:paraId="66A191C6" w14:textId="01373BEC" w:rsidR="007B0AE9" w:rsidRPr="00A91A6F" w:rsidRDefault="00A91A6F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br/>
            </w:r>
            <w:r w:rsidRPr="0096687F">
              <w:rPr>
                <w:rFonts w:ascii="Calibri" w:hAnsi="Calibri" w:cs="Calibri"/>
                <w:i/>
                <w:iCs/>
              </w:rPr>
              <w:t>(</w:t>
            </w:r>
            <w:r>
              <w:rPr>
                <w:rFonts w:ascii="Calibri" w:hAnsi="Calibri" w:cs="Calibri"/>
                <w:i/>
                <w:iCs/>
              </w:rPr>
              <w:t>1</w:t>
            </w:r>
            <w:r w:rsidR="000E6DCE">
              <w:rPr>
                <w:rFonts w:ascii="Calibri" w:hAnsi="Calibri" w:cs="Calibri"/>
                <w:i/>
                <w:iCs/>
              </w:rPr>
              <w:t>0</w:t>
            </w:r>
            <w:r w:rsidRPr="0096687F">
              <w:rPr>
                <w:rFonts w:ascii="Calibri" w:hAnsi="Calibri" w:cs="Calibri"/>
                <w:i/>
                <w:iCs/>
              </w:rPr>
              <w:t>0 words maximum</w:t>
            </w:r>
            <w:r w:rsidR="000E6DCE">
              <w:rPr>
                <w:rFonts w:ascii="Calibri" w:hAnsi="Calibri" w:cs="Calibri"/>
                <w:i/>
                <w:iCs/>
              </w:rPr>
              <w:t>)</w:t>
            </w:r>
            <w:r w:rsidRPr="0096687F">
              <w:rPr>
                <w:rFonts w:ascii="Calibri" w:hAnsi="Calibri" w:cs="Calibri"/>
                <w:i/>
                <w:iCs/>
              </w:rPr>
              <w:t xml:space="preserve"> </w:t>
            </w:r>
          </w:p>
        </w:tc>
      </w:tr>
      <w:tr w:rsidR="004B3A03" w:rsidRPr="0096687F" w14:paraId="0AE87ECE" w14:textId="77777777" w:rsidTr="005F1D00">
        <w:trPr>
          <w:trHeight w:val="606"/>
        </w:trPr>
        <w:sdt>
          <w:sdtPr>
            <w:rPr>
              <w:rFonts w:ascii="Calibri" w:hAnsi="Calibri" w:cs="Calibri"/>
            </w:rPr>
            <w:id w:val="-1205707993"/>
            <w:placeholder>
              <w:docPart w:val="656CDC838FA440B59934608C074762BF"/>
            </w:placeholder>
            <w:showingPlcHdr/>
          </w:sdtPr>
          <w:sdtContent>
            <w:tc>
              <w:tcPr>
                <w:tcW w:w="15309" w:type="dxa"/>
                <w:tcBorders>
                  <w:top w:val="single" w:sz="4" w:space="0" w:color="000000" w:themeColor="text1"/>
                  <w:bottom w:val="single" w:sz="4" w:space="0" w:color="000000" w:themeColor="text1"/>
                </w:tcBorders>
              </w:tcPr>
              <w:p w14:paraId="034F0E69" w14:textId="23BA4672" w:rsidR="004B3A03" w:rsidRPr="00D01249" w:rsidRDefault="00D01249" w:rsidP="00E81728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EF28CDD" w14:textId="013BF53A" w:rsidR="006F57BB" w:rsidRPr="0096687F" w:rsidRDefault="006F57BB" w:rsidP="6C591114">
      <w:pPr>
        <w:spacing w:after="0" w:line="240" w:lineRule="auto"/>
        <w:rPr>
          <w:rFonts w:ascii="Calibri" w:hAnsi="Calibri" w:cs="Calibri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13" w:type="dxa"/>
        </w:tblCellMar>
        <w:tblLook w:val="04A0" w:firstRow="1" w:lastRow="0" w:firstColumn="1" w:lastColumn="0" w:noHBand="0" w:noVBand="1"/>
      </w:tblPr>
      <w:tblGrid>
        <w:gridCol w:w="2127"/>
        <w:gridCol w:w="4677"/>
        <w:gridCol w:w="8505"/>
      </w:tblGrid>
      <w:tr w:rsidR="008C693C" w:rsidRPr="0096687F" w14:paraId="4CDB24CF" w14:textId="77777777" w:rsidTr="002436F7">
        <w:tc>
          <w:tcPr>
            <w:tcW w:w="15309" w:type="dxa"/>
            <w:gridSpan w:val="3"/>
            <w:shd w:val="clear" w:color="auto" w:fill="000000" w:themeFill="text1"/>
          </w:tcPr>
          <w:p w14:paraId="224504F0" w14:textId="70E72289" w:rsidR="008C693C" w:rsidRPr="0096687F" w:rsidRDefault="00413AD2" w:rsidP="00E81728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br w:type="page"/>
            </w:r>
            <w:r w:rsidR="008C693C" w:rsidRPr="0096687F">
              <w:rPr>
                <w:rFonts w:ascii="Calibri" w:hAnsi="Calibri" w:cs="Calibri"/>
                <w:b/>
              </w:rPr>
              <w:t>COST BREAKDOWN</w:t>
            </w:r>
          </w:p>
        </w:tc>
      </w:tr>
      <w:tr w:rsidR="008C693C" w:rsidRPr="0096687F" w14:paraId="52F9558C" w14:textId="77777777" w:rsidTr="005F1D00">
        <w:trPr>
          <w:trHeight w:val="388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3145A4FC" w14:textId="087E87C2" w:rsidR="002F5406" w:rsidRDefault="004B3A03" w:rsidP="00E14965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4B3A03">
              <w:rPr>
                <w:rFonts w:ascii="Calibri" w:hAnsi="Calibri" w:cs="Calibri"/>
                <w:b/>
                <w:bCs/>
              </w:rPr>
              <w:t>1</w:t>
            </w:r>
            <w:r w:rsidR="000C1168">
              <w:rPr>
                <w:rFonts w:ascii="Calibri" w:hAnsi="Calibri" w:cs="Calibri"/>
                <w:b/>
                <w:bCs/>
              </w:rPr>
              <w:t>4</w:t>
            </w:r>
            <w:r w:rsidR="23E71F65" w:rsidRPr="004B3A03">
              <w:rPr>
                <w:rFonts w:ascii="Calibri" w:hAnsi="Calibri" w:cs="Calibri"/>
                <w:b/>
                <w:bCs/>
              </w:rPr>
              <w:t xml:space="preserve">. </w:t>
            </w:r>
            <w:r w:rsidR="00E14965" w:rsidRPr="00E14965">
              <w:rPr>
                <w:rFonts w:ascii="Calibri" w:hAnsi="Calibri" w:cs="Calibri"/>
                <w:b/>
                <w:bCs/>
              </w:rPr>
              <w:t xml:space="preserve">Please provide a breakdown of </w:t>
            </w:r>
            <w:r w:rsidR="00BF637E">
              <w:rPr>
                <w:rFonts w:ascii="Calibri" w:hAnsi="Calibri" w:cs="Calibri"/>
                <w:b/>
                <w:bCs/>
              </w:rPr>
              <w:t>your cos</w:t>
            </w:r>
            <w:r w:rsidR="002436F7">
              <w:rPr>
                <w:rFonts w:ascii="Calibri" w:hAnsi="Calibri" w:cs="Calibri"/>
                <w:b/>
                <w:bCs/>
              </w:rPr>
              <w:t>ts</w:t>
            </w:r>
            <w:r w:rsidR="00E14965" w:rsidRPr="00E14965">
              <w:rPr>
                <w:rFonts w:ascii="Calibri" w:hAnsi="Calibri" w:cs="Calibri"/>
                <w:b/>
                <w:bCs/>
              </w:rPr>
              <w:t>.</w:t>
            </w:r>
            <w:r w:rsidR="00484AA7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716EA835" w14:textId="1565D916" w:rsidR="00484AA7" w:rsidRPr="002F5406" w:rsidRDefault="002436F7" w:rsidP="00E14965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Cost types may include:</w:t>
            </w:r>
          </w:p>
          <w:p w14:paraId="4CD71726" w14:textId="6251114C" w:rsidR="00484AA7" w:rsidRPr="00484AA7" w:rsidRDefault="00484AA7" w:rsidP="00484AA7">
            <w:pPr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="Calibri" w:hAnsi="Calibri" w:cs="Calibri"/>
                <w:i/>
                <w:iCs/>
              </w:rPr>
            </w:pPr>
            <w:r w:rsidRPr="00484AA7">
              <w:rPr>
                <w:rFonts w:ascii="Calibri" w:hAnsi="Calibri" w:cs="Calibri"/>
                <w:i/>
                <w:iCs/>
              </w:rPr>
              <w:t xml:space="preserve">Staff costs (include hourly rate and estimated hours, with </w:t>
            </w:r>
            <w:proofErr w:type="gramStart"/>
            <w:r w:rsidRPr="00484AA7">
              <w:rPr>
                <w:rFonts w:ascii="Calibri" w:hAnsi="Calibri" w:cs="Calibri"/>
                <w:i/>
                <w:iCs/>
              </w:rPr>
              <w:t>on-costs</w:t>
            </w:r>
            <w:proofErr w:type="gramEnd"/>
            <w:r w:rsidRPr="00484AA7">
              <w:rPr>
                <w:rFonts w:ascii="Calibri" w:hAnsi="Calibri" w:cs="Calibri"/>
                <w:i/>
                <w:iCs/>
              </w:rPr>
              <w:t xml:space="preserve"> such as NI and pension) </w:t>
            </w:r>
          </w:p>
          <w:p w14:paraId="729FF3AE" w14:textId="0B83528F" w:rsidR="00484AA7" w:rsidRPr="00484AA7" w:rsidRDefault="00484AA7" w:rsidP="00484AA7">
            <w:pPr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="Calibri" w:hAnsi="Calibri" w:cs="Calibri"/>
                <w:i/>
                <w:iCs/>
              </w:rPr>
            </w:pPr>
            <w:r w:rsidRPr="00484AA7">
              <w:rPr>
                <w:rFonts w:ascii="Calibri" w:hAnsi="Calibri" w:cs="Calibri"/>
                <w:i/>
                <w:iCs/>
              </w:rPr>
              <w:t xml:space="preserve">Venue hire, advertising, refreshments, and other event costs </w:t>
            </w:r>
          </w:p>
          <w:p w14:paraId="7D54431B" w14:textId="7CEFD41C" w:rsidR="00484AA7" w:rsidRPr="00484AA7" w:rsidRDefault="00484AA7" w:rsidP="00484AA7">
            <w:pPr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="Calibri" w:hAnsi="Calibri" w:cs="Calibri"/>
                <w:i/>
                <w:iCs/>
              </w:rPr>
            </w:pPr>
            <w:r w:rsidRPr="00484AA7">
              <w:rPr>
                <w:rFonts w:ascii="Calibri" w:hAnsi="Calibri" w:cs="Calibri"/>
                <w:i/>
                <w:iCs/>
              </w:rPr>
              <w:t xml:space="preserve">Volunteer costs </w:t>
            </w:r>
          </w:p>
          <w:p w14:paraId="4F0A941D" w14:textId="57D732B2" w:rsidR="00484AA7" w:rsidRDefault="00484AA7" w:rsidP="00484AA7">
            <w:pPr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="Calibri" w:hAnsi="Calibri" w:cs="Calibri"/>
                <w:i/>
                <w:iCs/>
              </w:rPr>
            </w:pPr>
            <w:r w:rsidRPr="00484AA7">
              <w:rPr>
                <w:rFonts w:ascii="Calibri" w:hAnsi="Calibri" w:cs="Calibri"/>
                <w:i/>
                <w:iCs/>
              </w:rPr>
              <w:t>Any other direct project costs</w:t>
            </w:r>
          </w:p>
          <w:p w14:paraId="78268EC3" w14:textId="61ECA3F5" w:rsidR="00315A68" w:rsidRPr="00484AA7" w:rsidRDefault="00315A68" w:rsidP="00315A6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315A68">
              <w:rPr>
                <w:rFonts w:ascii="Calibri" w:hAnsi="Calibri" w:cs="Calibri"/>
                <w:i/>
                <w:iCs/>
              </w:rPr>
              <w:t>If a project component includes multiple types of costs, please enter these as separate cost items. </w:t>
            </w:r>
          </w:p>
          <w:p w14:paraId="07964647" w14:textId="529B0291" w:rsidR="00E14965" w:rsidRPr="00484AA7" w:rsidRDefault="00E14965" w:rsidP="00E81728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  <w:r w:rsidRPr="00484AA7">
              <w:rPr>
                <w:rFonts w:ascii="Calibri" w:hAnsi="Calibri" w:cs="Calibri"/>
                <w:i/>
                <w:iCs/>
              </w:rPr>
              <w:t xml:space="preserve">Example: </w:t>
            </w:r>
          </w:p>
          <w:tbl>
            <w:tblPr>
              <w:tblW w:w="13466" w:type="dxa"/>
              <w:tblInd w:w="594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shd w:val="clear" w:color="auto" w:fill="D9D9D9" w:themeFill="background1" w:themeFillShade="D9"/>
              <w:tblLook w:val="04A0" w:firstRow="1" w:lastRow="0" w:firstColumn="1" w:lastColumn="0" w:noHBand="0" w:noVBand="1"/>
            </w:tblPr>
            <w:tblGrid>
              <w:gridCol w:w="3686"/>
              <w:gridCol w:w="3116"/>
              <w:gridCol w:w="3829"/>
              <w:gridCol w:w="2835"/>
            </w:tblGrid>
            <w:tr w:rsidR="000C1168" w:rsidRPr="00484AA7" w14:paraId="7208D5E2" w14:textId="77777777" w:rsidTr="00354EBB"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2520A6A5" w14:textId="77777777" w:rsidR="000C1168" w:rsidRPr="00484AA7" w:rsidRDefault="000C1168" w:rsidP="000C116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Project Component</w:t>
                  </w:r>
                </w:p>
                <w:p w14:paraId="70A5DCE8" w14:textId="7BC42C1B" w:rsidR="000C1168" w:rsidRPr="00484AA7" w:rsidRDefault="000C1168" w:rsidP="000C116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(Refer to Q</w:t>
                  </w:r>
                  <w:r w:rsidR="002F5406">
                    <w:rPr>
                      <w:rFonts w:ascii="Calibri" w:hAnsi="Calibri" w:cs="Calibri"/>
                      <w:b/>
                      <w:i/>
                      <w:iCs/>
                    </w:rPr>
                    <w:t xml:space="preserve">uestion </w:t>
                  </w: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6)</w:t>
                  </w:r>
                </w:p>
              </w:tc>
              <w:tc>
                <w:tcPr>
                  <w:tcW w:w="3116" w:type="dxa"/>
                  <w:shd w:val="clear" w:color="auto" w:fill="D9D9D9" w:themeFill="background1" w:themeFillShade="D9"/>
                  <w:vAlign w:val="center"/>
                </w:tcPr>
                <w:p w14:paraId="2618AFBC" w14:textId="77777777" w:rsidR="000C1168" w:rsidRPr="00484AA7" w:rsidRDefault="000C1168" w:rsidP="000C116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Type of cost</w:t>
                  </w:r>
                </w:p>
              </w:tc>
              <w:tc>
                <w:tcPr>
                  <w:tcW w:w="3829" w:type="dxa"/>
                  <w:shd w:val="clear" w:color="auto" w:fill="D9D9D9" w:themeFill="background1" w:themeFillShade="D9"/>
                  <w:vAlign w:val="center"/>
                </w:tcPr>
                <w:p w14:paraId="43BEBB25" w14:textId="5C2B61B0" w:rsidR="000C1168" w:rsidRPr="00484AA7" w:rsidRDefault="000C1168" w:rsidP="000C116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Cost Breakdown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1C1A9817" w14:textId="450E2804" w:rsidR="000C1168" w:rsidRPr="00484AA7" w:rsidRDefault="000C1168" w:rsidP="000C116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/>
                      <w:i/>
                      <w:iCs/>
                    </w:rPr>
                    <w:t>Cost</w:t>
                  </w:r>
                </w:p>
              </w:tc>
            </w:tr>
            <w:tr w:rsidR="000C1168" w:rsidRPr="00484AA7" w14:paraId="759DB5D5" w14:textId="77777777" w:rsidTr="00354EBB"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58022E72" w14:textId="3E7453CF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i/>
                      <w:iCs/>
                    </w:rPr>
                    <w:t>Project Component 1</w:t>
                  </w:r>
                </w:p>
              </w:tc>
              <w:tc>
                <w:tcPr>
                  <w:tcW w:w="3116" w:type="dxa"/>
                  <w:shd w:val="clear" w:color="auto" w:fill="D9D9D9" w:themeFill="background1" w:themeFillShade="D9"/>
                  <w:vAlign w:val="center"/>
                </w:tcPr>
                <w:p w14:paraId="66BCA241" w14:textId="6A34C2B3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Staff Cost</w:t>
                  </w:r>
                </w:p>
              </w:tc>
              <w:tc>
                <w:tcPr>
                  <w:tcW w:w="3829" w:type="dxa"/>
                  <w:shd w:val="clear" w:color="auto" w:fill="D9D9D9" w:themeFill="background1" w:themeFillShade="D9"/>
                  <w:vAlign w:val="center"/>
                </w:tcPr>
                <w:p w14:paraId="325D56C7" w14:textId="074F8F82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£20 per hour x 20 hours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</w:tcPr>
                <w:p w14:paraId="6DA98575" w14:textId="7102E5CE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b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i/>
                      <w:iCs/>
                    </w:rPr>
                    <w:t>£ 400</w:t>
                  </w:r>
                </w:p>
              </w:tc>
            </w:tr>
            <w:tr w:rsidR="000C1168" w:rsidRPr="00484AA7" w14:paraId="029EA50B" w14:textId="77777777" w:rsidTr="00354EBB"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3E5598E0" w14:textId="6A5570A2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i/>
                      <w:iCs/>
                    </w:rPr>
                    <w:t>Project Component 1</w:t>
                  </w:r>
                </w:p>
              </w:tc>
              <w:tc>
                <w:tcPr>
                  <w:tcW w:w="3116" w:type="dxa"/>
                  <w:shd w:val="clear" w:color="auto" w:fill="D9D9D9" w:themeFill="background1" w:themeFillShade="D9"/>
                  <w:vAlign w:val="center"/>
                </w:tcPr>
                <w:p w14:paraId="74D6A3D0" w14:textId="3576C3BF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Venue Hire</w:t>
                  </w:r>
                </w:p>
              </w:tc>
              <w:tc>
                <w:tcPr>
                  <w:tcW w:w="3829" w:type="dxa"/>
                  <w:shd w:val="clear" w:color="auto" w:fill="D9D9D9" w:themeFill="background1" w:themeFillShade="D9"/>
                  <w:vAlign w:val="center"/>
                </w:tcPr>
                <w:p w14:paraId="69D30F33" w14:textId="1241174A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£20 per hour x 10 hours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</w:tcPr>
                <w:p w14:paraId="6957459E" w14:textId="33CB9FB3" w:rsidR="000C1168" w:rsidRPr="00484AA7" w:rsidRDefault="000C1168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£ 200</w:t>
                  </w:r>
                </w:p>
              </w:tc>
            </w:tr>
            <w:tr w:rsidR="000C1168" w:rsidRPr="00484AA7" w14:paraId="615E7D36" w14:textId="77777777" w:rsidTr="00354EBB"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1B2E3E56" w14:textId="78949AD0" w:rsidR="000C1168" w:rsidRPr="00484AA7" w:rsidRDefault="00354EBB" w:rsidP="000C1168">
                  <w:pPr>
                    <w:spacing w:after="0" w:line="240" w:lineRule="auto"/>
                    <w:rPr>
                      <w:rFonts w:ascii="Calibri" w:hAnsi="Calibri" w:cs="Calibri"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i/>
                      <w:iCs/>
                    </w:rPr>
                    <w:t>Project Component 2</w:t>
                  </w:r>
                </w:p>
              </w:tc>
              <w:tc>
                <w:tcPr>
                  <w:tcW w:w="3116" w:type="dxa"/>
                  <w:shd w:val="clear" w:color="auto" w:fill="D9D9D9" w:themeFill="background1" w:themeFillShade="D9"/>
                  <w:vAlign w:val="center"/>
                </w:tcPr>
                <w:p w14:paraId="581A2A95" w14:textId="64B8AC93" w:rsidR="000C1168" w:rsidRPr="00484AA7" w:rsidRDefault="00354EBB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Cs/>
                      <w:i/>
                      <w:iCs/>
                    </w:rPr>
                    <w:t>Staff Cost</w:t>
                  </w:r>
                </w:p>
              </w:tc>
              <w:tc>
                <w:tcPr>
                  <w:tcW w:w="3829" w:type="dxa"/>
                  <w:shd w:val="clear" w:color="auto" w:fill="D9D9D9" w:themeFill="background1" w:themeFillShade="D9"/>
                  <w:vAlign w:val="center"/>
                </w:tcPr>
                <w:p w14:paraId="173B271D" w14:textId="2C9B19B2" w:rsidR="000C1168" w:rsidRPr="00484AA7" w:rsidRDefault="00354EBB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Cs/>
                      <w:i/>
                      <w:iCs/>
                    </w:rPr>
                    <w:t>£20 per hour x 2 hours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</w:tcPr>
                <w:p w14:paraId="7EE06F97" w14:textId="39E07D5A" w:rsidR="000C1168" w:rsidRPr="00484AA7" w:rsidRDefault="00354EBB" w:rsidP="000C1168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>
                    <w:rPr>
                      <w:rFonts w:ascii="Calibri" w:hAnsi="Calibri" w:cs="Calibri"/>
                      <w:bCs/>
                      <w:i/>
                      <w:iCs/>
                    </w:rPr>
                    <w:t>£ 40</w:t>
                  </w:r>
                </w:p>
              </w:tc>
            </w:tr>
            <w:tr w:rsidR="00354EBB" w:rsidRPr="00484AA7" w14:paraId="7746E449" w14:textId="77777777" w:rsidTr="00354EBB"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20CCDE78" w14:textId="51F86290" w:rsidR="00354EBB" w:rsidRPr="00484AA7" w:rsidRDefault="00354EBB" w:rsidP="00354EBB">
                  <w:pPr>
                    <w:spacing w:after="0" w:line="240" w:lineRule="auto"/>
                    <w:rPr>
                      <w:rFonts w:ascii="Calibri" w:hAnsi="Calibri" w:cs="Calibri"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i/>
                      <w:iCs/>
                    </w:rPr>
                    <w:lastRenderedPageBreak/>
                    <w:t>Project Component 2</w:t>
                  </w:r>
                </w:p>
              </w:tc>
              <w:tc>
                <w:tcPr>
                  <w:tcW w:w="3116" w:type="dxa"/>
                  <w:shd w:val="clear" w:color="auto" w:fill="D9D9D9" w:themeFill="background1" w:themeFillShade="D9"/>
                  <w:vAlign w:val="center"/>
                </w:tcPr>
                <w:p w14:paraId="6E7F6C85" w14:textId="40EA1E08" w:rsidR="00354EBB" w:rsidRPr="00484AA7" w:rsidRDefault="00354EBB" w:rsidP="00354EBB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Refreshments</w:t>
                  </w:r>
                </w:p>
              </w:tc>
              <w:tc>
                <w:tcPr>
                  <w:tcW w:w="3829" w:type="dxa"/>
                  <w:shd w:val="clear" w:color="auto" w:fill="D9D9D9" w:themeFill="background1" w:themeFillShade="D9"/>
                  <w:vAlign w:val="center"/>
                </w:tcPr>
                <w:p w14:paraId="29731CBC" w14:textId="708EEC13" w:rsidR="00354EBB" w:rsidRPr="00484AA7" w:rsidRDefault="00354EBB" w:rsidP="00354EBB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 xml:space="preserve">£30 per session x 6 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</w:tcPr>
                <w:p w14:paraId="402219DC" w14:textId="36038692" w:rsidR="00354EBB" w:rsidRPr="00484AA7" w:rsidRDefault="00354EBB" w:rsidP="00354EBB">
                  <w:pPr>
                    <w:spacing w:after="0" w:line="240" w:lineRule="auto"/>
                    <w:rPr>
                      <w:rFonts w:ascii="Calibri" w:hAnsi="Calibri" w:cs="Calibri"/>
                      <w:bCs/>
                      <w:i/>
                      <w:iCs/>
                    </w:rPr>
                  </w:pPr>
                  <w:r w:rsidRPr="00484AA7">
                    <w:rPr>
                      <w:rFonts w:ascii="Calibri" w:hAnsi="Calibri" w:cs="Calibri"/>
                      <w:bCs/>
                      <w:i/>
                      <w:iCs/>
                    </w:rPr>
                    <w:t>£ 180</w:t>
                  </w:r>
                </w:p>
              </w:tc>
            </w:tr>
          </w:tbl>
          <w:p w14:paraId="78E70D62" w14:textId="36B3E05D" w:rsidR="008C693C" w:rsidRPr="007C7840" w:rsidRDefault="008C693C" w:rsidP="00484AA7">
            <w:pPr>
              <w:spacing w:after="0" w:line="240" w:lineRule="auto"/>
              <w:rPr>
                <w:rFonts w:ascii="Calibri" w:hAnsi="Calibri" w:cs="Calibri"/>
                <w:i/>
                <w:iCs/>
              </w:rPr>
            </w:pPr>
          </w:p>
        </w:tc>
      </w:tr>
      <w:tr w:rsidR="000578AB" w:rsidRPr="0096687F" w14:paraId="13EBF8B8" w14:textId="77777777" w:rsidTr="00E22248">
        <w:trPr>
          <w:trHeight w:val="394"/>
        </w:trPr>
        <w:tc>
          <w:tcPr>
            <w:tcW w:w="15309" w:type="dxa"/>
            <w:gridSpan w:val="3"/>
          </w:tcPr>
          <w:tbl>
            <w:tblPr>
              <w:tblW w:w="14317" w:type="dxa"/>
              <w:tblInd w:w="4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94"/>
              <w:gridCol w:w="3685"/>
              <w:gridCol w:w="3827"/>
              <w:gridCol w:w="4111"/>
            </w:tblGrid>
            <w:tr w:rsidR="00CF6BC8" w:rsidRPr="0096687F" w14:paraId="4C1F2C14" w14:textId="1ECC33C6" w:rsidTr="000C1168">
              <w:trPr>
                <w:trHeight w:val="883"/>
              </w:trPr>
              <w:tc>
                <w:tcPr>
                  <w:tcW w:w="26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7453624" w14:textId="1ED7FE83" w:rsidR="00CF6BC8" w:rsidRDefault="00CF6BC8" w:rsidP="00CF6BC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lastRenderedPageBreak/>
                    <w:t>Project Component</w:t>
                  </w:r>
                </w:p>
                <w:p w14:paraId="653AEAA1" w14:textId="4BED6554" w:rsidR="00CF6BC8" w:rsidRPr="0096687F" w:rsidRDefault="00CF6BC8" w:rsidP="00CF6BC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(Refer to Q</w:t>
                  </w:r>
                  <w:r w:rsidR="002F5406">
                    <w:rPr>
                      <w:rFonts w:ascii="Calibri" w:hAnsi="Calibri" w:cs="Calibri"/>
                      <w:b/>
                    </w:rPr>
                    <w:t xml:space="preserve">uestion </w:t>
                  </w:r>
                  <w:r>
                    <w:rPr>
                      <w:rFonts w:ascii="Calibri" w:hAnsi="Calibri" w:cs="Calibri"/>
                      <w:b/>
                    </w:rPr>
                    <w:t>6)</w:t>
                  </w:r>
                </w:p>
              </w:tc>
              <w:tc>
                <w:tcPr>
                  <w:tcW w:w="36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047FD61" w14:textId="77777777" w:rsidR="00CF6BC8" w:rsidRPr="0096687F" w:rsidRDefault="00CF6BC8" w:rsidP="00CF6BC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</w:rPr>
                  </w:pPr>
                  <w:r w:rsidRPr="0096687F">
                    <w:rPr>
                      <w:rFonts w:ascii="Calibri" w:hAnsi="Calibri" w:cs="Calibri"/>
                      <w:b/>
                    </w:rPr>
                    <w:t>Type of cost</w:t>
                  </w:r>
                </w:p>
              </w:tc>
              <w:tc>
                <w:tcPr>
                  <w:tcW w:w="3827" w:type="dxa"/>
                  <w:vAlign w:val="center"/>
                </w:tcPr>
                <w:p w14:paraId="4229794C" w14:textId="77777777" w:rsidR="00CF6BC8" w:rsidRPr="0096687F" w:rsidRDefault="00CF6BC8" w:rsidP="00CF6BC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</w:rPr>
                  </w:pPr>
                  <w:r w:rsidRPr="0096687F">
                    <w:rPr>
                      <w:rFonts w:ascii="Calibri" w:hAnsi="Calibri" w:cs="Calibri"/>
                      <w:b/>
                    </w:rPr>
                    <w:t>Cost Breakdown</w:t>
                  </w:r>
                </w:p>
              </w:tc>
              <w:tc>
                <w:tcPr>
                  <w:tcW w:w="4111" w:type="dxa"/>
                  <w:vAlign w:val="center"/>
                </w:tcPr>
                <w:p w14:paraId="1AEAFFE2" w14:textId="4ED17166" w:rsidR="00CF6BC8" w:rsidRPr="0096687F" w:rsidRDefault="00CF6BC8" w:rsidP="00CF6BC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</w:rPr>
                  </w:pPr>
                  <w:r w:rsidRPr="0096687F">
                    <w:rPr>
                      <w:rFonts w:ascii="Calibri" w:hAnsi="Calibri" w:cs="Calibri"/>
                      <w:b/>
                    </w:rPr>
                    <w:t>Cost</w:t>
                  </w:r>
                </w:p>
              </w:tc>
            </w:tr>
            <w:tr w:rsidR="00CF6BC8" w:rsidRPr="0096687F" w14:paraId="327FE66C" w14:textId="4467497B" w:rsidTr="00413AD2">
              <w:trPr>
                <w:trHeight w:val="588"/>
              </w:trPr>
              <w:sdt>
                <w:sdtPr>
                  <w:rPr>
                    <w:rFonts w:ascii="Calibri" w:hAnsi="Calibri" w:cs="Calibri"/>
                  </w:rPr>
                  <w:id w:val="-1174179072"/>
                  <w:placeholder>
                    <w:docPart w:val="7FB5278DB65F4036BC8A78948F25F16A"/>
                  </w:placeholder>
                  <w:showingPlcHdr/>
                  <w:dropDownList>
                    <w:listItem w:value="Choose an item."/>
                    <w:listItem w:displayText="Component 1" w:value="Component 1"/>
                    <w:listItem w:displayText="Component 2" w:value="Component 2"/>
                    <w:listItem w:displayText="Component 3" w:value="Component 3"/>
                    <w:listItem w:displayText="Component 4" w:value="Component 4"/>
                    <w:listItem w:displayText="Component 5" w:value="Component 5"/>
                    <w:listItem w:displayText="Component 6" w:value="Component 6"/>
                    <w:listItem w:displayText="Component 7" w:value="Component 7"/>
                    <w:listItem w:displayText="Component 8" w:value="Component 8"/>
                    <w:listItem w:displayText="Component 9" w:value="Component 9"/>
                    <w:listItem w:displayText="Component 10" w:value="Component 10"/>
                    <w:listItem w:displayText="Others (please specify)" w:value="Others (please specify)"/>
                  </w:dropDownList>
                </w:sdtPr>
                <w:sdtContent>
                  <w:tc>
                    <w:tcPr>
                      <w:tcW w:w="2694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62EAE271" w14:textId="77777777" w:rsidR="00CF6BC8" w:rsidRPr="00EB319C" w:rsidRDefault="00CF6BC8" w:rsidP="00CF6BC8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Choose an item.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-1441677368"/>
                  <w:placeholder>
                    <w:docPart w:val="B6A743E8FE0642FAB583C3C4D0C529EC"/>
                  </w:placeholder>
                  <w:showingPlcHdr/>
                </w:sdtPr>
                <w:sdtContent>
                  <w:tc>
                    <w:tcPr>
                      <w:tcW w:w="368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67FDE775" w14:textId="77777777" w:rsidR="00CF6BC8" w:rsidRPr="00D01249" w:rsidRDefault="00CF6BC8" w:rsidP="00CF6BC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-1742398139"/>
                  <w:placeholder>
                    <w:docPart w:val="B6A743E8FE0642FAB583C3C4D0C529EC"/>
                  </w:placeholder>
                  <w:showingPlcHdr/>
                </w:sdtPr>
                <w:sdtContent>
                  <w:tc>
                    <w:tcPr>
                      <w:tcW w:w="3827" w:type="dxa"/>
                      <w:vAlign w:val="center"/>
                    </w:tcPr>
                    <w:p w14:paraId="6F914138" w14:textId="21A83A14" w:rsidR="00CF6BC8" w:rsidRPr="00D01249" w:rsidRDefault="00DB50EF" w:rsidP="00CF6BC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tc>
                <w:tcPr>
                  <w:tcW w:w="4111" w:type="dxa"/>
                  <w:vAlign w:val="center"/>
                </w:tcPr>
                <w:p w14:paraId="497ADF5B" w14:textId="53F84253" w:rsidR="00CF6BC8" w:rsidRDefault="00CF6BC8" w:rsidP="00CF6BC8">
                  <w:pPr>
                    <w:spacing w:after="0" w:line="240" w:lineRule="auto"/>
                    <w:rPr>
                      <w:rFonts w:ascii="Calibri" w:hAnsi="Calibri" w:cs="Calibri"/>
                      <w:bCs/>
                    </w:rPr>
                  </w:pPr>
                  <w:r w:rsidRPr="0096687F">
                    <w:rPr>
                      <w:rFonts w:ascii="Calibri" w:hAnsi="Calibri" w:cs="Calibri"/>
                    </w:rPr>
                    <w:t>£</w:t>
                  </w:r>
                  <w:sdt>
                    <w:sdtPr>
                      <w:rPr>
                        <w:rFonts w:ascii="Calibri" w:hAnsi="Calibri" w:cs="Calibri"/>
                      </w:rPr>
                      <w:id w:val="1942256591"/>
                      <w:placeholder>
                        <w:docPart w:val="F867C7D5FD1946209C847E7E6719F86F"/>
                      </w:placeholder>
                      <w:showingPlcHdr/>
                      <w:text/>
                    </w:sdtPr>
                    <w:sdtContent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2C5758" w:rsidRPr="0096687F" w14:paraId="04055602" w14:textId="77777777" w:rsidTr="00413AD2">
              <w:trPr>
                <w:trHeight w:val="588"/>
              </w:trPr>
              <w:sdt>
                <w:sdtPr>
                  <w:rPr>
                    <w:rFonts w:ascii="Calibri" w:hAnsi="Calibri" w:cs="Calibri"/>
                  </w:rPr>
                  <w:id w:val="-676345153"/>
                  <w:placeholder>
                    <w:docPart w:val="2DB8B44120984C7383691E35DC0FA0E2"/>
                  </w:placeholder>
                  <w:showingPlcHdr/>
                  <w:dropDownList>
                    <w:listItem w:value="Choose an item."/>
                    <w:listItem w:displayText="Component 1" w:value="Component 1"/>
                    <w:listItem w:displayText="Component 2" w:value="Component 2"/>
                    <w:listItem w:displayText="Component 3" w:value="Component 3"/>
                    <w:listItem w:displayText="Component 4" w:value="Component 4"/>
                    <w:listItem w:displayText="Component 5" w:value="Component 5"/>
                    <w:listItem w:displayText="Component 6" w:value="Component 6"/>
                    <w:listItem w:displayText="Component 7" w:value="Component 7"/>
                    <w:listItem w:displayText="Component 8" w:value="Component 8"/>
                    <w:listItem w:displayText="Component 9" w:value="Component 9"/>
                    <w:listItem w:displayText="Component 10" w:value="Component 10"/>
                    <w:listItem w:displayText="Others (please specify)" w:value="Others (please specify)"/>
                  </w:dropDownList>
                </w:sdtPr>
                <w:sdtContent>
                  <w:tc>
                    <w:tcPr>
                      <w:tcW w:w="2694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44A5D710" w14:textId="06AB77D0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Choose an item.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2008935535"/>
                  <w:placeholder>
                    <w:docPart w:val="ADD858FC159340B99C81361D643D5860"/>
                  </w:placeholder>
                  <w:showingPlcHdr/>
                </w:sdtPr>
                <w:sdtContent>
                  <w:tc>
                    <w:tcPr>
                      <w:tcW w:w="368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293853AF" w14:textId="2FFD677E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-694775171"/>
                  <w:placeholder>
                    <w:docPart w:val="4FDFDE31A97049448BA18FD750863918"/>
                  </w:placeholder>
                  <w:showingPlcHdr/>
                </w:sdtPr>
                <w:sdtContent>
                  <w:tc>
                    <w:tcPr>
                      <w:tcW w:w="3827" w:type="dxa"/>
                      <w:vAlign w:val="center"/>
                    </w:tcPr>
                    <w:p w14:paraId="70EF365D" w14:textId="6C603BF0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tc>
                <w:tcPr>
                  <w:tcW w:w="4111" w:type="dxa"/>
                  <w:vAlign w:val="center"/>
                </w:tcPr>
                <w:p w14:paraId="24058D2A" w14:textId="18CA2728" w:rsidR="002C5758" w:rsidRPr="0096687F" w:rsidRDefault="002C5758" w:rsidP="002C5758">
                  <w:pPr>
                    <w:spacing w:after="0" w:line="240" w:lineRule="auto"/>
                    <w:rPr>
                      <w:rFonts w:ascii="Calibri" w:hAnsi="Calibri" w:cs="Calibri"/>
                    </w:rPr>
                  </w:pPr>
                  <w:r w:rsidRPr="0096687F">
                    <w:rPr>
                      <w:rFonts w:ascii="Calibri" w:hAnsi="Calibri" w:cs="Calibri"/>
                    </w:rPr>
                    <w:t>£</w:t>
                  </w:r>
                  <w:sdt>
                    <w:sdtPr>
                      <w:rPr>
                        <w:rFonts w:ascii="Calibri" w:hAnsi="Calibri" w:cs="Calibri"/>
                      </w:rPr>
                      <w:id w:val="844133321"/>
                      <w:placeholder>
                        <w:docPart w:val="B6EBFC51567540B4B25A7E7888DF1D20"/>
                      </w:placeholder>
                      <w:showingPlcHdr/>
                      <w:text/>
                    </w:sdtPr>
                    <w:sdtContent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2C5758" w:rsidRPr="0096687F" w14:paraId="6CA2031C" w14:textId="77777777" w:rsidTr="00413AD2">
              <w:trPr>
                <w:trHeight w:val="588"/>
              </w:trPr>
              <w:sdt>
                <w:sdtPr>
                  <w:rPr>
                    <w:rFonts w:ascii="Calibri" w:hAnsi="Calibri" w:cs="Calibri"/>
                  </w:rPr>
                  <w:id w:val="-752807416"/>
                  <w:placeholder>
                    <w:docPart w:val="8A92A26363324E508141998289867509"/>
                  </w:placeholder>
                  <w:showingPlcHdr/>
                  <w:dropDownList>
                    <w:listItem w:value="Choose an item."/>
                    <w:listItem w:displayText="Component 1" w:value="Component 1"/>
                    <w:listItem w:displayText="Component 2" w:value="Component 2"/>
                    <w:listItem w:displayText="Component 3" w:value="Component 3"/>
                    <w:listItem w:displayText="Component 4" w:value="Component 4"/>
                    <w:listItem w:displayText="Component 5" w:value="Component 5"/>
                    <w:listItem w:displayText="Component 6" w:value="Component 6"/>
                    <w:listItem w:displayText="Component 7" w:value="Component 7"/>
                    <w:listItem w:displayText="Component 8" w:value="Component 8"/>
                    <w:listItem w:displayText="Component 9" w:value="Component 9"/>
                    <w:listItem w:displayText="Component 10" w:value="Component 10"/>
                    <w:listItem w:displayText="Others (please specify)" w:value="Others (please specify)"/>
                  </w:dropDownList>
                </w:sdtPr>
                <w:sdtContent>
                  <w:tc>
                    <w:tcPr>
                      <w:tcW w:w="2694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4A483454" w14:textId="001CDFEE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Choose an item.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-2015449017"/>
                  <w:placeholder>
                    <w:docPart w:val="E81CBC2086C34B87B12D7A81E929E0C8"/>
                  </w:placeholder>
                  <w:showingPlcHdr/>
                </w:sdtPr>
                <w:sdtContent>
                  <w:tc>
                    <w:tcPr>
                      <w:tcW w:w="368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4F0C57F3" w14:textId="7827CB0F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1792870064"/>
                  <w:placeholder>
                    <w:docPart w:val="A6E5F1BCB82D468AAC4B547C563970C2"/>
                  </w:placeholder>
                  <w:showingPlcHdr/>
                </w:sdtPr>
                <w:sdtContent>
                  <w:tc>
                    <w:tcPr>
                      <w:tcW w:w="3827" w:type="dxa"/>
                      <w:vAlign w:val="center"/>
                    </w:tcPr>
                    <w:p w14:paraId="2796F286" w14:textId="674C08D0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tc>
                <w:tcPr>
                  <w:tcW w:w="4111" w:type="dxa"/>
                  <w:vAlign w:val="center"/>
                </w:tcPr>
                <w:p w14:paraId="64E2D213" w14:textId="09B5098B" w:rsidR="002C5758" w:rsidRPr="0096687F" w:rsidRDefault="002C5758" w:rsidP="002C5758">
                  <w:pPr>
                    <w:spacing w:after="0" w:line="240" w:lineRule="auto"/>
                    <w:rPr>
                      <w:rFonts w:ascii="Calibri" w:hAnsi="Calibri" w:cs="Calibri"/>
                    </w:rPr>
                  </w:pPr>
                  <w:r w:rsidRPr="0096687F">
                    <w:rPr>
                      <w:rFonts w:ascii="Calibri" w:hAnsi="Calibri" w:cs="Calibri"/>
                    </w:rPr>
                    <w:t>£</w:t>
                  </w:r>
                  <w:sdt>
                    <w:sdtPr>
                      <w:rPr>
                        <w:rFonts w:ascii="Calibri" w:hAnsi="Calibri" w:cs="Calibri"/>
                      </w:rPr>
                      <w:id w:val="1212159960"/>
                      <w:placeholder>
                        <w:docPart w:val="BA45E4DCB84D410CA21B28016889219A"/>
                      </w:placeholder>
                      <w:showingPlcHdr/>
                      <w:text/>
                    </w:sdtPr>
                    <w:sdtContent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2C5758" w:rsidRPr="0096687F" w14:paraId="4142970F" w14:textId="77777777" w:rsidTr="00413AD2">
              <w:trPr>
                <w:trHeight w:val="588"/>
              </w:trPr>
              <w:sdt>
                <w:sdtPr>
                  <w:rPr>
                    <w:rFonts w:ascii="Calibri" w:hAnsi="Calibri" w:cs="Calibri"/>
                  </w:rPr>
                  <w:id w:val="-932815269"/>
                  <w:placeholder>
                    <w:docPart w:val="F6580F2C56FA4DD8BB3BBF77FB3615F9"/>
                  </w:placeholder>
                  <w:showingPlcHdr/>
                  <w:dropDownList>
                    <w:listItem w:value="Choose an item."/>
                    <w:listItem w:displayText="Component 1" w:value="Component 1"/>
                    <w:listItem w:displayText="Component 2" w:value="Component 2"/>
                    <w:listItem w:displayText="Component 3" w:value="Component 3"/>
                    <w:listItem w:displayText="Component 4" w:value="Component 4"/>
                    <w:listItem w:displayText="Component 5" w:value="Component 5"/>
                    <w:listItem w:displayText="Component 6" w:value="Component 6"/>
                    <w:listItem w:displayText="Component 7" w:value="Component 7"/>
                    <w:listItem w:displayText="Component 8" w:value="Component 8"/>
                    <w:listItem w:displayText="Component 9" w:value="Component 9"/>
                    <w:listItem w:displayText="Component 10" w:value="Component 10"/>
                    <w:listItem w:displayText="Others (please specify)" w:value="Others (please specify)"/>
                  </w:dropDownList>
                </w:sdtPr>
                <w:sdtContent>
                  <w:tc>
                    <w:tcPr>
                      <w:tcW w:w="2694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79530026" w14:textId="09C92245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F35FB">
                        <w:rPr>
                          <w:rStyle w:val="PlaceholderText"/>
                        </w:rPr>
                        <w:t>Choose an item.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-1549134655"/>
                  <w:placeholder>
                    <w:docPart w:val="0A3B6939359646F8A1A3B6B0A11B133E"/>
                  </w:placeholder>
                  <w:showingPlcHdr/>
                </w:sdtPr>
                <w:sdtContent>
                  <w:tc>
                    <w:tcPr>
                      <w:tcW w:w="368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vAlign w:val="center"/>
                    </w:tcPr>
                    <w:p w14:paraId="0039BB4D" w14:textId="43240836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Calibri"/>
                    <w:bCs/>
                  </w:rPr>
                  <w:id w:val="338348598"/>
                  <w:placeholder>
                    <w:docPart w:val="F6FF56447FD540429775CACC1E6F9373"/>
                  </w:placeholder>
                  <w:showingPlcHdr/>
                </w:sdtPr>
                <w:sdtContent>
                  <w:tc>
                    <w:tcPr>
                      <w:tcW w:w="3827" w:type="dxa"/>
                      <w:vAlign w:val="center"/>
                    </w:tcPr>
                    <w:p w14:paraId="41D33870" w14:textId="6D310F60" w:rsidR="002C5758" w:rsidRDefault="002C5758" w:rsidP="002C5758">
                      <w:pPr>
                        <w:spacing w:after="0" w:line="240" w:lineRule="auto"/>
                        <w:rPr>
                          <w:rFonts w:ascii="Calibri" w:hAnsi="Calibri" w:cs="Calibri"/>
                          <w:bCs/>
                        </w:rPr>
                      </w:pPr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p>
                  </w:tc>
                </w:sdtContent>
              </w:sdt>
              <w:tc>
                <w:tcPr>
                  <w:tcW w:w="4111" w:type="dxa"/>
                  <w:vAlign w:val="center"/>
                </w:tcPr>
                <w:p w14:paraId="5F28F4C2" w14:textId="03C9980F" w:rsidR="002C5758" w:rsidRPr="0096687F" w:rsidRDefault="002C5758" w:rsidP="002C5758">
                  <w:pPr>
                    <w:spacing w:after="0" w:line="240" w:lineRule="auto"/>
                    <w:rPr>
                      <w:rFonts w:ascii="Calibri" w:hAnsi="Calibri" w:cs="Calibri"/>
                    </w:rPr>
                  </w:pPr>
                  <w:r w:rsidRPr="0096687F">
                    <w:rPr>
                      <w:rFonts w:ascii="Calibri" w:hAnsi="Calibri" w:cs="Calibri"/>
                    </w:rPr>
                    <w:t>£</w:t>
                  </w:r>
                  <w:sdt>
                    <w:sdtPr>
                      <w:rPr>
                        <w:rFonts w:ascii="Calibri" w:hAnsi="Calibri" w:cs="Calibri"/>
                      </w:rPr>
                      <w:id w:val="-866144512"/>
                      <w:placeholder>
                        <w:docPart w:val="06DF87C896B44BF2A142016A544139E6"/>
                      </w:placeholder>
                      <w:showingPlcHdr/>
                      <w:text/>
                    </w:sdtPr>
                    <w:sdtContent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  <w:sdt>
              <w:sdtPr>
                <w:rPr>
                  <w:rFonts w:ascii="Calibri" w:hAnsi="Calibri" w:cs="Calibri"/>
                </w:rPr>
                <w:id w:val="-1233544951"/>
                <w15:repeatingSection/>
              </w:sdtPr>
              <w:sdtContent>
                <w:sdt>
                  <w:sdtPr>
                    <w:rPr>
                      <w:rFonts w:ascii="Calibri" w:hAnsi="Calibri" w:cs="Calibri"/>
                    </w:rPr>
                    <w:id w:val="-1671164449"/>
                    <w:placeholder>
                      <w:docPart w:val="DefaultPlaceholder_-1854013435"/>
                    </w:placeholder>
                    <w15:repeatingSectionItem/>
                  </w:sdtPr>
                  <w:sdtContent>
                    <w:sdt>
                      <w:sdtPr>
                        <w:rPr>
                          <w:rFonts w:ascii="Calibri" w:hAnsi="Calibri" w:cs="Calibri"/>
                        </w:rPr>
                        <w:id w:val="-1386558609"/>
                        <w15:repeatingSection/>
                      </w:sdtPr>
                      <w:sdtContent>
                        <w:sdt>
                          <w:sdtPr>
                            <w:rPr>
                              <w:rFonts w:ascii="Calibri" w:hAnsi="Calibri" w:cs="Calibri"/>
                            </w:rPr>
                            <w:id w:val="-123082193"/>
                            <w:placeholder>
                              <w:docPart w:val="DefaultPlaceholder_-1854013435"/>
                            </w:placeholder>
                            <w15:repeatingSectionItem/>
                          </w:sdtPr>
                          <w:sdtContent>
                            <w:tr w:rsidR="002C5758" w:rsidRPr="0096687F" w14:paraId="45F89193" w14:textId="77777777" w:rsidTr="00413AD2">
                              <w:trPr>
                                <w:trHeight w:val="588"/>
                              </w:trPr>
                              <w:sdt>
                                <w:sdtPr>
                                  <w:rPr>
                                    <w:rFonts w:ascii="Calibri" w:hAnsi="Calibri" w:cs="Calibri"/>
                                  </w:rPr>
                                  <w:id w:val="-600176266"/>
                                  <w:placeholder>
                                    <w:docPart w:val="D38FA1F0864B4034B18C249A20BB4CCC"/>
                                  </w:placeholder>
                                  <w:showingPlcHdr/>
                                  <w:dropDownList>
                                    <w:listItem w:value="Choose an item."/>
                                    <w:listItem w:displayText="Component 1" w:value="Component 1"/>
                                    <w:listItem w:displayText="Component 2" w:value="Component 2"/>
                                    <w:listItem w:displayText="Component 3" w:value="Component 3"/>
                                    <w:listItem w:displayText="Component 4" w:value="Component 4"/>
                                    <w:listItem w:displayText="Component 5" w:value="Component 5"/>
                                    <w:listItem w:displayText="Component 6" w:value="Component 6"/>
                                    <w:listItem w:displayText="Component 7" w:value="Component 7"/>
                                    <w:listItem w:displayText="Component 8" w:value="Component 8"/>
                                    <w:listItem w:displayText="Component 9" w:value="Component 9"/>
                                    <w:listItem w:displayText="Component 10" w:value="Component 10"/>
                                    <w:listItem w:displayText="Others (please specify)" w:value="Others (please specify)"/>
                                  </w:dropDownList>
                                </w:sdtPr>
                                <w:sdtContent>
                                  <w:tc>
                                    <w:tcPr>
                                      <w:tcW w:w="2694" w:type="dxa"/>
                                      <w:tcBorders>
                                        <w:top w:val="single" w:sz="4" w:space="0" w:color="000000" w:themeColor="text1"/>
                                        <w:left w:val="single" w:sz="4" w:space="0" w:color="000000" w:themeColor="text1"/>
                                        <w:bottom w:val="single" w:sz="4" w:space="0" w:color="000000" w:themeColor="text1"/>
                                        <w:right w:val="single" w:sz="4" w:space="0" w:color="000000" w:themeColor="text1"/>
                                      </w:tcBorders>
                                      <w:vAlign w:val="center"/>
                                    </w:tcPr>
                                    <w:p w14:paraId="32A9F976" w14:textId="161914BB" w:rsidR="002C5758" w:rsidRDefault="002C5758" w:rsidP="002C5758">
                                      <w:pPr>
                                        <w:spacing w:after="0" w:line="240" w:lineRule="auto"/>
                                        <w:rPr>
                                          <w:rFonts w:ascii="Calibri" w:hAnsi="Calibri" w:cs="Calibri"/>
                                        </w:rPr>
                                      </w:pPr>
                                      <w:r w:rsidRPr="009F35FB">
                                        <w:rPr>
                                          <w:rStyle w:val="PlaceholderText"/>
                                        </w:rPr>
                                        <w:t>Choose an item.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="Calibri" w:hAnsi="Calibri" w:cs="Calibri"/>
                                    <w:bCs/>
                                  </w:rPr>
                                  <w:id w:val="-892890422"/>
                                  <w:placeholder>
                                    <w:docPart w:val="5FC873006A7A40FB9E0D54033CA5B020"/>
                                  </w:placeholder>
                                  <w:showingPlcHdr/>
                                </w:sdtPr>
                                <w:sdtContent>
                                  <w:tc>
                                    <w:tcPr>
                                      <w:tcW w:w="3685" w:type="dxa"/>
                                      <w:tcBorders>
                                        <w:top w:val="single" w:sz="4" w:space="0" w:color="000000" w:themeColor="text1"/>
                                        <w:left w:val="single" w:sz="4" w:space="0" w:color="000000" w:themeColor="text1"/>
                                        <w:bottom w:val="single" w:sz="4" w:space="0" w:color="000000" w:themeColor="text1"/>
                                        <w:right w:val="single" w:sz="4" w:space="0" w:color="000000" w:themeColor="text1"/>
                                      </w:tcBorders>
                                      <w:vAlign w:val="center"/>
                                    </w:tcPr>
                                    <w:p w14:paraId="3DD3E3A2" w14:textId="55A2810F" w:rsidR="002C5758" w:rsidRDefault="002C5758" w:rsidP="002C5758">
                                      <w:pPr>
                                        <w:spacing w:after="0" w:line="240" w:lineRule="auto"/>
                                        <w:rPr>
                                          <w:rFonts w:ascii="Calibri" w:hAnsi="Calibri" w:cs="Calibri"/>
                                          <w:bCs/>
                                        </w:rPr>
                                      </w:pPr>
                                      <w:r w:rsidRPr="009F35FB">
                                        <w:rPr>
                                          <w:rStyle w:val="PlaceholderText"/>
                                        </w:rPr>
                                        <w:t>Click or tap here to enter text.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="Calibri" w:hAnsi="Calibri" w:cs="Calibri"/>
                                    <w:bCs/>
                                  </w:rPr>
                                  <w:id w:val="-686299770"/>
                                  <w:placeholder>
                                    <w:docPart w:val="CFBC3FFF3C824A18991AF45C5FA4255A"/>
                                  </w:placeholder>
                                  <w:showingPlcHdr/>
                                </w:sdtPr>
                                <w:sdtContent>
                                  <w:tc>
                                    <w:tcPr>
                                      <w:tcW w:w="3827" w:type="dxa"/>
                                      <w:vAlign w:val="center"/>
                                    </w:tcPr>
                                    <w:p w14:paraId="04D0876F" w14:textId="5BEFAF24" w:rsidR="002C5758" w:rsidRDefault="002C5758" w:rsidP="002C5758">
                                      <w:pPr>
                                        <w:spacing w:after="0" w:line="240" w:lineRule="auto"/>
                                        <w:rPr>
                                          <w:rFonts w:ascii="Calibri" w:hAnsi="Calibri" w:cs="Calibri"/>
                                          <w:bCs/>
                                        </w:rPr>
                                      </w:pPr>
                                      <w:r w:rsidRPr="009F35FB">
                                        <w:rPr>
                                          <w:rStyle w:val="PlaceholderText"/>
                                        </w:rPr>
                                        <w:t>Click or tap here to enter text.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14:paraId="4EE86F09" w14:textId="35E7BBB6" w:rsidR="002C5758" w:rsidRPr="0096687F" w:rsidRDefault="002C5758" w:rsidP="002C5758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</w:rPr>
                                  </w:pPr>
                                  <w:r w:rsidRPr="0096687F">
                                    <w:rPr>
                                      <w:rFonts w:ascii="Calibri" w:hAnsi="Calibri" w:cs="Calibri"/>
                                    </w:rPr>
                                    <w:t>£</w:t>
                                  </w:r>
                                  <w:sdt>
                                    <w:sdtPr>
                                      <w:rPr>
                                        <w:rFonts w:ascii="Calibri" w:hAnsi="Calibri" w:cs="Calibri"/>
                                      </w:rPr>
                                      <w:id w:val="-1466729194"/>
                                      <w:placeholder>
                                        <w:docPart w:val="7FE75AA190604E949765F9FEF0BB448A"/>
                                      </w:placeholder>
                                      <w:showingPlcHdr/>
                                      <w:text/>
                                    </w:sdtPr>
                                    <w:sdtContent>
                                      <w:r w:rsidRPr="009F35FB">
                                        <w:rPr>
                                          <w:rStyle w:val="PlaceholderText"/>
                                        </w:rPr>
                                        <w:t>Click or tap here to enter text.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sdtContent>
                        </w:sdt>
                      </w:sdtContent>
                    </w:sdt>
                  </w:sdtContent>
                </w:sdt>
              </w:sdtContent>
            </w:sdt>
            <w:tr w:rsidR="00CF6BC8" w:rsidRPr="0096687F" w14:paraId="5D5CA5A5" w14:textId="2AE0F362" w:rsidTr="00413AD2">
              <w:trPr>
                <w:trHeight w:val="582"/>
              </w:trPr>
              <w:tc>
                <w:tcPr>
                  <w:tcW w:w="10206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</w:tcBorders>
                  <w:vAlign w:val="center"/>
                </w:tcPr>
                <w:p w14:paraId="56893BC9" w14:textId="740C93C1" w:rsidR="00CF6BC8" w:rsidRPr="0096687F" w:rsidRDefault="00CF6BC8" w:rsidP="00CF6BC8">
                  <w:pPr>
                    <w:spacing w:after="0" w:line="240" w:lineRule="auto"/>
                    <w:rPr>
                      <w:rFonts w:ascii="Calibri" w:hAnsi="Calibri" w:cs="Calibri"/>
                      <w:b/>
                    </w:rPr>
                  </w:pPr>
                  <w:r w:rsidRPr="001109C2">
                    <w:rPr>
                      <w:rFonts w:ascii="Calibri" w:hAnsi="Calibri" w:cs="Calibri"/>
                      <w:b/>
                    </w:rPr>
                    <w:t>TOTAL COST</w:t>
                  </w:r>
                </w:p>
              </w:tc>
              <w:tc>
                <w:tcPr>
                  <w:tcW w:w="4111" w:type="dxa"/>
                  <w:tcBorders>
                    <w:left w:val="single" w:sz="4" w:space="0" w:color="000000" w:themeColor="text1"/>
                  </w:tcBorders>
                  <w:vAlign w:val="center"/>
                </w:tcPr>
                <w:p w14:paraId="12E5CA60" w14:textId="5A039573" w:rsidR="00CF6BC8" w:rsidRPr="0096687F" w:rsidRDefault="00CF6BC8" w:rsidP="00CF6BC8">
                  <w:pPr>
                    <w:spacing w:after="0" w:line="240" w:lineRule="auto"/>
                    <w:rPr>
                      <w:rFonts w:ascii="Calibri" w:hAnsi="Calibri" w:cs="Calibri"/>
                      <w:b/>
                    </w:rPr>
                  </w:pPr>
                  <w:r w:rsidRPr="0096687F">
                    <w:rPr>
                      <w:rFonts w:ascii="Calibri" w:hAnsi="Calibri" w:cs="Calibri"/>
                      <w:b/>
                    </w:rPr>
                    <w:t>£</w:t>
                  </w:r>
                  <w:sdt>
                    <w:sdtPr>
                      <w:rPr>
                        <w:rFonts w:ascii="Calibri" w:hAnsi="Calibri" w:cs="Calibri"/>
                        <w:b/>
                      </w:rPr>
                      <w:id w:val="1568915319"/>
                      <w:placeholder>
                        <w:docPart w:val="BBFF5CA8071A4C678C00D31CF1FDDD5A"/>
                      </w:placeholder>
                      <w:showingPlcHdr/>
                      <w:text/>
                    </w:sdtPr>
                    <w:sdtContent>
                      <w:r w:rsidRPr="009F35FB">
                        <w:rPr>
                          <w:rStyle w:val="PlaceholderText"/>
                        </w:rPr>
                        <w:t>Click or tap here to enter text.</w:t>
                      </w:r>
                    </w:sdtContent>
                  </w:sdt>
                </w:p>
              </w:tc>
            </w:tr>
          </w:tbl>
          <w:p w14:paraId="36BD36CC" w14:textId="39E2E262" w:rsidR="000578AB" w:rsidRPr="004B3A03" w:rsidRDefault="007C7840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C7519">
              <w:rPr>
                <w:rFonts w:ascii="Calibri" w:hAnsi="Calibri" w:cs="Calibri"/>
                <w:i/>
                <w:iCs/>
              </w:rPr>
              <w:t>To add another cost item, click anywhere in the last row of the table. A + (plus) button will appear—click it to add a new row.</w:t>
            </w:r>
          </w:p>
        </w:tc>
      </w:tr>
      <w:tr w:rsidR="005B4C9B" w:rsidRPr="0096687F" w14:paraId="7CF198CC" w14:textId="77777777" w:rsidTr="002436F7">
        <w:trPr>
          <w:trHeight w:val="293"/>
        </w:trPr>
        <w:tc>
          <w:tcPr>
            <w:tcW w:w="15309" w:type="dxa"/>
            <w:gridSpan w:val="3"/>
            <w:shd w:val="clear" w:color="auto" w:fill="E8E8E8" w:themeFill="background2"/>
          </w:tcPr>
          <w:p w14:paraId="3424A598" w14:textId="1AA902FD" w:rsidR="005B4C9B" w:rsidRDefault="005B4C9B" w:rsidP="00E81728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="000C1168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. Is the total </w:t>
            </w:r>
            <w:r w:rsidR="002436F7">
              <w:rPr>
                <w:rFonts w:ascii="Calibri" w:hAnsi="Calibri" w:cs="Calibri"/>
                <w:b/>
              </w:rPr>
              <w:t xml:space="preserve">project cost </w:t>
            </w:r>
            <w:r>
              <w:rPr>
                <w:rFonts w:ascii="Calibri" w:hAnsi="Calibri" w:cs="Calibri"/>
                <w:b/>
              </w:rPr>
              <w:t xml:space="preserve">the same as the funding amount requested? </w:t>
            </w:r>
          </w:p>
        </w:tc>
      </w:tr>
      <w:tr w:rsidR="000C1168" w:rsidRPr="0096687F" w14:paraId="78A4F0C3" w14:textId="58E8D63C" w:rsidTr="002436F7">
        <w:trPr>
          <w:trHeight w:val="220"/>
        </w:trPr>
        <w:tc>
          <w:tcPr>
            <w:tcW w:w="2127" w:type="dxa"/>
          </w:tcPr>
          <w:p w14:paraId="46AD1254" w14:textId="27E76FED" w:rsidR="000C1168" w:rsidRPr="000C1168" w:rsidRDefault="00000000" w:rsidP="00E81728">
            <w:pPr>
              <w:spacing w:after="0" w:line="240" w:lineRule="auto"/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</w:rPr>
                <w:id w:val="-204389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168" w:rsidRPr="000C1168">
                  <w:rPr>
                    <w:rFonts w:ascii="MS Gothic" w:eastAsia="MS Gothic" w:hAnsi="MS Gothic" w:cs="Calibri" w:hint="eastAsia"/>
                    <w:bCs/>
                  </w:rPr>
                  <w:t>☐</w:t>
                </w:r>
              </w:sdtContent>
            </w:sdt>
            <w:r w:rsidR="000C1168" w:rsidRPr="000C1168">
              <w:rPr>
                <w:rFonts w:ascii="Calibri" w:hAnsi="Calibri" w:cs="Calibri"/>
                <w:bCs/>
              </w:rPr>
              <w:t xml:space="preserve"> Yes</w:t>
            </w:r>
          </w:p>
        </w:tc>
        <w:tc>
          <w:tcPr>
            <w:tcW w:w="13182" w:type="dxa"/>
            <w:gridSpan w:val="2"/>
          </w:tcPr>
          <w:p w14:paraId="5D92E103" w14:textId="721119B5" w:rsidR="000C1168" w:rsidRDefault="00000000" w:rsidP="00E81728">
            <w:pPr>
              <w:spacing w:after="0" w:line="240" w:lineRule="auto"/>
              <w:rPr>
                <w:rFonts w:ascii="Calibri" w:hAnsi="Calibri" w:cs="Calibri"/>
                <w:bCs/>
                <w:i/>
                <w:iCs/>
              </w:rPr>
            </w:pPr>
            <w:sdt>
              <w:sdtPr>
                <w:rPr>
                  <w:rFonts w:ascii="Calibri" w:hAnsi="Calibri" w:cs="Calibri"/>
                  <w:bCs/>
                </w:rPr>
                <w:id w:val="-2042121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168" w:rsidRPr="000C1168">
                  <w:rPr>
                    <w:rFonts w:ascii="MS Gothic" w:eastAsia="MS Gothic" w:hAnsi="MS Gothic" w:cs="Calibri" w:hint="eastAsia"/>
                    <w:bCs/>
                  </w:rPr>
                  <w:t>☐</w:t>
                </w:r>
              </w:sdtContent>
            </w:sdt>
            <w:r w:rsidR="000C1168">
              <w:rPr>
                <w:rFonts w:ascii="Calibri" w:hAnsi="Calibri" w:cs="Calibri"/>
                <w:b/>
              </w:rPr>
              <w:t xml:space="preserve"> </w:t>
            </w:r>
            <w:r w:rsidR="000C1168" w:rsidRPr="000C1168">
              <w:rPr>
                <w:rFonts w:ascii="Calibri" w:hAnsi="Calibri" w:cs="Calibri"/>
                <w:bCs/>
              </w:rPr>
              <w:t>No</w:t>
            </w:r>
            <w:r w:rsidR="000C1168">
              <w:rPr>
                <w:rFonts w:ascii="Calibri" w:hAnsi="Calibri" w:cs="Calibri"/>
                <w:bCs/>
              </w:rPr>
              <w:t xml:space="preserve"> —</w:t>
            </w:r>
            <w:r w:rsidR="000C1168" w:rsidRPr="000C1168">
              <w:rPr>
                <w:rFonts w:ascii="Calibri" w:hAnsi="Calibri" w:cs="Calibri"/>
                <w:bCs/>
              </w:rPr>
              <w:t xml:space="preserve"> Please explain why the total </w:t>
            </w:r>
            <w:r w:rsidR="002436F7">
              <w:rPr>
                <w:rFonts w:ascii="Calibri" w:hAnsi="Calibri" w:cs="Calibri"/>
                <w:bCs/>
              </w:rPr>
              <w:t xml:space="preserve">project </w:t>
            </w:r>
            <w:r w:rsidR="000C1168" w:rsidRPr="000C1168">
              <w:rPr>
                <w:rFonts w:ascii="Calibri" w:hAnsi="Calibri" w:cs="Calibri"/>
                <w:bCs/>
              </w:rPr>
              <w:t>cost is different from the funding amount requested.</w:t>
            </w:r>
            <w:r w:rsidR="000C1168" w:rsidRPr="000C1168">
              <w:rPr>
                <w:rFonts w:ascii="Calibri" w:hAnsi="Calibri" w:cs="Calibri"/>
                <w:bCs/>
              </w:rPr>
              <w:br/>
            </w:r>
            <w:r w:rsidR="000C1168" w:rsidRPr="000C1168">
              <w:rPr>
                <w:rFonts w:ascii="Calibri" w:hAnsi="Calibri" w:cs="Calibri"/>
                <w:bCs/>
                <w:i/>
                <w:iCs/>
              </w:rPr>
              <w:t>If the project costs more than the amount you are applying for, how will you cover the shortfall?</w:t>
            </w:r>
          </w:p>
          <w:p w14:paraId="776F9CAD" w14:textId="64604DBB" w:rsidR="000C1168" w:rsidRPr="000C1168" w:rsidRDefault="000C1168" w:rsidP="00E81728">
            <w:pPr>
              <w:spacing w:after="0"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br/>
            </w:r>
            <w:r>
              <w:rPr>
                <w:rFonts w:ascii="Calibri" w:hAnsi="Calibri" w:cs="Calibri"/>
                <w:b/>
              </w:rPr>
              <w:t xml:space="preserve"> </w:t>
            </w:r>
            <w:sdt>
              <w:sdtPr>
                <w:rPr>
                  <w:rFonts w:ascii="Calibri" w:hAnsi="Calibri" w:cs="Calibri"/>
                  <w:b/>
                </w:rPr>
                <w:id w:val="-2115513391"/>
                <w:placeholder>
                  <w:docPart w:val="4D38E1FFB7DC417D8453C854C1C60087"/>
                </w:placeholder>
                <w:showingPlcHdr/>
              </w:sdtPr>
              <w:sdtContent>
                <w:r w:rsidRPr="009F35F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578AB" w:rsidRPr="0096687F" w14:paraId="10F62084" w14:textId="77777777" w:rsidTr="002436F7">
        <w:trPr>
          <w:trHeight w:val="1227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296D107A" w14:textId="1A3CA3F4" w:rsidR="000578AB" w:rsidRPr="00677EFC" w:rsidRDefault="000578AB" w:rsidP="000578AB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4B3A03">
              <w:rPr>
                <w:rFonts w:ascii="Calibri" w:hAnsi="Calibri" w:cs="Calibri"/>
                <w:b/>
                <w:bCs/>
              </w:rPr>
              <w:t>1</w:t>
            </w:r>
            <w:r w:rsidR="005F1474">
              <w:rPr>
                <w:rFonts w:ascii="Calibri" w:hAnsi="Calibri" w:cs="Calibri"/>
                <w:b/>
                <w:bCs/>
              </w:rPr>
              <w:t>6</w:t>
            </w:r>
            <w:r w:rsidRPr="004B3A03">
              <w:rPr>
                <w:rFonts w:ascii="Calibri" w:hAnsi="Calibri" w:cs="Calibri"/>
                <w:b/>
                <w:bCs/>
              </w:rPr>
              <w:t xml:space="preserve">. </w:t>
            </w:r>
            <w:r w:rsidRPr="00677EFC">
              <w:rPr>
                <w:rFonts w:ascii="Calibri" w:hAnsi="Calibri" w:cs="Calibri"/>
                <w:b/>
                <w:bCs/>
              </w:rPr>
              <w:t>If we are unable to fund your full project, would you be able to deliver part of it or deliver it at a reduced scale (for example, fewer activities, locations, or communities)?</w:t>
            </w:r>
            <w:r>
              <w:rPr>
                <w:rFonts w:ascii="Calibri" w:hAnsi="Calibri" w:cs="Calibri"/>
                <w:b/>
                <w:bCs/>
              </w:rPr>
              <w:t xml:space="preserve"> Please </w:t>
            </w:r>
            <w:r w:rsidR="00ED2338">
              <w:rPr>
                <w:rFonts w:ascii="Calibri" w:hAnsi="Calibri" w:cs="Calibri"/>
                <w:b/>
                <w:bCs/>
              </w:rPr>
              <w:t xml:space="preserve">select </w:t>
            </w:r>
            <w:r>
              <w:rPr>
                <w:rFonts w:ascii="Calibri" w:hAnsi="Calibri" w:cs="Calibri"/>
                <w:b/>
                <w:bCs/>
              </w:rPr>
              <w:t>one option.</w:t>
            </w:r>
          </w:p>
          <w:p w14:paraId="2A9E2B76" w14:textId="581DE3EC" w:rsidR="000578AB" w:rsidRDefault="000578AB" w:rsidP="000578AB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677EFC">
              <w:rPr>
                <w:rFonts w:ascii="Calibri" w:hAnsi="Calibri" w:cs="Calibri"/>
                <w:i/>
                <w:iCs/>
              </w:rPr>
              <w:t>Selecting “Yes” does not mean your funding will be reduced. It helps us understand whether your project could be adapted if needed. We would discuss any changes with you.</w:t>
            </w:r>
          </w:p>
        </w:tc>
      </w:tr>
      <w:tr w:rsidR="000C1168" w:rsidRPr="0096687F" w14:paraId="66E49FA2" w14:textId="58934A62" w:rsidTr="002436F7">
        <w:trPr>
          <w:trHeight w:val="429"/>
        </w:trPr>
        <w:tc>
          <w:tcPr>
            <w:tcW w:w="6804" w:type="dxa"/>
            <w:gridSpan w:val="2"/>
            <w:vAlign w:val="center"/>
          </w:tcPr>
          <w:p w14:paraId="54A8B2EA" w14:textId="5A0B6FFD" w:rsidR="000C1168" w:rsidRPr="002451FA" w:rsidRDefault="000C1168" w:rsidP="000578AB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958982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hAnsi="Calibri" w:cs="Calibri"/>
              </w:rPr>
              <w:t xml:space="preserve"> Yes </w:t>
            </w:r>
          </w:p>
        </w:tc>
        <w:tc>
          <w:tcPr>
            <w:tcW w:w="8505" w:type="dxa"/>
            <w:vAlign w:val="center"/>
          </w:tcPr>
          <w:p w14:paraId="259977E1" w14:textId="3013FD1E" w:rsidR="000C1168" w:rsidRPr="004B3A03" w:rsidRDefault="00000000" w:rsidP="002451FA">
            <w:pPr>
              <w:spacing w:after="0"/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</w:rPr>
                <w:id w:val="1681158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168" w:rsidRPr="00AB0A0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0C1168">
              <w:rPr>
                <w:rFonts w:ascii="Calibri" w:hAnsi="Calibri" w:cs="Calibri"/>
              </w:rPr>
              <w:t xml:space="preserve"> No</w:t>
            </w:r>
          </w:p>
        </w:tc>
      </w:tr>
    </w:tbl>
    <w:p w14:paraId="573D58D3" w14:textId="77777777" w:rsidR="00677EFC" w:rsidRPr="0096687F" w:rsidRDefault="00677EFC" w:rsidP="6C591114">
      <w:pPr>
        <w:spacing w:after="0" w:line="240" w:lineRule="auto"/>
        <w:rPr>
          <w:rFonts w:ascii="Calibri" w:hAnsi="Calibri" w:cs="Calibri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8505"/>
      </w:tblGrid>
      <w:tr w:rsidR="00F62D96" w:rsidRPr="0096687F" w14:paraId="7B56F8A3" w14:textId="77777777" w:rsidTr="000C1168">
        <w:tc>
          <w:tcPr>
            <w:tcW w:w="15309" w:type="dxa"/>
            <w:gridSpan w:val="2"/>
            <w:shd w:val="clear" w:color="auto" w:fill="000000" w:themeFill="text1"/>
            <w:tcMar>
              <w:top w:w="113" w:type="dxa"/>
              <w:bottom w:w="113" w:type="dxa"/>
            </w:tcMar>
          </w:tcPr>
          <w:p w14:paraId="0D83260A" w14:textId="77777777" w:rsidR="00F62D96" w:rsidRPr="0096687F" w:rsidRDefault="00F62D96" w:rsidP="00E81728">
            <w:pPr>
              <w:spacing w:after="0" w:line="240" w:lineRule="auto"/>
              <w:rPr>
                <w:rFonts w:ascii="Calibri" w:hAnsi="Calibri" w:cs="Calibri"/>
                <w:b/>
                <w:color w:val="FFFFFF"/>
              </w:rPr>
            </w:pPr>
            <w:r w:rsidRPr="0096687F">
              <w:rPr>
                <w:rFonts w:ascii="Calibri" w:hAnsi="Calibri" w:cs="Calibri"/>
                <w:b/>
                <w:color w:val="FFFFFF"/>
              </w:rPr>
              <w:t>DECLARATION</w:t>
            </w:r>
          </w:p>
        </w:tc>
      </w:tr>
      <w:tr w:rsidR="00F62D96" w:rsidRPr="0096687F" w14:paraId="1BC55A4A" w14:textId="77777777" w:rsidTr="000C1168">
        <w:tc>
          <w:tcPr>
            <w:tcW w:w="15309" w:type="dxa"/>
            <w:gridSpan w:val="2"/>
            <w:tcMar>
              <w:top w:w="113" w:type="dxa"/>
              <w:bottom w:w="113" w:type="dxa"/>
            </w:tcMar>
          </w:tcPr>
          <w:p w14:paraId="528D8F75" w14:textId="084CB0CC" w:rsidR="00F62D96" w:rsidRPr="0096687F" w:rsidRDefault="00F62D96" w:rsidP="00E81728">
            <w:pPr>
              <w:spacing w:after="0" w:line="240" w:lineRule="auto"/>
              <w:rPr>
                <w:rFonts w:ascii="Calibri" w:hAnsi="Calibri" w:cs="Calibri"/>
              </w:rPr>
            </w:pPr>
            <w:r w:rsidRPr="0096687F">
              <w:rPr>
                <w:rFonts w:ascii="Calibri" w:hAnsi="Calibri" w:cs="Calibri"/>
              </w:rPr>
              <w:t xml:space="preserve">By submitting this application, I confirm that the information </w:t>
            </w:r>
            <w:r w:rsidR="00ED2338">
              <w:rPr>
                <w:rFonts w:ascii="Calibri" w:hAnsi="Calibri" w:cs="Calibri"/>
              </w:rPr>
              <w:t>i</w:t>
            </w:r>
            <w:r w:rsidRPr="0096687F">
              <w:rPr>
                <w:rFonts w:ascii="Calibri" w:hAnsi="Calibri" w:cs="Calibri"/>
              </w:rPr>
              <w:t xml:space="preserve">n this form </w:t>
            </w:r>
            <w:r w:rsidR="00ED2338">
              <w:rPr>
                <w:rFonts w:ascii="Calibri" w:hAnsi="Calibri" w:cs="Calibri"/>
              </w:rPr>
              <w:t>provides</w:t>
            </w:r>
            <w:r w:rsidRPr="0096687F">
              <w:rPr>
                <w:rFonts w:ascii="Calibri" w:hAnsi="Calibri" w:cs="Calibri"/>
              </w:rPr>
              <w:t xml:space="preserve"> a true</w:t>
            </w:r>
            <w:r w:rsidR="00ED2338">
              <w:rPr>
                <w:rFonts w:ascii="Calibri" w:hAnsi="Calibri" w:cs="Calibri"/>
              </w:rPr>
              <w:t xml:space="preserve"> and accurate</w:t>
            </w:r>
            <w:r w:rsidRPr="0096687F">
              <w:rPr>
                <w:rFonts w:ascii="Calibri" w:hAnsi="Calibri" w:cs="Calibri"/>
              </w:rPr>
              <w:t xml:space="preserve"> overview of the project and our organisation. </w:t>
            </w:r>
          </w:p>
        </w:tc>
      </w:tr>
      <w:tr w:rsidR="00F62D96" w:rsidRPr="0096687F" w14:paraId="7E3FC9C3" w14:textId="77777777" w:rsidTr="009E5380">
        <w:tc>
          <w:tcPr>
            <w:tcW w:w="6804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  <w:vAlign w:val="center"/>
          </w:tcPr>
          <w:p w14:paraId="7D259A1A" w14:textId="77777777" w:rsidR="00F62D96" w:rsidRPr="009E5380" w:rsidRDefault="00F62D96" w:rsidP="003C525B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9E5380">
              <w:rPr>
                <w:rFonts w:ascii="Calibri" w:hAnsi="Calibri" w:cs="Calibri"/>
                <w:b/>
                <w:bCs/>
              </w:rPr>
              <w:t>Name of person submitting application</w:t>
            </w:r>
          </w:p>
        </w:tc>
        <w:tc>
          <w:tcPr>
            <w:tcW w:w="8505" w:type="dxa"/>
            <w:tcMar>
              <w:top w:w="113" w:type="dxa"/>
              <w:bottom w:w="113" w:type="dxa"/>
            </w:tcMar>
            <w:vAlign w:val="center"/>
          </w:tcPr>
          <w:sdt>
            <w:sdtPr>
              <w:rPr>
                <w:rFonts w:ascii="Calibri" w:hAnsi="Calibri" w:cs="Calibri"/>
              </w:rPr>
              <w:id w:val="-277497510"/>
              <w:placeholder>
                <w:docPart w:val="4B286BB59B1E46AF806F2C831B4FFFBE"/>
              </w:placeholder>
              <w:showingPlcHdr/>
            </w:sdtPr>
            <w:sdtContent>
              <w:p w14:paraId="5CE953C6" w14:textId="0FA8DCF1" w:rsidR="00F62D96" w:rsidRPr="0096687F" w:rsidRDefault="003C525B" w:rsidP="003C525B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9F35F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F62D96" w:rsidRPr="0096687F" w14:paraId="2B24A1DE" w14:textId="77777777" w:rsidTr="009E5380">
        <w:trPr>
          <w:trHeight w:val="300"/>
        </w:trPr>
        <w:tc>
          <w:tcPr>
            <w:tcW w:w="6804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  <w:vAlign w:val="center"/>
          </w:tcPr>
          <w:p w14:paraId="702C4130" w14:textId="77777777" w:rsidR="00F62D96" w:rsidRPr="009E5380" w:rsidRDefault="00F62D96" w:rsidP="00E81728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9E5380">
              <w:rPr>
                <w:rFonts w:ascii="Calibri" w:hAnsi="Calibri" w:cs="Calibri"/>
                <w:b/>
                <w:bCs/>
              </w:rPr>
              <w:t>Date</w:t>
            </w:r>
          </w:p>
        </w:tc>
        <w:sdt>
          <w:sdtPr>
            <w:rPr>
              <w:rFonts w:ascii="Calibri" w:hAnsi="Calibri" w:cs="Calibri"/>
            </w:rPr>
            <w:id w:val="2033141875"/>
            <w:placeholder>
              <w:docPart w:val="BF54659535DB4C19A7A9CA7AA5F3C98C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8505" w:type="dxa"/>
                <w:tcMar>
                  <w:top w:w="113" w:type="dxa"/>
                  <w:bottom w:w="113" w:type="dxa"/>
                </w:tcMar>
                <w:vAlign w:val="center"/>
              </w:tcPr>
              <w:p w14:paraId="6CCDB84F" w14:textId="64275727" w:rsidR="00F62D96" w:rsidRPr="0096687F" w:rsidRDefault="003C16CE" w:rsidP="00E81728">
                <w:pPr>
                  <w:spacing w:after="0" w:line="240" w:lineRule="auto"/>
                  <w:rPr>
                    <w:rFonts w:ascii="Calibri" w:hAnsi="Calibri" w:cs="Calibri"/>
                  </w:rPr>
                </w:pPr>
                <w:r w:rsidRPr="002D14F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4C48521E" w14:textId="77777777" w:rsidR="00F62D96" w:rsidRPr="0096687F" w:rsidRDefault="00F62D96" w:rsidP="00E81728">
      <w:pPr>
        <w:spacing w:after="0" w:line="240" w:lineRule="auto"/>
        <w:rPr>
          <w:rFonts w:ascii="Calibri" w:hAnsi="Calibri" w:cs="Calibri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09"/>
      </w:tblGrid>
      <w:tr w:rsidR="00F62D96" w:rsidRPr="0096687F" w14:paraId="3568DBA0" w14:textId="77777777" w:rsidTr="000C1168">
        <w:tc>
          <w:tcPr>
            <w:tcW w:w="15309" w:type="dxa"/>
            <w:shd w:val="clear" w:color="auto" w:fill="000000" w:themeFill="text1"/>
            <w:tcMar>
              <w:top w:w="113" w:type="dxa"/>
              <w:bottom w:w="113" w:type="dxa"/>
            </w:tcMar>
            <w:vAlign w:val="center"/>
          </w:tcPr>
          <w:p w14:paraId="6FA55989" w14:textId="77777777" w:rsidR="00F62D96" w:rsidRPr="0096687F" w:rsidRDefault="00F62D96" w:rsidP="00E8172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</w:rPr>
            </w:pPr>
            <w:r w:rsidRPr="0096687F">
              <w:rPr>
                <w:rFonts w:ascii="Calibri" w:hAnsi="Calibri" w:cs="Calibri"/>
                <w:b/>
                <w:bCs/>
                <w:color w:val="FFFFFF" w:themeColor="background1"/>
              </w:rPr>
              <w:t>RETURNING YOUR APPLICATION</w:t>
            </w:r>
          </w:p>
        </w:tc>
      </w:tr>
      <w:tr w:rsidR="00F62D96" w:rsidRPr="0096687F" w14:paraId="6B76108B" w14:textId="77777777" w:rsidTr="009E5380">
        <w:trPr>
          <w:trHeight w:val="691"/>
        </w:trPr>
        <w:tc>
          <w:tcPr>
            <w:tcW w:w="15309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  <w:vAlign w:val="center"/>
          </w:tcPr>
          <w:p w14:paraId="1CAEF8AB" w14:textId="6D5E41C8" w:rsidR="00F62D96" w:rsidRPr="003C525B" w:rsidRDefault="00F62D96" w:rsidP="00E81728">
            <w:pPr>
              <w:spacing w:after="0" w:line="240" w:lineRule="auto"/>
              <w:rPr>
                <w:rFonts w:ascii="Calibri" w:hAnsi="Calibri" w:cs="Calibri"/>
                <w:u w:val="single"/>
              </w:rPr>
            </w:pPr>
            <w:r w:rsidRPr="003C525B">
              <w:rPr>
                <w:rFonts w:ascii="Calibri" w:hAnsi="Calibri" w:cs="Calibri"/>
              </w:rPr>
              <w:t>Please email</w:t>
            </w:r>
            <w:r w:rsidR="00ED2338">
              <w:rPr>
                <w:rFonts w:ascii="Calibri" w:hAnsi="Calibri" w:cs="Calibri"/>
              </w:rPr>
              <w:t xml:space="preserve"> your</w:t>
            </w:r>
            <w:r w:rsidRPr="003C525B">
              <w:rPr>
                <w:rFonts w:ascii="Calibri" w:hAnsi="Calibri" w:cs="Calibri"/>
              </w:rPr>
              <w:t xml:space="preserve"> completed application to</w:t>
            </w:r>
            <w:r w:rsidR="00541CB3" w:rsidRPr="003C525B">
              <w:rPr>
                <w:rFonts w:ascii="Calibri" w:hAnsi="Calibri" w:cs="Calibri"/>
              </w:rPr>
              <w:t xml:space="preserve"> </w:t>
            </w:r>
            <w:r w:rsidRPr="00B93B72">
              <w:rPr>
                <w:rFonts w:ascii="Calibri" w:hAnsi="Calibri" w:cs="Calibri"/>
                <w:color w:val="0070C0"/>
                <w:u w:val="single"/>
              </w:rPr>
              <w:t>c</w:t>
            </w:r>
            <w:r w:rsidR="007B0AE9" w:rsidRPr="00B93B72">
              <w:rPr>
                <w:rFonts w:ascii="Calibri" w:hAnsi="Calibri" w:cs="Calibri"/>
                <w:color w:val="0070C0"/>
                <w:u w:val="single"/>
              </w:rPr>
              <w:t>ac</w:t>
            </w:r>
            <w:r w:rsidRPr="00B93B72">
              <w:rPr>
                <w:rFonts w:ascii="Calibri" w:hAnsi="Calibri" w:cs="Calibri"/>
                <w:color w:val="0070C0"/>
                <w:u w:val="single"/>
              </w:rPr>
              <w:t xml:space="preserve">@chinesecws.org.uk </w:t>
            </w:r>
          </w:p>
          <w:p w14:paraId="4DFFDAB4" w14:textId="074570BA" w:rsidR="00AB0A04" w:rsidRPr="00354EBB" w:rsidRDefault="00AB0A04" w:rsidP="00E81728">
            <w:pPr>
              <w:spacing w:after="0" w:line="240" w:lineRule="auto"/>
              <w:rPr>
                <w:rFonts w:ascii="Calibri" w:hAnsi="Calibri" w:cs="Calibri"/>
                <w:sz w:val="28"/>
                <w:szCs w:val="28"/>
              </w:rPr>
            </w:pPr>
            <w:r w:rsidRPr="00354EBB">
              <w:rPr>
                <w:rFonts w:ascii="Calibri" w:hAnsi="Calibri" w:cs="Calibri"/>
              </w:rPr>
              <w:t>You should receive an email confirming we have received your application. If you do not receive a confirmation, please resend your application.</w:t>
            </w:r>
          </w:p>
        </w:tc>
      </w:tr>
    </w:tbl>
    <w:p w14:paraId="6D122CDD" w14:textId="77777777" w:rsidR="00541CB3" w:rsidRDefault="00541CB3" w:rsidP="00F92550">
      <w:pPr>
        <w:spacing w:after="0" w:line="240" w:lineRule="auto"/>
        <w:rPr>
          <w:rFonts w:ascii="Calibri" w:hAnsi="Calibri" w:cs="Calibri"/>
        </w:rPr>
      </w:pPr>
    </w:p>
    <w:p w14:paraId="3FC36EBA" w14:textId="77777777" w:rsidR="00E22248" w:rsidRPr="00E22248" w:rsidRDefault="00E22248" w:rsidP="00E22248">
      <w:pPr>
        <w:rPr>
          <w:rFonts w:ascii="Calibri" w:hAnsi="Calibri" w:cs="Calibri"/>
        </w:rPr>
      </w:pPr>
    </w:p>
    <w:sectPr w:rsidR="00E22248" w:rsidRPr="00E22248" w:rsidSect="00354EBB"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8A185" w14:textId="77777777" w:rsidR="00BB77E5" w:rsidRDefault="00BB77E5" w:rsidP="00541CB3">
      <w:pPr>
        <w:spacing w:after="0" w:line="240" w:lineRule="auto"/>
      </w:pPr>
      <w:r>
        <w:separator/>
      </w:r>
    </w:p>
  </w:endnote>
  <w:endnote w:type="continuationSeparator" w:id="0">
    <w:p w14:paraId="00535752" w14:textId="77777777" w:rsidR="00BB77E5" w:rsidRDefault="00BB77E5" w:rsidP="00541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68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C873C9" w14:textId="1C1F684A" w:rsidR="00541CB3" w:rsidRDefault="00541C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B727B" w14:textId="77777777" w:rsidR="00BB77E5" w:rsidRDefault="00BB77E5" w:rsidP="00541CB3">
      <w:pPr>
        <w:spacing w:after="0" w:line="240" w:lineRule="auto"/>
      </w:pPr>
      <w:r>
        <w:separator/>
      </w:r>
    </w:p>
  </w:footnote>
  <w:footnote w:type="continuationSeparator" w:id="0">
    <w:p w14:paraId="421F0699" w14:textId="77777777" w:rsidR="00BB77E5" w:rsidRDefault="00BB77E5" w:rsidP="00541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1E46"/>
    <w:multiLevelType w:val="hybridMultilevel"/>
    <w:tmpl w:val="C31CB3DC"/>
    <w:lvl w:ilvl="0" w:tplc="91DE7DC2">
      <w:start w:val="1"/>
      <w:numFmt w:val="lowerLetter"/>
      <w:lvlText w:val="%1."/>
      <w:lvlJc w:val="left"/>
      <w:pPr>
        <w:ind w:left="720" w:hanging="360"/>
      </w:pPr>
    </w:lvl>
    <w:lvl w:ilvl="1" w:tplc="E7401BEE">
      <w:start w:val="1"/>
      <w:numFmt w:val="lowerLetter"/>
      <w:lvlText w:val="%2."/>
      <w:lvlJc w:val="left"/>
      <w:pPr>
        <w:ind w:left="1440" w:hanging="360"/>
      </w:pPr>
    </w:lvl>
    <w:lvl w:ilvl="2" w:tplc="C56A2CD4">
      <w:start w:val="1"/>
      <w:numFmt w:val="lowerRoman"/>
      <w:lvlText w:val="%3."/>
      <w:lvlJc w:val="right"/>
      <w:pPr>
        <w:ind w:left="2160" w:hanging="180"/>
      </w:pPr>
    </w:lvl>
    <w:lvl w:ilvl="3" w:tplc="47D4F484">
      <w:start w:val="1"/>
      <w:numFmt w:val="decimal"/>
      <w:lvlText w:val="%4."/>
      <w:lvlJc w:val="left"/>
      <w:pPr>
        <w:ind w:left="2880" w:hanging="360"/>
      </w:pPr>
    </w:lvl>
    <w:lvl w:ilvl="4" w:tplc="F37A3632">
      <w:start w:val="1"/>
      <w:numFmt w:val="lowerLetter"/>
      <w:lvlText w:val="%5."/>
      <w:lvlJc w:val="left"/>
      <w:pPr>
        <w:ind w:left="3600" w:hanging="360"/>
      </w:pPr>
    </w:lvl>
    <w:lvl w:ilvl="5" w:tplc="65AE1B9C">
      <w:start w:val="1"/>
      <w:numFmt w:val="lowerRoman"/>
      <w:lvlText w:val="%6."/>
      <w:lvlJc w:val="right"/>
      <w:pPr>
        <w:ind w:left="4320" w:hanging="180"/>
      </w:pPr>
    </w:lvl>
    <w:lvl w:ilvl="6" w:tplc="7A22F3E6">
      <w:start w:val="1"/>
      <w:numFmt w:val="decimal"/>
      <w:lvlText w:val="%7."/>
      <w:lvlJc w:val="left"/>
      <w:pPr>
        <w:ind w:left="5040" w:hanging="360"/>
      </w:pPr>
    </w:lvl>
    <w:lvl w:ilvl="7" w:tplc="44967E32">
      <w:start w:val="1"/>
      <w:numFmt w:val="lowerLetter"/>
      <w:lvlText w:val="%8."/>
      <w:lvlJc w:val="left"/>
      <w:pPr>
        <w:ind w:left="5760" w:hanging="360"/>
      </w:pPr>
    </w:lvl>
    <w:lvl w:ilvl="8" w:tplc="E40EA1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09E9"/>
    <w:multiLevelType w:val="multilevel"/>
    <w:tmpl w:val="C88E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7D0CAE"/>
    <w:multiLevelType w:val="hybridMultilevel"/>
    <w:tmpl w:val="BDB6968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995665"/>
    <w:multiLevelType w:val="hybridMultilevel"/>
    <w:tmpl w:val="2920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47DB2"/>
    <w:multiLevelType w:val="hybridMultilevel"/>
    <w:tmpl w:val="DDF8F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170C9"/>
    <w:multiLevelType w:val="hybridMultilevel"/>
    <w:tmpl w:val="F4F270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CC5CC4">
      <w:start w:val="5"/>
      <w:numFmt w:val="bullet"/>
      <w:lvlText w:val="-"/>
      <w:lvlJc w:val="left"/>
      <w:pPr>
        <w:ind w:left="1440" w:hanging="360"/>
      </w:pPr>
      <w:rPr>
        <w:rFonts w:ascii="Aptos" w:eastAsia="Times New Roman" w:hAnsi="Aptos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5E0923"/>
    <w:multiLevelType w:val="hybridMultilevel"/>
    <w:tmpl w:val="640C7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45E80"/>
    <w:multiLevelType w:val="hybridMultilevel"/>
    <w:tmpl w:val="45AC4426"/>
    <w:lvl w:ilvl="0" w:tplc="FBCC5CC4">
      <w:start w:val="5"/>
      <w:numFmt w:val="bullet"/>
      <w:lvlText w:val="-"/>
      <w:lvlJc w:val="left"/>
      <w:pPr>
        <w:ind w:left="108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9EB73C5"/>
    <w:multiLevelType w:val="hybridMultilevel"/>
    <w:tmpl w:val="51C0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704744">
    <w:abstractNumId w:val="0"/>
  </w:num>
  <w:num w:numId="2" w16cid:durableId="369841297">
    <w:abstractNumId w:val="8"/>
  </w:num>
  <w:num w:numId="3" w16cid:durableId="1269698458">
    <w:abstractNumId w:val="1"/>
  </w:num>
  <w:num w:numId="4" w16cid:durableId="1822575146">
    <w:abstractNumId w:val="7"/>
  </w:num>
  <w:num w:numId="5" w16cid:durableId="1756436551">
    <w:abstractNumId w:val="4"/>
  </w:num>
  <w:num w:numId="6" w16cid:durableId="774523935">
    <w:abstractNumId w:val="5"/>
  </w:num>
  <w:num w:numId="7" w16cid:durableId="465854522">
    <w:abstractNumId w:val="6"/>
  </w:num>
  <w:num w:numId="8" w16cid:durableId="155657282">
    <w:abstractNumId w:val="3"/>
  </w:num>
  <w:num w:numId="9" w16cid:durableId="386295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B731epRyak8r09w7gZ03peBw19W8xi1dxWdlB9+cUaMuZHfyD0rLfKJ8kb1kV+cXsS8x27F8tuKgPK14i96IA==" w:salt="5X08vPslv3Tj7CSRsPW2r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AE7"/>
    <w:rsid w:val="00000139"/>
    <w:rsid w:val="0000419E"/>
    <w:rsid w:val="0000454A"/>
    <w:rsid w:val="0000767B"/>
    <w:rsid w:val="00011194"/>
    <w:rsid w:val="00013F3A"/>
    <w:rsid w:val="000165B2"/>
    <w:rsid w:val="00023ACE"/>
    <w:rsid w:val="00025360"/>
    <w:rsid w:val="00032801"/>
    <w:rsid w:val="0004179E"/>
    <w:rsid w:val="00053463"/>
    <w:rsid w:val="000578AB"/>
    <w:rsid w:val="00061BE6"/>
    <w:rsid w:val="000621F7"/>
    <w:rsid w:val="00084BEC"/>
    <w:rsid w:val="0009244B"/>
    <w:rsid w:val="00092DC0"/>
    <w:rsid w:val="000C1168"/>
    <w:rsid w:val="000D02D6"/>
    <w:rsid w:val="000D3E78"/>
    <w:rsid w:val="000E510F"/>
    <w:rsid w:val="000E6DCE"/>
    <w:rsid w:val="00100BE7"/>
    <w:rsid w:val="001014FF"/>
    <w:rsid w:val="0010286C"/>
    <w:rsid w:val="001109C2"/>
    <w:rsid w:val="001112BD"/>
    <w:rsid w:val="00113FE2"/>
    <w:rsid w:val="00114387"/>
    <w:rsid w:val="0011497B"/>
    <w:rsid w:val="00121744"/>
    <w:rsid w:val="00137838"/>
    <w:rsid w:val="00145D11"/>
    <w:rsid w:val="0015536A"/>
    <w:rsid w:val="00155693"/>
    <w:rsid w:val="00163058"/>
    <w:rsid w:val="001647F3"/>
    <w:rsid w:val="001716A9"/>
    <w:rsid w:val="001875C3"/>
    <w:rsid w:val="00195BA8"/>
    <w:rsid w:val="0019627C"/>
    <w:rsid w:val="001A127C"/>
    <w:rsid w:val="001A44D8"/>
    <w:rsid w:val="001A59DA"/>
    <w:rsid w:val="001B2B6D"/>
    <w:rsid w:val="001B4E16"/>
    <w:rsid w:val="001B4F37"/>
    <w:rsid w:val="001B6019"/>
    <w:rsid w:val="001C01AF"/>
    <w:rsid w:val="001C7519"/>
    <w:rsid w:val="001E0E0B"/>
    <w:rsid w:val="00202179"/>
    <w:rsid w:val="002022A2"/>
    <w:rsid w:val="00205551"/>
    <w:rsid w:val="002250A6"/>
    <w:rsid w:val="00226819"/>
    <w:rsid w:val="0022789B"/>
    <w:rsid w:val="002436F7"/>
    <w:rsid w:val="002451FA"/>
    <w:rsid w:val="00253E10"/>
    <w:rsid w:val="00255E31"/>
    <w:rsid w:val="00265AD3"/>
    <w:rsid w:val="00273658"/>
    <w:rsid w:val="00277F7B"/>
    <w:rsid w:val="002A112E"/>
    <w:rsid w:val="002A33F5"/>
    <w:rsid w:val="002A676C"/>
    <w:rsid w:val="002B68D8"/>
    <w:rsid w:val="002C5758"/>
    <w:rsid w:val="002E2800"/>
    <w:rsid w:val="002F4E62"/>
    <w:rsid w:val="002F5406"/>
    <w:rsid w:val="003023D8"/>
    <w:rsid w:val="00312325"/>
    <w:rsid w:val="00315A68"/>
    <w:rsid w:val="00317F22"/>
    <w:rsid w:val="00321FB7"/>
    <w:rsid w:val="0033161C"/>
    <w:rsid w:val="00334ADA"/>
    <w:rsid w:val="0034714C"/>
    <w:rsid w:val="00347BE3"/>
    <w:rsid w:val="00354EBB"/>
    <w:rsid w:val="00357EBB"/>
    <w:rsid w:val="003732A4"/>
    <w:rsid w:val="0037342A"/>
    <w:rsid w:val="0037589F"/>
    <w:rsid w:val="003759F1"/>
    <w:rsid w:val="00381A1A"/>
    <w:rsid w:val="003925DA"/>
    <w:rsid w:val="00397140"/>
    <w:rsid w:val="003A560E"/>
    <w:rsid w:val="003B757A"/>
    <w:rsid w:val="003C16CE"/>
    <w:rsid w:val="003C1EA2"/>
    <w:rsid w:val="003C2216"/>
    <w:rsid w:val="003C2DD1"/>
    <w:rsid w:val="003C312B"/>
    <w:rsid w:val="003C378A"/>
    <w:rsid w:val="003C525B"/>
    <w:rsid w:val="003D18C0"/>
    <w:rsid w:val="003E167F"/>
    <w:rsid w:val="003F0C98"/>
    <w:rsid w:val="00405F94"/>
    <w:rsid w:val="00413AD2"/>
    <w:rsid w:val="00413FA7"/>
    <w:rsid w:val="00415AC4"/>
    <w:rsid w:val="004200D3"/>
    <w:rsid w:val="0042205B"/>
    <w:rsid w:val="00425FCA"/>
    <w:rsid w:val="00427F8D"/>
    <w:rsid w:val="00430B77"/>
    <w:rsid w:val="00432892"/>
    <w:rsid w:val="00433E32"/>
    <w:rsid w:val="00434D7E"/>
    <w:rsid w:val="00437371"/>
    <w:rsid w:val="00442B91"/>
    <w:rsid w:val="00445E94"/>
    <w:rsid w:val="00451886"/>
    <w:rsid w:val="00453D10"/>
    <w:rsid w:val="004618D6"/>
    <w:rsid w:val="00465729"/>
    <w:rsid w:val="004834F7"/>
    <w:rsid w:val="00484AA7"/>
    <w:rsid w:val="004866E3"/>
    <w:rsid w:val="00490373"/>
    <w:rsid w:val="00493858"/>
    <w:rsid w:val="004976C8"/>
    <w:rsid w:val="004A20C8"/>
    <w:rsid w:val="004B3A03"/>
    <w:rsid w:val="004B628E"/>
    <w:rsid w:val="004C16D9"/>
    <w:rsid w:val="004C2B4A"/>
    <w:rsid w:val="004D5CB5"/>
    <w:rsid w:val="004D76F6"/>
    <w:rsid w:val="004F0B9B"/>
    <w:rsid w:val="004F4F82"/>
    <w:rsid w:val="004F68C3"/>
    <w:rsid w:val="004F7D12"/>
    <w:rsid w:val="00504F83"/>
    <w:rsid w:val="00512447"/>
    <w:rsid w:val="00521A2B"/>
    <w:rsid w:val="00525C3F"/>
    <w:rsid w:val="005348CB"/>
    <w:rsid w:val="00535905"/>
    <w:rsid w:val="00541CB3"/>
    <w:rsid w:val="00564FF8"/>
    <w:rsid w:val="005B4007"/>
    <w:rsid w:val="005B4C9B"/>
    <w:rsid w:val="005B6338"/>
    <w:rsid w:val="005B6D47"/>
    <w:rsid w:val="005B756B"/>
    <w:rsid w:val="005C4D1E"/>
    <w:rsid w:val="005D0AB5"/>
    <w:rsid w:val="005D1141"/>
    <w:rsid w:val="005D41A5"/>
    <w:rsid w:val="005E3D78"/>
    <w:rsid w:val="005F1474"/>
    <w:rsid w:val="005F1D00"/>
    <w:rsid w:val="00601E90"/>
    <w:rsid w:val="00606B89"/>
    <w:rsid w:val="00612140"/>
    <w:rsid w:val="0063104D"/>
    <w:rsid w:val="0064568E"/>
    <w:rsid w:val="0064737A"/>
    <w:rsid w:val="00656E50"/>
    <w:rsid w:val="00662730"/>
    <w:rsid w:val="00663868"/>
    <w:rsid w:val="00677EFC"/>
    <w:rsid w:val="006836DD"/>
    <w:rsid w:val="006947B5"/>
    <w:rsid w:val="006A7377"/>
    <w:rsid w:val="006B0A4D"/>
    <w:rsid w:val="006B2574"/>
    <w:rsid w:val="006B6730"/>
    <w:rsid w:val="006C10EB"/>
    <w:rsid w:val="006C747E"/>
    <w:rsid w:val="006D27B8"/>
    <w:rsid w:val="006D308F"/>
    <w:rsid w:val="006D626F"/>
    <w:rsid w:val="006F085C"/>
    <w:rsid w:val="006F57BB"/>
    <w:rsid w:val="00705F28"/>
    <w:rsid w:val="0071239F"/>
    <w:rsid w:val="00713B43"/>
    <w:rsid w:val="0072518E"/>
    <w:rsid w:val="00727557"/>
    <w:rsid w:val="00736DEB"/>
    <w:rsid w:val="00751DE0"/>
    <w:rsid w:val="007567E6"/>
    <w:rsid w:val="007643FA"/>
    <w:rsid w:val="007754D8"/>
    <w:rsid w:val="00790AE7"/>
    <w:rsid w:val="007942DC"/>
    <w:rsid w:val="007B0AE9"/>
    <w:rsid w:val="007B39D1"/>
    <w:rsid w:val="007C7840"/>
    <w:rsid w:val="007D2FCA"/>
    <w:rsid w:val="007D6235"/>
    <w:rsid w:val="007E6F69"/>
    <w:rsid w:val="007F3F1E"/>
    <w:rsid w:val="007F41AE"/>
    <w:rsid w:val="00814ECE"/>
    <w:rsid w:val="00815E73"/>
    <w:rsid w:val="00845AAC"/>
    <w:rsid w:val="00862074"/>
    <w:rsid w:val="00864643"/>
    <w:rsid w:val="00873EA3"/>
    <w:rsid w:val="00874FDA"/>
    <w:rsid w:val="00880392"/>
    <w:rsid w:val="008A304C"/>
    <w:rsid w:val="008A5239"/>
    <w:rsid w:val="008B2B6C"/>
    <w:rsid w:val="008B77FC"/>
    <w:rsid w:val="008C693C"/>
    <w:rsid w:val="008D0C9A"/>
    <w:rsid w:val="008D388A"/>
    <w:rsid w:val="008E3605"/>
    <w:rsid w:val="008E57BA"/>
    <w:rsid w:val="008F04BD"/>
    <w:rsid w:val="008F6863"/>
    <w:rsid w:val="0090169E"/>
    <w:rsid w:val="009070F6"/>
    <w:rsid w:val="0090731A"/>
    <w:rsid w:val="00922C11"/>
    <w:rsid w:val="00937FB4"/>
    <w:rsid w:val="0094039C"/>
    <w:rsid w:val="00945E4D"/>
    <w:rsid w:val="0094732B"/>
    <w:rsid w:val="009524A1"/>
    <w:rsid w:val="00963709"/>
    <w:rsid w:val="0096687F"/>
    <w:rsid w:val="00974FFC"/>
    <w:rsid w:val="0097629A"/>
    <w:rsid w:val="00981C8C"/>
    <w:rsid w:val="009838C2"/>
    <w:rsid w:val="00996955"/>
    <w:rsid w:val="009B4D7B"/>
    <w:rsid w:val="009B62CC"/>
    <w:rsid w:val="009C64E7"/>
    <w:rsid w:val="009E181C"/>
    <w:rsid w:val="009E5380"/>
    <w:rsid w:val="009E6DCF"/>
    <w:rsid w:val="009F1224"/>
    <w:rsid w:val="009F4A75"/>
    <w:rsid w:val="00A00374"/>
    <w:rsid w:val="00A126F9"/>
    <w:rsid w:val="00A17F80"/>
    <w:rsid w:val="00A21D80"/>
    <w:rsid w:val="00A37530"/>
    <w:rsid w:val="00A41E05"/>
    <w:rsid w:val="00A42F58"/>
    <w:rsid w:val="00A51296"/>
    <w:rsid w:val="00A52AD7"/>
    <w:rsid w:val="00A84A3F"/>
    <w:rsid w:val="00A85B61"/>
    <w:rsid w:val="00A91A6F"/>
    <w:rsid w:val="00A94324"/>
    <w:rsid w:val="00A952EA"/>
    <w:rsid w:val="00A958F5"/>
    <w:rsid w:val="00AA199C"/>
    <w:rsid w:val="00AB0A04"/>
    <w:rsid w:val="00AB7154"/>
    <w:rsid w:val="00AC725C"/>
    <w:rsid w:val="00AC7AAF"/>
    <w:rsid w:val="00AE4352"/>
    <w:rsid w:val="00B01615"/>
    <w:rsid w:val="00B123E1"/>
    <w:rsid w:val="00B22F74"/>
    <w:rsid w:val="00B2623E"/>
    <w:rsid w:val="00B262F3"/>
    <w:rsid w:val="00B47FDD"/>
    <w:rsid w:val="00B501F1"/>
    <w:rsid w:val="00B56C02"/>
    <w:rsid w:val="00B63375"/>
    <w:rsid w:val="00B727CC"/>
    <w:rsid w:val="00B829C6"/>
    <w:rsid w:val="00B90853"/>
    <w:rsid w:val="00B93B72"/>
    <w:rsid w:val="00B94F85"/>
    <w:rsid w:val="00B97509"/>
    <w:rsid w:val="00BA2262"/>
    <w:rsid w:val="00BA2D6C"/>
    <w:rsid w:val="00BA7209"/>
    <w:rsid w:val="00BB43EA"/>
    <w:rsid w:val="00BB77E5"/>
    <w:rsid w:val="00BB7A77"/>
    <w:rsid w:val="00BE2A8B"/>
    <w:rsid w:val="00BF637E"/>
    <w:rsid w:val="00C02833"/>
    <w:rsid w:val="00C15D38"/>
    <w:rsid w:val="00C244BE"/>
    <w:rsid w:val="00C456F5"/>
    <w:rsid w:val="00C502A8"/>
    <w:rsid w:val="00C52F4D"/>
    <w:rsid w:val="00C63216"/>
    <w:rsid w:val="00C657C3"/>
    <w:rsid w:val="00C666F1"/>
    <w:rsid w:val="00C672C3"/>
    <w:rsid w:val="00C67B84"/>
    <w:rsid w:val="00C70BB0"/>
    <w:rsid w:val="00C7309E"/>
    <w:rsid w:val="00C86D84"/>
    <w:rsid w:val="00C87A03"/>
    <w:rsid w:val="00CA45FE"/>
    <w:rsid w:val="00CA7E39"/>
    <w:rsid w:val="00CB2040"/>
    <w:rsid w:val="00CB5F38"/>
    <w:rsid w:val="00CE1FC9"/>
    <w:rsid w:val="00CF0299"/>
    <w:rsid w:val="00CF6BC8"/>
    <w:rsid w:val="00D01249"/>
    <w:rsid w:val="00D035E1"/>
    <w:rsid w:val="00D04A15"/>
    <w:rsid w:val="00D2116D"/>
    <w:rsid w:val="00D24302"/>
    <w:rsid w:val="00D244CF"/>
    <w:rsid w:val="00D533C5"/>
    <w:rsid w:val="00D55FDB"/>
    <w:rsid w:val="00D5601B"/>
    <w:rsid w:val="00D7380F"/>
    <w:rsid w:val="00DA6197"/>
    <w:rsid w:val="00DB18B3"/>
    <w:rsid w:val="00DB2A39"/>
    <w:rsid w:val="00DB50EF"/>
    <w:rsid w:val="00DB54B1"/>
    <w:rsid w:val="00DF4B35"/>
    <w:rsid w:val="00DF6E28"/>
    <w:rsid w:val="00E048BB"/>
    <w:rsid w:val="00E07314"/>
    <w:rsid w:val="00E14965"/>
    <w:rsid w:val="00E15FD4"/>
    <w:rsid w:val="00E22248"/>
    <w:rsid w:val="00E27D23"/>
    <w:rsid w:val="00E345B9"/>
    <w:rsid w:val="00E40E7A"/>
    <w:rsid w:val="00E47451"/>
    <w:rsid w:val="00E5374C"/>
    <w:rsid w:val="00E645A5"/>
    <w:rsid w:val="00E718BA"/>
    <w:rsid w:val="00E73BC4"/>
    <w:rsid w:val="00E752C2"/>
    <w:rsid w:val="00E81728"/>
    <w:rsid w:val="00E864B1"/>
    <w:rsid w:val="00E901B0"/>
    <w:rsid w:val="00E94A66"/>
    <w:rsid w:val="00E9548A"/>
    <w:rsid w:val="00E967B0"/>
    <w:rsid w:val="00EB1AC6"/>
    <w:rsid w:val="00EB319C"/>
    <w:rsid w:val="00EB63D3"/>
    <w:rsid w:val="00EC3A29"/>
    <w:rsid w:val="00EC7BA3"/>
    <w:rsid w:val="00ED0B39"/>
    <w:rsid w:val="00ED2338"/>
    <w:rsid w:val="00ED79DB"/>
    <w:rsid w:val="00EE1810"/>
    <w:rsid w:val="00EE34D5"/>
    <w:rsid w:val="00F03CDD"/>
    <w:rsid w:val="00F120E6"/>
    <w:rsid w:val="00F12D6E"/>
    <w:rsid w:val="00F14B29"/>
    <w:rsid w:val="00F31094"/>
    <w:rsid w:val="00F3411F"/>
    <w:rsid w:val="00F360E7"/>
    <w:rsid w:val="00F420F4"/>
    <w:rsid w:val="00F5087E"/>
    <w:rsid w:val="00F522F9"/>
    <w:rsid w:val="00F5500A"/>
    <w:rsid w:val="00F62459"/>
    <w:rsid w:val="00F62D96"/>
    <w:rsid w:val="00F80A0F"/>
    <w:rsid w:val="00F850D6"/>
    <w:rsid w:val="00F85FD2"/>
    <w:rsid w:val="00F92550"/>
    <w:rsid w:val="00F94C48"/>
    <w:rsid w:val="00F963CA"/>
    <w:rsid w:val="00F964AD"/>
    <w:rsid w:val="00FA12B6"/>
    <w:rsid w:val="00FB59CF"/>
    <w:rsid w:val="00FC6E0C"/>
    <w:rsid w:val="00FC7E37"/>
    <w:rsid w:val="00FD00F8"/>
    <w:rsid w:val="00FD139B"/>
    <w:rsid w:val="00FD75C5"/>
    <w:rsid w:val="00FE5547"/>
    <w:rsid w:val="00FF4571"/>
    <w:rsid w:val="00FF4C94"/>
    <w:rsid w:val="00FF6FB7"/>
    <w:rsid w:val="01BD48BB"/>
    <w:rsid w:val="03EA4DE5"/>
    <w:rsid w:val="04A064F0"/>
    <w:rsid w:val="065E1760"/>
    <w:rsid w:val="08F72526"/>
    <w:rsid w:val="0EC546DB"/>
    <w:rsid w:val="0ED93388"/>
    <w:rsid w:val="0F2D872A"/>
    <w:rsid w:val="127F488F"/>
    <w:rsid w:val="12BBCD9A"/>
    <w:rsid w:val="154920AD"/>
    <w:rsid w:val="1821378B"/>
    <w:rsid w:val="1EA3B4AD"/>
    <w:rsid w:val="23106568"/>
    <w:rsid w:val="23E71F65"/>
    <w:rsid w:val="265252BA"/>
    <w:rsid w:val="28B4AAA8"/>
    <w:rsid w:val="2E160C73"/>
    <w:rsid w:val="2E5E3C77"/>
    <w:rsid w:val="33D34369"/>
    <w:rsid w:val="34168E6A"/>
    <w:rsid w:val="347A3CE3"/>
    <w:rsid w:val="36AA4D28"/>
    <w:rsid w:val="38C21AF4"/>
    <w:rsid w:val="39105EF3"/>
    <w:rsid w:val="3BF9F164"/>
    <w:rsid w:val="3C15E7AF"/>
    <w:rsid w:val="44907919"/>
    <w:rsid w:val="45E8CE6E"/>
    <w:rsid w:val="4762D3C1"/>
    <w:rsid w:val="4F378E1E"/>
    <w:rsid w:val="5031EBDF"/>
    <w:rsid w:val="53E1AAB2"/>
    <w:rsid w:val="5B2EB61F"/>
    <w:rsid w:val="5C3F316A"/>
    <w:rsid w:val="5E243B1C"/>
    <w:rsid w:val="640D6A79"/>
    <w:rsid w:val="699F1861"/>
    <w:rsid w:val="69FA0F60"/>
    <w:rsid w:val="6B0A12C4"/>
    <w:rsid w:val="6C591114"/>
    <w:rsid w:val="6FE5A838"/>
    <w:rsid w:val="709E9531"/>
    <w:rsid w:val="76D5AD44"/>
    <w:rsid w:val="78078277"/>
    <w:rsid w:val="78AB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C4B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A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A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A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A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A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A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A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A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A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A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A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A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A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A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A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A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A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A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A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A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A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59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59F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26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A112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1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CB3"/>
  </w:style>
  <w:style w:type="paragraph" w:styleId="Footer">
    <w:name w:val="footer"/>
    <w:basedOn w:val="Normal"/>
    <w:link w:val="FooterChar"/>
    <w:uiPriority w:val="99"/>
    <w:unhideWhenUsed/>
    <w:rsid w:val="00541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CB3"/>
  </w:style>
  <w:style w:type="character" w:styleId="CommentReference">
    <w:name w:val="annotation reference"/>
    <w:basedOn w:val="DefaultParagraphFont"/>
    <w:uiPriority w:val="99"/>
    <w:semiHidden/>
    <w:unhideWhenUsed/>
    <w:rsid w:val="00705F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5F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5F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F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5F28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FB59CF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397140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66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66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6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3FA80-D503-4919-93A9-C6C5ACD5598F}"/>
      </w:docPartPr>
      <w:docPartBody>
        <w:p w:rsidR="00CC2790" w:rsidRDefault="007F3D7F"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A69EF1FB9A4F418173BB3E8B4D3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50A3E-05A2-44EF-BFC6-A3E051DCF8ED}"/>
      </w:docPartPr>
      <w:docPartBody>
        <w:p w:rsidR="00CC2790" w:rsidRDefault="00523E82" w:rsidP="00523E82">
          <w:pPr>
            <w:pStyle w:val="7BA69EF1FB9A4F418173BB3E8B4D3CDB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5B642E8B4D4941AA450CB1A90EE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C7F73-371A-4A39-9CB8-61623662A5B6}"/>
      </w:docPartPr>
      <w:docPartBody>
        <w:p w:rsidR="00CC2790" w:rsidRDefault="00523E82" w:rsidP="00523E82">
          <w:pPr>
            <w:pStyle w:val="565B642E8B4D4941AA450CB1A90EE883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2CB8C4680A49C494712A60AAF07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BF2F5-292F-458F-8F1C-30B1BF4EA5E0}"/>
      </w:docPartPr>
      <w:docPartBody>
        <w:p w:rsidR="00CC2790" w:rsidRDefault="00523E82" w:rsidP="00523E82">
          <w:pPr>
            <w:pStyle w:val="D92CB8C4680A49C494712A60AAF07473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4130576F8247709F58A8AA2E74B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07CC6-A788-466C-9F20-4C52EAD1D890}"/>
      </w:docPartPr>
      <w:docPartBody>
        <w:p w:rsidR="00CC2790" w:rsidRDefault="00523E82" w:rsidP="00523E82">
          <w:pPr>
            <w:pStyle w:val="124130576F8247709F58A8AA2E74BC465"/>
          </w:pPr>
          <w:r w:rsidRPr="00D06CAE">
            <w:rPr>
              <w:rStyle w:val="PlaceholderText"/>
            </w:rPr>
            <w:t>Click or tap to enter a date.</w:t>
          </w:r>
        </w:p>
      </w:docPartBody>
    </w:docPart>
    <w:docPart>
      <w:docPartPr>
        <w:name w:val="EB1E42667FA74E94868C3EA935AE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A515C-71D6-417D-B617-C5758464856C}"/>
      </w:docPartPr>
      <w:docPartBody>
        <w:p w:rsidR="003D70A1" w:rsidRDefault="00523E82" w:rsidP="00523E82">
          <w:pPr>
            <w:pStyle w:val="EB1E42667FA74E94868C3EA935AE2BE95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74F9F8525C3C4E1FB1D34D83789A6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F7F8D-642C-48DD-9B3F-807C0163A8E3}"/>
      </w:docPartPr>
      <w:docPartBody>
        <w:p w:rsidR="003D70A1" w:rsidRDefault="00523E82" w:rsidP="00523E82">
          <w:pPr>
            <w:pStyle w:val="74F9F8525C3C4E1FB1D34D83789A66745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23D2AAB7C2264908B7F9B0A47F2FF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8B559-85EA-4C1B-BB29-C00CF5AD2EAE}"/>
      </w:docPartPr>
      <w:docPartBody>
        <w:p w:rsidR="003D70A1" w:rsidRDefault="00523E82" w:rsidP="00523E82">
          <w:pPr>
            <w:pStyle w:val="23D2AAB7C2264908B7F9B0A47F2FFB1E5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7FB5278DB65F4036BC8A78948F25F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58312-76BE-4439-A11E-E8236BD53574}"/>
      </w:docPartPr>
      <w:docPartBody>
        <w:p w:rsidR="0084405F" w:rsidRDefault="00523E82" w:rsidP="00523E82">
          <w:pPr>
            <w:pStyle w:val="7FB5278DB65F4036BC8A78948F25F16A5"/>
          </w:pPr>
          <w:r w:rsidRPr="009F35FB">
            <w:rPr>
              <w:rStyle w:val="PlaceholderText"/>
            </w:rPr>
            <w:t>Choose an item.</w:t>
          </w:r>
        </w:p>
      </w:docPartBody>
    </w:docPart>
    <w:docPart>
      <w:docPartPr>
        <w:name w:val="B6A743E8FE0642FAB583C3C4D0C52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FBC63-BFEB-47E6-A314-27B80EA53D43}"/>
      </w:docPartPr>
      <w:docPartBody>
        <w:p w:rsidR="0084405F" w:rsidRDefault="00523E82" w:rsidP="00523E82">
          <w:pPr>
            <w:pStyle w:val="B6A743E8FE0642FAB583C3C4D0C529EC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67C7D5FD1946209C847E7E6719F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FE29F-A3D7-442E-B73D-7447C48B7FA0}"/>
      </w:docPartPr>
      <w:docPartBody>
        <w:p w:rsidR="0084405F" w:rsidRDefault="00523E82" w:rsidP="00523E82">
          <w:pPr>
            <w:pStyle w:val="F867C7D5FD1946209C847E7E6719F86F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FF5CA8071A4C678C00D31CF1FDD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1D7EF-0A7E-47C0-913B-C5E79E6CE1A8}"/>
      </w:docPartPr>
      <w:docPartBody>
        <w:p w:rsidR="0084405F" w:rsidRDefault="00523E82" w:rsidP="00523E82">
          <w:pPr>
            <w:pStyle w:val="BBFF5CA8071A4C678C00D31CF1FDDD5A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8DCA372FDE4D76A05EE2BA79A2C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0DABB-AF9B-4495-9183-83F9366D89F5}"/>
      </w:docPartPr>
      <w:docPartBody>
        <w:p w:rsidR="0084405F" w:rsidRDefault="00523E82" w:rsidP="00523E82">
          <w:pPr>
            <w:pStyle w:val="868DCA372FDE4D76A05EE2BA79A2C2FB5"/>
          </w:pPr>
          <w:r w:rsidRPr="00EB319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61A0B90355470DB4C7AA4C29244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52C6B-0999-4BD3-B6E5-E55255FED1DB}"/>
      </w:docPartPr>
      <w:docPartBody>
        <w:p w:rsidR="0084405F" w:rsidRDefault="00920898" w:rsidP="00920898">
          <w:pPr>
            <w:pStyle w:val="7461A0B90355470DB4C7AA4C292446C8"/>
          </w:pPr>
          <w:r w:rsidRPr="000008FE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12B7D6E3780E4C3B82BA83BB4CF15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70FA9-D792-4458-B398-845307CFC03C}"/>
      </w:docPartPr>
      <w:docPartBody>
        <w:p w:rsidR="0084405F" w:rsidRDefault="00523E82" w:rsidP="00523E82">
          <w:pPr>
            <w:pStyle w:val="12B7D6E3780E4C3B82BA83BB4CF15DAC5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E84964ADCE4A89A90DD2ECF0560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03614-5F6C-451E-99F3-BBCAA4F2F791}"/>
      </w:docPartPr>
      <w:docPartBody>
        <w:p w:rsidR="00F06D99" w:rsidRDefault="00523E82" w:rsidP="00523E82">
          <w:pPr>
            <w:pStyle w:val="F8E84964ADCE4A89A90DD2ECF0560040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6C436ED95B2F4B4D85194B00DA1BB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C0BED-661A-4FA6-BEB9-AEC958998562}"/>
      </w:docPartPr>
      <w:docPartBody>
        <w:p w:rsidR="00F06D99" w:rsidRDefault="00523E82" w:rsidP="00523E82">
          <w:pPr>
            <w:pStyle w:val="6C436ED95B2F4B4D85194B00DA1BBC6A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4F53354C85694C98A05F6BD8DE96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DFC4E-2219-4955-83EF-58E0D46D1732}"/>
      </w:docPartPr>
      <w:docPartBody>
        <w:p w:rsidR="00F06D99" w:rsidRDefault="00523E82" w:rsidP="00523E82">
          <w:pPr>
            <w:pStyle w:val="4F53354C85694C98A05F6BD8DE96D02F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88FE3E3DF58048828DC7DA5C5D9E1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42EED-DB57-4317-B6C0-DE9B033A368E}"/>
      </w:docPartPr>
      <w:docPartBody>
        <w:p w:rsidR="00F06D99" w:rsidRDefault="00523E82" w:rsidP="00523E82">
          <w:pPr>
            <w:pStyle w:val="88FE3E3DF58048828DC7DA5C5D9E11DD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DDD1A91024414DFABCEEF63B0EF9C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75DDA-5442-4C9B-9A92-1D1723818564}"/>
      </w:docPartPr>
      <w:docPartBody>
        <w:p w:rsidR="00F06D99" w:rsidRDefault="00523E82" w:rsidP="00523E82">
          <w:pPr>
            <w:pStyle w:val="DDD1A91024414DFABCEEF63B0EF9C430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4086369B487541E9843EA4F0E24C2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BC7D2-9F61-442A-8BEB-100AB3630999}"/>
      </w:docPartPr>
      <w:docPartBody>
        <w:p w:rsidR="00F06D99" w:rsidRDefault="00523E82" w:rsidP="00523E82">
          <w:pPr>
            <w:pStyle w:val="4086369B487541E9843EA4F0E24C29C3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E19C9876D16445D0829FBEA248A4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DE814-C0AF-4434-B177-3831C5023108}"/>
      </w:docPartPr>
      <w:docPartBody>
        <w:p w:rsidR="00F06D99" w:rsidRDefault="00523E82" w:rsidP="00523E82">
          <w:pPr>
            <w:pStyle w:val="E19C9876D16445D0829FBEA248A471CB4"/>
          </w:pPr>
          <w:r w:rsidRPr="0096687F"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5ECEC093C986406EB84C67E25A3FF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8A75C-FDC8-4779-8DF8-0094989F4641}"/>
      </w:docPartPr>
      <w:docPartBody>
        <w:p w:rsidR="00F06D99" w:rsidRDefault="00523E82" w:rsidP="00523E82">
          <w:pPr>
            <w:pStyle w:val="5ECEC093C986406EB84C67E25A3FFA8C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21FCDF945B4D00A0B54E8676703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6067D-1305-48FE-94ED-E188F47A65F9}"/>
      </w:docPartPr>
      <w:docPartBody>
        <w:p w:rsidR="00F06D99" w:rsidRDefault="00523E82" w:rsidP="00523E82">
          <w:pPr>
            <w:pStyle w:val="6F21FCDF945B4D00A0B54E867670388B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D1C0EA7B5B4043B5537A03C819A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FB262-3436-4B17-835A-7654D0750F23}"/>
      </w:docPartPr>
      <w:docPartBody>
        <w:p w:rsidR="00F06D99" w:rsidRDefault="00523E82" w:rsidP="00523E82">
          <w:pPr>
            <w:pStyle w:val="76D1C0EA7B5B4043B5537A03C819AB81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A015C884634762A7309F6CDBBD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C073B-8073-4ADF-A79A-58851E551B1A}"/>
      </w:docPartPr>
      <w:docPartBody>
        <w:p w:rsidR="00F06D99" w:rsidRDefault="00523E82" w:rsidP="00523E82">
          <w:pPr>
            <w:pStyle w:val="71A015C884634762A7309F6CDBBD9FB7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CB3E2385AC41E1876CA3A478390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1F98D-5660-4123-8311-AA382AED182F}"/>
      </w:docPartPr>
      <w:docPartBody>
        <w:p w:rsidR="00F06D99" w:rsidRDefault="00523E82" w:rsidP="00523E82">
          <w:pPr>
            <w:pStyle w:val="62CB3E2385AC41E1876CA3A4783909CF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BC83B92AF04944A73E46B8133BB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E4875-3566-4BEF-9B1D-662C59B7B935}"/>
      </w:docPartPr>
      <w:docPartBody>
        <w:p w:rsidR="00F06D99" w:rsidRDefault="00523E82" w:rsidP="00523E82">
          <w:pPr>
            <w:pStyle w:val="78BC83B92AF04944A73E46B8133BB8B8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4287B0EDB04E628E93ACB1D36BA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CBC58-48A7-4B47-A729-F062A424F35A}"/>
      </w:docPartPr>
      <w:docPartBody>
        <w:p w:rsidR="00F06D99" w:rsidRDefault="00523E82" w:rsidP="00523E82">
          <w:pPr>
            <w:pStyle w:val="A94287B0EDB04E628E93ACB1D36BAD1C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6543CBDBDC40BE8366AF61A8225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E8756-0A33-4B75-BBC0-9AB78F3B991A}"/>
      </w:docPartPr>
      <w:docPartBody>
        <w:p w:rsidR="00F06D99" w:rsidRDefault="00523E82" w:rsidP="00523E82">
          <w:pPr>
            <w:pStyle w:val="166543CBDBDC40BE8366AF61A82256D3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6BE83BD18E437D8E69AA411DC73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54AD6-78BB-480F-9737-2E13C4F53F0B}"/>
      </w:docPartPr>
      <w:docPartBody>
        <w:p w:rsidR="00F06D99" w:rsidRDefault="00523E82" w:rsidP="00523E82">
          <w:pPr>
            <w:pStyle w:val="FF6BE83BD18E437D8E69AA411DC73FC9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33ADDA57364DDAA9A904D09AA80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E61E3-2A81-41E0-8A96-2FD05AE93141}"/>
      </w:docPartPr>
      <w:docPartBody>
        <w:p w:rsidR="00F06D99" w:rsidRDefault="00523E82" w:rsidP="00523E82">
          <w:pPr>
            <w:pStyle w:val="F833ADDA57364DDAA9A904D09AA80C67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251E6E714CD481BAB7A2F0BCCC0D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79218-9D2B-424E-B054-7757C206468D}"/>
      </w:docPartPr>
      <w:docPartBody>
        <w:p w:rsidR="00F06D99" w:rsidRDefault="00523E82" w:rsidP="00523E82">
          <w:pPr>
            <w:pStyle w:val="8251E6E714CD481BAB7A2F0BCCC0DFE6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84830925E440B0A57694C11E6C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FB9C3-4C2D-449F-9338-D43E6EE2C7AF}"/>
      </w:docPartPr>
      <w:docPartBody>
        <w:p w:rsidR="00F06D99" w:rsidRDefault="00523E82" w:rsidP="00523E82">
          <w:pPr>
            <w:pStyle w:val="6C84830925E440B0A57694C11E6C35B6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36DB726B7B4D4BB111042DFB1B7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C4496-A599-4FCF-BAB2-7C689B8ED51D}"/>
      </w:docPartPr>
      <w:docPartBody>
        <w:p w:rsidR="00F06D99" w:rsidRDefault="00523E82" w:rsidP="00523E82">
          <w:pPr>
            <w:pStyle w:val="F236DB726B7B4D4BB111042DFB1B7C74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7843A2AD73464FABCB53B572AB0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76F-FD5E-47E6-905E-5631BD27F225}"/>
      </w:docPartPr>
      <w:docPartBody>
        <w:p w:rsidR="00F06D99" w:rsidRDefault="00523E82" w:rsidP="00523E82">
          <w:pPr>
            <w:pStyle w:val="D67843A2AD73464FABCB53B572AB0150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6CDC838FA440B59934608C07476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5DABC-D755-41D5-8554-9963E7037318}"/>
      </w:docPartPr>
      <w:docPartBody>
        <w:p w:rsidR="00F06D99" w:rsidRDefault="00523E82" w:rsidP="00523E82">
          <w:pPr>
            <w:pStyle w:val="656CDC838FA440B59934608C074762BF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38E1FFB7DC417D8453C854C1C60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6BC7B-4433-4BE8-9D75-992F526A89E0}"/>
      </w:docPartPr>
      <w:docPartBody>
        <w:p w:rsidR="00F06D99" w:rsidRDefault="00523E82" w:rsidP="00523E82">
          <w:pPr>
            <w:pStyle w:val="4D38E1FFB7DC417D8453C854C1C60087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286BB59B1E46AF806F2C831B4FF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A7A5C-82DC-48AE-8AB5-7A3F1747EAE8}"/>
      </w:docPartPr>
      <w:docPartBody>
        <w:p w:rsidR="00F06D99" w:rsidRDefault="00523E82" w:rsidP="00523E82">
          <w:pPr>
            <w:pStyle w:val="4B286BB59B1E46AF806F2C831B4FFFBE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B8B44120984C7383691E35DC0FA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5CC2-453E-4359-BEFC-F10734F9FB93}"/>
      </w:docPartPr>
      <w:docPartBody>
        <w:p w:rsidR="000671A8" w:rsidRDefault="00523E82" w:rsidP="00523E82">
          <w:pPr>
            <w:pStyle w:val="2DB8B44120984C7383691E35DC0FA0E24"/>
          </w:pPr>
          <w:r w:rsidRPr="009F35FB">
            <w:rPr>
              <w:rStyle w:val="PlaceholderText"/>
            </w:rPr>
            <w:t>Choose an item.</w:t>
          </w:r>
        </w:p>
      </w:docPartBody>
    </w:docPart>
    <w:docPart>
      <w:docPartPr>
        <w:name w:val="ADD858FC159340B99C81361D643D58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39C61-8B21-48FF-93B9-049FDDAFB0D1}"/>
      </w:docPartPr>
      <w:docPartBody>
        <w:p w:rsidR="000671A8" w:rsidRDefault="00523E82" w:rsidP="00523E82">
          <w:pPr>
            <w:pStyle w:val="ADD858FC159340B99C81361D643D5860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DFDE31A97049448BA18FD750863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A084C-6157-449B-9EB6-B3A1F46D9B5E}"/>
      </w:docPartPr>
      <w:docPartBody>
        <w:p w:rsidR="000671A8" w:rsidRDefault="00523E82" w:rsidP="00523E82">
          <w:pPr>
            <w:pStyle w:val="4FDFDE31A97049448BA18FD750863918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EBFC51567540B4B25A7E7888DF1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915DF-F2E1-4B0F-AB9E-3BF35122122A}"/>
      </w:docPartPr>
      <w:docPartBody>
        <w:p w:rsidR="000671A8" w:rsidRDefault="00523E82" w:rsidP="00523E82">
          <w:pPr>
            <w:pStyle w:val="B6EBFC51567540B4B25A7E7888DF1D20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92A26363324E508141998289867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CE1AD-F443-4133-A6F8-C12474F60E33}"/>
      </w:docPartPr>
      <w:docPartBody>
        <w:p w:rsidR="000671A8" w:rsidRDefault="00523E82" w:rsidP="00523E82">
          <w:pPr>
            <w:pStyle w:val="8A92A26363324E5081419982898675094"/>
          </w:pPr>
          <w:r w:rsidRPr="009F35FB">
            <w:rPr>
              <w:rStyle w:val="PlaceholderText"/>
            </w:rPr>
            <w:t>Choose an item.</w:t>
          </w:r>
        </w:p>
      </w:docPartBody>
    </w:docPart>
    <w:docPart>
      <w:docPartPr>
        <w:name w:val="E81CBC2086C34B87B12D7A81E929E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8DBDF-440A-4049-B1AA-4DA3B0BA6EFF}"/>
      </w:docPartPr>
      <w:docPartBody>
        <w:p w:rsidR="000671A8" w:rsidRDefault="00523E82" w:rsidP="00523E82">
          <w:pPr>
            <w:pStyle w:val="E81CBC2086C34B87B12D7A81E929E0C8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E5F1BCB82D468AAC4B547C56397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5FBBC-D39D-47EF-BFB3-7001623F85B4}"/>
      </w:docPartPr>
      <w:docPartBody>
        <w:p w:rsidR="000671A8" w:rsidRDefault="00523E82" w:rsidP="00523E82">
          <w:pPr>
            <w:pStyle w:val="A6E5F1BCB82D468AAC4B547C563970C2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45E4DCB84D410CA21B280168892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A4A31-FE60-438D-A493-54742D19FC0B}"/>
      </w:docPartPr>
      <w:docPartBody>
        <w:p w:rsidR="000671A8" w:rsidRDefault="00523E82" w:rsidP="00523E82">
          <w:pPr>
            <w:pStyle w:val="BA45E4DCB84D410CA21B28016889219A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580F2C56FA4DD8BB3BBF77FB361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315D92-B803-4000-8F92-888ACD974F56}"/>
      </w:docPartPr>
      <w:docPartBody>
        <w:p w:rsidR="000671A8" w:rsidRDefault="00523E82" w:rsidP="00523E82">
          <w:pPr>
            <w:pStyle w:val="F6580F2C56FA4DD8BB3BBF77FB3615F94"/>
          </w:pPr>
          <w:r w:rsidRPr="009F35FB">
            <w:rPr>
              <w:rStyle w:val="PlaceholderText"/>
            </w:rPr>
            <w:t>Choose an item.</w:t>
          </w:r>
        </w:p>
      </w:docPartBody>
    </w:docPart>
    <w:docPart>
      <w:docPartPr>
        <w:name w:val="0A3B6939359646F8A1A3B6B0A11B1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A8382-28AA-48E9-9492-FC4A08884585}"/>
      </w:docPartPr>
      <w:docPartBody>
        <w:p w:rsidR="000671A8" w:rsidRDefault="00523E82" w:rsidP="00523E82">
          <w:pPr>
            <w:pStyle w:val="0A3B6939359646F8A1A3B6B0A11B133E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FF56447FD540429775CACC1E6F9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0C14B-B1FA-4536-93C3-E20F11BF9FD0}"/>
      </w:docPartPr>
      <w:docPartBody>
        <w:p w:rsidR="000671A8" w:rsidRDefault="00523E82" w:rsidP="00523E82">
          <w:pPr>
            <w:pStyle w:val="F6FF56447FD540429775CACC1E6F9373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DF87C896B44BF2A142016A54413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1C1EC-9B6C-4248-9B3F-7E78CD508533}"/>
      </w:docPartPr>
      <w:docPartBody>
        <w:p w:rsidR="000671A8" w:rsidRDefault="00523E82" w:rsidP="00523E82">
          <w:pPr>
            <w:pStyle w:val="06DF87C896B44BF2A142016A544139E6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8FA1F0864B4034B18C249A20BB4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CAA37-648F-4AFC-9E7D-43E04BD6BBB9}"/>
      </w:docPartPr>
      <w:docPartBody>
        <w:p w:rsidR="000671A8" w:rsidRDefault="00523E82" w:rsidP="00523E82">
          <w:pPr>
            <w:pStyle w:val="D38FA1F0864B4034B18C249A20BB4CCC4"/>
          </w:pPr>
          <w:r w:rsidRPr="009F35FB">
            <w:rPr>
              <w:rStyle w:val="PlaceholderText"/>
            </w:rPr>
            <w:t>Choose an item.</w:t>
          </w:r>
        </w:p>
      </w:docPartBody>
    </w:docPart>
    <w:docPart>
      <w:docPartPr>
        <w:name w:val="5FC873006A7A40FB9E0D54033CA5B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F1839-86E9-4326-9C2D-61A375ADA4E1}"/>
      </w:docPartPr>
      <w:docPartBody>
        <w:p w:rsidR="000671A8" w:rsidRDefault="00523E82" w:rsidP="00523E82">
          <w:pPr>
            <w:pStyle w:val="5FC873006A7A40FB9E0D54033CA5B020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BC3FFF3C824A18991AF45C5FA42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2077B-970B-4B18-8F41-B9649ECFDFD1}"/>
      </w:docPartPr>
      <w:docPartBody>
        <w:p w:rsidR="000671A8" w:rsidRDefault="00523E82" w:rsidP="00523E82">
          <w:pPr>
            <w:pStyle w:val="CFBC3FFF3C824A18991AF45C5FA4255A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E75AA190604E949765F9FEF0BB4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ED95E-129B-4AAA-A956-C07EB5BDBA60}"/>
      </w:docPartPr>
      <w:docPartBody>
        <w:p w:rsidR="000671A8" w:rsidRDefault="00523E82" w:rsidP="00523E82">
          <w:pPr>
            <w:pStyle w:val="7FE75AA190604E949765F9FEF0BB448A4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FD84BFD098428B9CDF04A4308B4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5B252-072D-46C4-A0A8-7F64F3881CC9}"/>
      </w:docPartPr>
      <w:docPartBody>
        <w:p w:rsidR="00C35B48" w:rsidRDefault="00523E82" w:rsidP="00523E82">
          <w:pPr>
            <w:pStyle w:val="7CFD84BFD098428B9CDF04A4308B46573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BB3357794448F5B96ABFA838CCD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9DBA8-9D54-41C4-81E2-F6431F04F555}"/>
      </w:docPartPr>
      <w:docPartBody>
        <w:p w:rsidR="00C35B48" w:rsidRDefault="00523E82" w:rsidP="00523E82">
          <w:pPr>
            <w:pStyle w:val="12BB3357794448F5B96ABFA838CCD4753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7C1C777B554686BCCA7809F9B7A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8C0AE-D46E-4CF4-B09B-77435D41C50F}"/>
      </w:docPartPr>
      <w:docPartBody>
        <w:p w:rsidR="00C35B48" w:rsidRDefault="00523E82" w:rsidP="00523E82">
          <w:pPr>
            <w:pStyle w:val="067C1C777B554686BCCA7809F9B7AC173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E08B22902B4162BECFAEC86F5F1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ABA4B-EF1A-4BF9-8200-E88CAE8A8FD4}"/>
      </w:docPartPr>
      <w:docPartBody>
        <w:p w:rsidR="00C35B48" w:rsidRDefault="00523E82" w:rsidP="00523E82">
          <w:pPr>
            <w:pStyle w:val="CEE08B22902B4162BECFAEC86F5F1DE93"/>
          </w:pPr>
          <w:r w:rsidRPr="009F35F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54659535DB4C19A7A9CA7AA5F3C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90C83-377D-4138-9B48-216CABA5AD73}"/>
      </w:docPartPr>
      <w:docPartBody>
        <w:p w:rsidR="00C35B48" w:rsidRDefault="00523E82" w:rsidP="00523E82">
          <w:pPr>
            <w:pStyle w:val="BF54659535DB4C19A7A9CA7AA5F3C98C3"/>
          </w:pPr>
          <w:r w:rsidRPr="002D14FA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9987E-4B93-4DC5-94F9-8FD8EC6D6066}"/>
      </w:docPartPr>
      <w:docPartBody>
        <w:p w:rsidR="00C35B48" w:rsidRDefault="00523E82">
          <w:r w:rsidRPr="005A1A6D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B48804CA7E5D40C697F428154368A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FB4B4-CE0C-4EA0-A9D8-29B2F40BAE66}"/>
      </w:docPartPr>
      <w:docPartBody>
        <w:p w:rsidR="00481553" w:rsidRDefault="00B11BA1" w:rsidP="00B11BA1">
          <w:pPr>
            <w:pStyle w:val="B48804CA7E5D40C697F428154368A30E"/>
          </w:pPr>
          <w:r w:rsidRPr="009F35F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D7F"/>
    <w:rsid w:val="000671A8"/>
    <w:rsid w:val="000A6609"/>
    <w:rsid w:val="000C6BA1"/>
    <w:rsid w:val="000D02D6"/>
    <w:rsid w:val="001271C7"/>
    <w:rsid w:val="0014042B"/>
    <w:rsid w:val="001517D0"/>
    <w:rsid w:val="001800D5"/>
    <w:rsid w:val="0019627C"/>
    <w:rsid w:val="001B6019"/>
    <w:rsid w:val="001E6312"/>
    <w:rsid w:val="0022789B"/>
    <w:rsid w:val="00233FE8"/>
    <w:rsid w:val="00265AD3"/>
    <w:rsid w:val="00273658"/>
    <w:rsid w:val="002C2903"/>
    <w:rsid w:val="002F4E62"/>
    <w:rsid w:val="003259CC"/>
    <w:rsid w:val="003C378A"/>
    <w:rsid w:val="003D70A1"/>
    <w:rsid w:val="003E167F"/>
    <w:rsid w:val="003F0C98"/>
    <w:rsid w:val="003F2310"/>
    <w:rsid w:val="00422B7B"/>
    <w:rsid w:val="00432892"/>
    <w:rsid w:val="00445E94"/>
    <w:rsid w:val="00453D10"/>
    <w:rsid w:val="00463884"/>
    <w:rsid w:val="0046736E"/>
    <w:rsid w:val="00481553"/>
    <w:rsid w:val="004C11D9"/>
    <w:rsid w:val="004F0B9B"/>
    <w:rsid w:val="004F21CA"/>
    <w:rsid w:val="004F4F82"/>
    <w:rsid w:val="00523E82"/>
    <w:rsid w:val="005264FC"/>
    <w:rsid w:val="005C4D1E"/>
    <w:rsid w:val="005D41A5"/>
    <w:rsid w:val="005F0506"/>
    <w:rsid w:val="005F58A1"/>
    <w:rsid w:val="00664D77"/>
    <w:rsid w:val="006767E6"/>
    <w:rsid w:val="006B0A4D"/>
    <w:rsid w:val="006D27B8"/>
    <w:rsid w:val="006D30C0"/>
    <w:rsid w:val="006F085C"/>
    <w:rsid w:val="0072420E"/>
    <w:rsid w:val="00771FE8"/>
    <w:rsid w:val="007F3D7F"/>
    <w:rsid w:val="007F41AE"/>
    <w:rsid w:val="008053E0"/>
    <w:rsid w:val="0084405F"/>
    <w:rsid w:val="008775DF"/>
    <w:rsid w:val="0090169E"/>
    <w:rsid w:val="009070F6"/>
    <w:rsid w:val="00920898"/>
    <w:rsid w:val="00922C11"/>
    <w:rsid w:val="00931BCA"/>
    <w:rsid w:val="00957E36"/>
    <w:rsid w:val="00963709"/>
    <w:rsid w:val="009838C2"/>
    <w:rsid w:val="009A6C43"/>
    <w:rsid w:val="009B77BA"/>
    <w:rsid w:val="009C042E"/>
    <w:rsid w:val="009C470E"/>
    <w:rsid w:val="009D20B8"/>
    <w:rsid w:val="009E181C"/>
    <w:rsid w:val="009F1224"/>
    <w:rsid w:val="00A126F9"/>
    <w:rsid w:val="00B11BA1"/>
    <w:rsid w:val="00B406C7"/>
    <w:rsid w:val="00B56C02"/>
    <w:rsid w:val="00B611C5"/>
    <w:rsid w:val="00B67CB3"/>
    <w:rsid w:val="00BA65C8"/>
    <w:rsid w:val="00C0384F"/>
    <w:rsid w:val="00C33387"/>
    <w:rsid w:val="00C35B48"/>
    <w:rsid w:val="00C52F4D"/>
    <w:rsid w:val="00C87328"/>
    <w:rsid w:val="00CC2790"/>
    <w:rsid w:val="00D30DCE"/>
    <w:rsid w:val="00D625EC"/>
    <w:rsid w:val="00DB2A39"/>
    <w:rsid w:val="00DC4EF0"/>
    <w:rsid w:val="00DD3678"/>
    <w:rsid w:val="00DD3861"/>
    <w:rsid w:val="00DE0EDD"/>
    <w:rsid w:val="00E048BB"/>
    <w:rsid w:val="00E7774D"/>
    <w:rsid w:val="00E8529D"/>
    <w:rsid w:val="00EA6EBA"/>
    <w:rsid w:val="00EA7CC8"/>
    <w:rsid w:val="00F06D99"/>
    <w:rsid w:val="00F20EED"/>
    <w:rsid w:val="00F420F4"/>
    <w:rsid w:val="00F55616"/>
    <w:rsid w:val="00F62459"/>
    <w:rsid w:val="00F72DD4"/>
    <w:rsid w:val="00F97BB0"/>
    <w:rsid w:val="00FA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1BA1"/>
    <w:rPr>
      <w:color w:val="666666"/>
    </w:rPr>
  </w:style>
  <w:style w:type="paragraph" w:customStyle="1" w:styleId="7461A0B90355470DB4C7AA4C292446C8">
    <w:name w:val="7461A0B90355470DB4C7AA4C292446C8"/>
    <w:rsid w:val="00920898"/>
  </w:style>
  <w:style w:type="paragraph" w:customStyle="1" w:styleId="F8E84964ADCE4A89A90DD2ECF05600404">
    <w:name w:val="F8E84964ADCE4A89A90DD2ECF05600404"/>
    <w:rsid w:val="00523E82"/>
  </w:style>
  <w:style w:type="paragraph" w:customStyle="1" w:styleId="6C436ED95B2F4B4D85194B00DA1BBC6A4">
    <w:name w:val="6C436ED95B2F4B4D85194B00DA1BBC6A4"/>
    <w:rsid w:val="00523E82"/>
  </w:style>
  <w:style w:type="paragraph" w:customStyle="1" w:styleId="4F53354C85694C98A05F6BD8DE96D02F4">
    <w:name w:val="4F53354C85694C98A05F6BD8DE96D02F4"/>
    <w:rsid w:val="00523E82"/>
  </w:style>
  <w:style w:type="paragraph" w:customStyle="1" w:styleId="74F9F8525C3C4E1FB1D34D83789A66745">
    <w:name w:val="74F9F8525C3C4E1FB1D34D83789A66745"/>
    <w:rsid w:val="00523E82"/>
  </w:style>
  <w:style w:type="paragraph" w:customStyle="1" w:styleId="23D2AAB7C2264908B7F9B0A47F2FFB1E5">
    <w:name w:val="23D2AAB7C2264908B7F9B0A47F2FFB1E5"/>
    <w:rsid w:val="00523E82"/>
  </w:style>
  <w:style w:type="paragraph" w:customStyle="1" w:styleId="7CFD84BFD098428B9CDF04A4308B46573">
    <w:name w:val="7CFD84BFD098428B9CDF04A4308B46573"/>
    <w:rsid w:val="00523E82"/>
  </w:style>
  <w:style w:type="paragraph" w:customStyle="1" w:styleId="58647AA534124EC3B9D6AEAA9AD0AAA25">
    <w:name w:val="58647AA534124EC3B9D6AEAA9AD0AAA25"/>
    <w:rsid w:val="00523E82"/>
  </w:style>
  <w:style w:type="paragraph" w:customStyle="1" w:styleId="EB1E42667FA74E94868C3EA935AE2BE95">
    <w:name w:val="EB1E42667FA74E94868C3EA935AE2BE95"/>
    <w:rsid w:val="00523E82"/>
  </w:style>
  <w:style w:type="paragraph" w:customStyle="1" w:styleId="88FE3E3DF58048828DC7DA5C5D9E11DD4">
    <w:name w:val="88FE3E3DF58048828DC7DA5C5D9E11DD4"/>
    <w:rsid w:val="00523E82"/>
  </w:style>
  <w:style w:type="paragraph" w:customStyle="1" w:styleId="DDD1A91024414DFABCEEF63B0EF9C4304">
    <w:name w:val="DDD1A91024414DFABCEEF63B0EF9C4304"/>
    <w:rsid w:val="00523E82"/>
  </w:style>
  <w:style w:type="paragraph" w:customStyle="1" w:styleId="4086369B487541E9843EA4F0E24C29C34">
    <w:name w:val="4086369B487541E9843EA4F0E24C29C34"/>
    <w:rsid w:val="00523E82"/>
  </w:style>
  <w:style w:type="paragraph" w:customStyle="1" w:styleId="E19C9876D16445D0829FBEA248A471CB4">
    <w:name w:val="E19C9876D16445D0829FBEA248A471CB4"/>
    <w:rsid w:val="00523E82"/>
  </w:style>
  <w:style w:type="paragraph" w:customStyle="1" w:styleId="5ECEC093C986406EB84C67E25A3FFA8C4">
    <w:name w:val="5ECEC093C986406EB84C67E25A3FFA8C4"/>
    <w:rsid w:val="00523E82"/>
  </w:style>
  <w:style w:type="paragraph" w:customStyle="1" w:styleId="7BA69EF1FB9A4F418173BB3E8B4D3CDB5">
    <w:name w:val="7BA69EF1FB9A4F418173BB3E8B4D3CDB5"/>
    <w:rsid w:val="00523E82"/>
  </w:style>
  <w:style w:type="paragraph" w:customStyle="1" w:styleId="565B642E8B4D4941AA450CB1A90EE8835">
    <w:name w:val="565B642E8B4D4941AA450CB1A90EE8835"/>
    <w:rsid w:val="00523E82"/>
  </w:style>
  <w:style w:type="paragraph" w:customStyle="1" w:styleId="D92CB8C4680A49C494712A60AAF074735">
    <w:name w:val="D92CB8C4680A49C494712A60AAF074735"/>
    <w:rsid w:val="00523E82"/>
  </w:style>
  <w:style w:type="paragraph" w:customStyle="1" w:styleId="124130576F8247709F58A8AA2E74BC465">
    <w:name w:val="124130576F8247709F58A8AA2E74BC465"/>
    <w:rsid w:val="00523E82"/>
  </w:style>
  <w:style w:type="paragraph" w:customStyle="1" w:styleId="12BB3357794448F5B96ABFA838CCD4753">
    <w:name w:val="12BB3357794448F5B96ABFA838CCD4753"/>
    <w:rsid w:val="00523E82"/>
  </w:style>
  <w:style w:type="paragraph" w:customStyle="1" w:styleId="6F21FCDF945B4D00A0B54E867670388B4">
    <w:name w:val="6F21FCDF945B4D00A0B54E867670388B4"/>
    <w:rsid w:val="00523E82"/>
  </w:style>
  <w:style w:type="paragraph" w:customStyle="1" w:styleId="76D1C0EA7B5B4043B5537A03C819AB814">
    <w:name w:val="76D1C0EA7B5B4043B5537A03C819AB814"/>
    <w:rsid w:val="00523E82"/>
  </w:style>
  <w:style w:type="paragraph" w:customStyle="1" w:styleId="71A015C884634762A7309F6CDBBD9FB74">
    <w:name w:val="71A015C884634762A7309F6CDBBD9FB74"/>
    <w:rsid w:val="00523E82"/>
  </w:style>
  <w:style w:type="paragraph" w:customStyle="1" w:styleId="868DCA372FDE4D76A05EE2BA79A2C2FB5">
    <w:name w:val="868DCA372FDE4D76A05EE2BA79A2C2FB5"/>
    <w:rsid w:val="00523E82"/>
  </w:style>
  <w:style w:type="paragraph" w:customStyle="1" w:styleId="62CB3E2385AC41E1876CA3A4783909CF4">
    <w:name w:val="62CB3E2385AC41E1876CA3A4783909CF4"/>
    <w:rsid w:val="00523E82"/>
  </w:style>
  <w:style w:type="paragraph" w:customStyle="1" w:styleId="78BC83B92AF04944A73E46B8133BB8B84">
    <w:name w:val="78BC83B92AF04944A73E46B8133BB8B84"/>
    <w:rsid w:val="00523E82"/>
  </w:style>
  <w:style w:type="paragraph" w:customStyle="1" w:styleId="A94287B0EDB04E628E93ACB1D36BAD1C4">
    <w:name w:val="A94287B0EDB04E628E93ACB1D36BAD1C4"/>
    <w:rsid w:val="00523E82"/>
  </w:style>
  <w:style w:type="paragraph" w:customStyle="1" w:styleId="166543CBDBDC40BE8366AF61A82256D34">
    <w:name w:val="166543CBDBDC40BE8366AF61A82256D34"/>
    <w:rsid w:val="00523E82"/>
  </w:style>
  <w:style w:type="paragraph" w:customStyle="1" w:styleId="FF6BE83BD18E437D8E69AA411DC73FC94">
    <w:name w:val="FF6BE83BD18E437D8E69AA411DC73FC94"/>
    <w:rsid w:val="00523E82"/>
  </w:style>
  <w:style w:type="paragraph" w:customStyle="1" w:styleId="F833ADDA57364DDAA9A904D09AA80C674">
    <w:name w:val="F833ADDA57364DDAA9A904D09AA80C674"/>
    <w:rsid w:val="00523E82"/>
  </w:style>
  <w:style w:type="paragraph" w:customStyle="1" w:styleId="8251E6E714CD481BAB7A2F0BCCC0DFE64">
    <w:name w:val="8251E6E714CD481BAB7A2F0BCCC0DFE64"/>
    <w:rsid w:val="00523E82"/>
  </w:style>
  <w:style w:type="paragraph" w:customStyle="1" w:styleId="6C84830925E440B0A57694C11E6C35B64">
    <w:name w:val="6C84830925E440B0A57694C11E6C35B64"/>
    <w:rsid w:val="00523E82"/>
  </w:style>
  <w:style w:type="paragraph" w:customStyle="1" w:styleId="F236DB726B7B4D4BB111042DFB1B7C744">
    <w:name w:val="F236DB726B7B4D4BB111042DFB1B7C744"/>
    <w:rsid w:val="00523E82"/>
  </w:style>
  <w:style w:type="paragraph" w:customStyle="1" w:styleId="12B7D6E3780E4C3B82BA83BB4CF15DAC5">
    <w:name w:val="12B7D6E3780E4C3B82BA83BB4CF15DAC5"/>
    <w:rsid w:val="00523E82"/>
  </w:style>
  <w:style w:type="paragraph" w:customStyle="1" w:styleId="067C1C777B554686BCCA7809F9B7AC173">
    <w:name w:val="067C1C777B554686BCCA7809F9B7AC173"/>
    <w:rsid w:val="00523E82"/>
  </w:style>
  <w:style w:type="paragraph" w:customStyle="1" w:styleId="CEE08B22902B4162BECFAEC86F5F1DE93">
    <w:name w:val="CEE08B22902B4162BECFAEC86F5F1DE93"/>
    <w:rsid w:val="00523E82"/>
  </w:style>
  <w:style w:type="paragraph" w:customStyle="1" w:styleId="D67843A2AD73464FABCB53B572AB01504">
    <w:name w:val="D67843A2AD73464FABCB53B572AB01504"/>
    <w:rsid w:val="00523E82"/>
  </w:style>
  <w:style w:type="paragraph" w:customStyle="1" w:styleId="656CDC838FA440B59934608C074762BF4">
    <w:name w:val="656CDC838FA440B59934608C074762BF4"/>
    <w:rsid w:val="00523E82"/>
  </w:style>
  <w:style w:type="paragraph" w:customStyle="1" w:styleId="7FB5278DB65F4036BC8A78948F25F16A5">
    <w:name w:val="7FB5278DB65F4036BC8A78948F25F16A5"/>
    <w:rsid w:val="00523E82"/>
  </w:style>
  <w:style w:type="paragraph" w:customStyle="1" w:styleId="B6A743E8FE0642FAB583C3C4D0C529EC5">
    <w:name w:val="B6A743E8FE0642FAB583C3C4D0C529EC5"/>
    <w:rsid w:val="00523E82"/>
  </w:style>
  <w:style w:type="paragraph" w:customStyle="1" w:styleId="F867C7D5FD1946209C847E7E6719F86F5">
    <w:name w:val="F867C7D5FD1946209C847E7E6719F86F5"/>
    <w:rsid w:val="00523E82"/>
  </w:style>
  <w:style w:type="paragraph" w:customStyle="1" w:styleId="2DB8B44120984C7383691E35DC0FA0E24">
    <w:name w:val="2DB8B44120984C7383691E35DC0FA0E24"/>
    <w:rsid w:val="00523E82"/>
  </w:style>
  <w:style w:type="paragraph" w:customStyle="1" w:styleId="ADD858FC159340B99C81361D643D58604">
    <w:name w:val="ADD858FC159340B99C81361D643D58604"/>
    <w:rsid w:val="00523E82"/>
  </w:style>
  <w:style w:type="paragraph" w:customStyle="1" w:styleId="4FDFDE31A97049448BA18FD7508639184">
    <w:name w:val="4FDFDE31A97049448BA18FD7508639184"/>
    <w:rsid w:val="00523E82"/>
  </w:style>
  <w:style w:type="paragraph" w:customStyle="1" w:styleId="B6EBFC51567540B4B25A7E7888DF1D204">
    <w:name w:val="B6EBFC51567540B4B25A7E7888DF1D204"/>
    <w:rsid w:val="00523E82"/>
  </w:style>
  <w:style w:type="paragraph" w:customStyle="1" w:styleId="8A92A26363324E5081419982898675094">
    <w:name w:val="8A92A26363324E5081419982898675094"/>
    <w:rsid w:val="00523E82"/>
  </w:style>
  <w:style w:type="paragraph" w:customStyle="1" w:styleId="E81CBC2086C34B87B12D7A81E929E0C84">
    <w:name w:val="E81CBC2086C34B87B12D7A81E929E0C84"/>
    <w:rsid w:val="00523E82"/>
  </w:style>
  <w:style w:type="paragraph" w:customStyle="1" w:styleId="A6E5F1BCB82D468AAC4B547C563970C24">
    <w:name w:val="A6E5F1BCB82D468AAC4B547C563970C24"/>
    <w:rsid w:val="00523E82"/>
  </w:style>
  <w:style w:type="paragraph" w:customStyle="1" w:styleId="BA45E4DCB84D410CA21B28016889219A4">
    <w:name w:val="BA45E4DCB84D410CA21B28016889219A4"/>
    <w:rsid w:val="00523E82"/>
  </w:style>
  <w:style w:type="paragraph" w:customStyle="1" w:styleId="F6580F2C56FA4DD8BB3BBF77FB3615F94">
    <w:name w:val="F6580F2C56FA4DD8BB3BBF77FB3615F94"/>
    <w:rsid w:val="00523E82"/>
  </w:style>
  <w:style w:type="paragraph" w:customStyle="1" w:styleId="0A3B6939359646F8A1A3B6B0A11B133E4">
    <w:name w:val="0A3B6939359646F8A1A3B6B0A11B133E4"/>
    <w:rsid w:val="00523E82"/>
  </w:style>
  <w:style w:type="paragraph" w:customStyle="1" w:styleId="F6FF56447FD540429775CACC1E6F93734">
    <w:name w:val="F6FF56447FD540429775CACC1E6F93734"/>
    <w:rsid w:val="00523E82"/>
  </w:style>
  <w:style w:type="paragraph" w:customStyle="1" w:styleId="06DF87C896B44BF2A142016A544139E64">
    <w:name w:val="06DF87C896B44BF2A142016A544139E64"/>
    <w:rsid w:val="00523E82"/>
  </w:style>
  <w:style w:type="paragraph" w:customStyle="1" w:styleId="D38FA1F0864B4034B18C249A20BB4CCC4">
    <w:name w:val="D38FA1F0864B4034B18C249A20BB4CCC4"/>
    <w:rsid w:val="00523E82"/>
  </w:style>
  <w:style w:type="paragraph" w:customStyle="1" w:styleId="5FC873006A7A40FB9E0D54033CA5B0204">
    <w:name w:val="5FC873006A7A40FB9E0D54033CA5B0204"/>
    <w:rsid w:val="00523E82"/>
  </w:style>
  <w:style w:type="paragraph" w:customStyle="1" w:styleId="CFBC3FFF3C824A18991AF45C5FA4255A4">
    <w:name w:val="CFBC3FFF3C824A18991AF45C5FA4255A4"/>
    <w:rsid w:val="00523E82"/>
  </w:style>
  <w:style w:type="paragraph" w:customStyle="1" w:styleId="7FE75AA190604E949765F9FEF0BB448A4">
    <w:name w:val="7FE75AA190604E949765F9FEF0BB448A4"/>
    <w:rsid w:val="00523E82"/>
  </w:style>
  <w:style w:type="paragraph" w:customStyle="1" w:styleId="BBFF5CA8071A4C678C00D31CF1FDDD5A5">
    <w:name w:val="BBFF5CA8071A4C678C00D31CF1FDDD5A5"/>
    <w:rsid w:val="00523E82"/>
  </w:style>
  <w:style w:type="paragraph" w:customStyle="1" w:styleId="4D38E1FFB7DC417D8453C854C1C600874">
    <w:name w:val="4D38E1FFB7DC417D8453C854C1C600874"/>
    <w:rsid w:val="00523E82"/>
  </w:style>
  <w:style w:type="paragraph" w:customStyle="1" w:styleId="4B286BB59B1E46AF806F2C831B4FFFBE4">
    <w:name w:val="4B286BB59B1E46AF806F2C831B4FFFBE4"/>
    <w:rsid w:val="00523E82"/>
  </w:style>
  <w:style w:type="paragraph" w:customStyle="1" w:styleId="BF54659535DB4C19A7A9CA7AA5F3C98C3">
    <w:name w:val="BF54659535DB4C19A7A9CA7AA5F3C98C3"/>
    <w:rsid w:val="00523E82"/>
  </w:style>
  <w:style w:type="paragraph" w:customStyle="1" w:styleId="EDD3ECFE8BF74BBCB0917F3D284477E1">
    <w:name w:val="EDD3ECFE8BF74BBCB0917F3D284477E1"/>
    <w:rsid w:val="00B11BA1"/>
  </w:style>
  <w:style w:type="paragraph" w:customStyle="1" w:styleId="B48804CA7E5D40C697F428154368A30E">
    <w:name w:val="B48804CA7E5D40C697F428154368A30E"/>
    <w:rsid w:val="00B11BA1"/>
  </w:style>
  <w:style w:type="paragraph" w:customStyle="1" w:styleId="95F50F74455946C4801BA41AAC29FB33">
    <w:name w:val="95F50F74455946C4801BA41AAC29FB33"/>
    <w:rsid w:val="00B11B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8DC79-877E-423E-8CA8-34FBC14BF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CAC application form 20260625 Template</Template>
  <TotalTime>0</TotalTime>
  <Pages>11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CCWS</dc:creator>
  <cp:keywords/>
  <dc:description/>
  <cp:lastModifiedBy>Charmaine CCWS</cp:lastModifiedBy>
  <cp:revision>2</cp:revision>
  <cp:lastPrinted>2026-05-27T11:03:00Z</cp:lastPrinted>
  <dcterms:created xsi:type="dcterms:W3CDTF">2026-06-26T10:15:00Z</dcterms:created>
  <dcterms:modified xsi:type="dcterms:W3CDTF">2026-06-26T10:15:00Z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00342e-268d-4326-bb9c-d61f092880c9_Enabled">
    <vt:lpwstr>true</vt:lpwstr>
  </property>
  <property fmtid="{D5CDD505-2E9C-101B-9397-08002B2CF9AE}" pid="3" name="MSIP_Label_0200342e-268d-4326-bb9c-d61f092880c9_SetDate">
    <vt:lpwstr>2025-11-25T11:15:45Z</vt:lpwstr>
  </property>
  <property fmtid="{D5CDD505-2E9C-101B-9397-08002B2CF9AE}" pid="4" name="MSIP_Label_0200342e-268d-4326-bb9c-d61f092880c9_Method">
    <vt:lpwstr>Standard</vt:lpwstr>
  </property>
  <property fmtid="{D5CDD505-2E9C-101B-9397-08002B2CF9AE}" pid="5" name="MSIP_Label_0200342e-268d-4326-bb9c-d61f092880c9_Name">
    <vt:lpwstr>General</vt:lpwstr>
  </property>
  <property fmtid="{D5CDD505-2E9C-101B-9397-08002B2CF9AE}" pid="6" name="MSIP_Label_0200342e-268d-4326-bb9c-d61f092880c9_SiteId">
    <vt:lpwstr>73297540-57d6-42d3-9e26-6f57acfaeaf1</vt:lpwstr>
  </property>
  <property fmtid="{D5CDD505-2E9C-101B-9397-08002B2CF9AE}" pid="7" name="MSIP_Label_0200342e-268d-4326-bb9c-d61f092880c9_ActionId">
    <vt:lpwstr>31e5cdea-461f-44db-b970-072e2dcadc19</vt:lpwstr>
  </property>
  <property fmtid="{D5CDD505-2E9C-101B-9397-08002B2CF9AE}" pid="8" name="MSIP_Label_0200342e-268d-4326-bb9c-d61f092880c9_ContentBits">
    <vt:lpwstr>0</vt:lpwstr>
  </property>
  <property fmtid="{D5CDD505-2E9C-101B-9397-08002B2CF9AE}" pid="9" name="MSIP_Label_0200342e-268d-4326-bb9c-d61f092880c9_Tag">
    <vt:lpwstr>10, 3, 0, 1</vt:lpwstr>
  </property>
</Properties>
</file>