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EDD4" w14:textId="77777777" w:rsidR="00AD3D5B" w:rsidRDefault="00AD3D5B" w:rsidP="00C71A17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</w:p>
    <w:p w14:paraId="4274FE3C" w14:textId="77777777" w:rsidR="00AD3D5B" w:rsidRDefault="00AD3D5B" w:rsidP="00C71A17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</w:p>
    <w:p w14:paraId="039A6B5B" w14:textId="083A7935" w:rsidR="0050631D" w:rsidRPr="00AD3D5B" w:rsidRDefault="00991BEA" w:rsidP="00AD3D5B">
      <w:pPr>
        <w:pBdr>
          <w:bottom w:val="single" w:sz="12" w:space="1" w:color="002060"/>
        </w:pBdr>
        <w:spacing w:line="300" w:lineRule="exact"/>
        <w:jc w:val="center"/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</w:pPr>
      <w:r w:rsidRPr="005E752D">
        <w:rPr>
          <w:rFonts w:ascii="Manrope" w:eastAsiaTheme="minorHAnsi" w:hAnsi="Manrope" w:cstheme="majorHAnsi"/>
          <w:b/>
          <w:bCs/>
          <w:caps/>
          <w:color w:val="002060"/>
          <w:sz w:val="22"/>
          <w:szCs w:val="22"/>
        </w:rPr>
        <w:t>Trame Fiche synthétique d’entretien</w:t>
      </w:r>
    </w:p>
    <w:p w14:paraId="6F1E2081" w14:textId="48D8D88F" w:rsidR="00C71A17" w:rsidRPr="007F5ADD" w:rsidRDefault="00C71A17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eastAsia="Calibri" w:hAnsi="Manrope"/>
          <w:color w:val="ED6926" w:themeColor="background2"/>
          <w:sz w:val="20"/>
          <w:szCs w:val="20"/>
        </w:rPr>
      </w:pPr>
      <w:r w:rsidRPr="007F5ADD">
        <w:rPr>
          <w:rFonts w:ascii="Manrope" w:eastAsia="Calibri" w:hAnsi="Manrope"/>
          <w:color w:val="ED6926" w:themeColor="background2"/>
          <w:sz w:val="20"/>
          <w:szCs w:val="20"/>
        </w:rPr>
        <w:t>A utiliser avec la fiche de poste</w:t>
      </w:r>
      <w:r w:rsidR="007C47A1">
        <w:rPr>
          <w:rFonts w:ascii="Manrope" w:eastAsia="Calibri" w:hAnsi="Manrope"/>
          <w:color w:val="ED6926" w:themeColor="background2"/>
          <w:sz w:val="20"/>
          <w:szCs w:val="20"/>
        </w:rPr>
        <w:t xml:space="preserve">, </w:t>
      </w:r>
    </w:p>
    <w:p w14:paraId="1DFB6734" w14:textId="6736DCED" w:rsidR="00C71A17" w:rsidRPr="007F5ADD" w:rsidRDefault="00C71A17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hAnsi="Manrope"/>
          <w:color w:val="ED6926" w:themeColor="background2"/>
          <w:sz w:val="20"/>
          <w:szCs w:val="20"/>
        </w:rPr>
      </w:pPr>
      <w:r w:rsidRPr="007F5ADD">
        <w:rPr>
          <w:rFonts w:ascii="Manrope" w:hAnsi="Manrope"/>
          <w:color w:val="ED6926" w:themeColor="background2"/>
          <w:sz w:val="20"/>
          <w:szCs w:val="20"/>
        </w:rPr>
        <w:t>Ce document est entièrement personnalisable</w:t>
      </w:r>
      <w:r w:rsidR="007C47A1">
        <w:rPr>
          <w:rFonts w:ascii="Manrope" w:hAnsi="Manrope"/>
          <w:color w:val="ED6926" w:themeColor="background2"/>
          <w:sz w:val="20"/>
          <w:szCs w:val="20"/>
        </w:rPr>
        <w:t xml:space="preserve">, </w:t>
      </w:r>
    </w:p>
    <w:p w14:paraId="2EE23F4A" w14:textId="6F58F376" w:rsidR="007D3572" w:rsidRPr="007F5ADD" w:rsidRDefault="007D3572" w:rsidP="00F94409">
      <w:pPr>
        <w:pStyle w:val="Paragraphedeliste"/>
        <w:numPr>
          <w:ilvl w:val="0"/>
          <w:numId w:val="35"/>
        </w:numPr>
        <w:ind w:left="284" w:hanging="142"/>
        <w:rPr>
          <w:rFonts w:ascii="Manrope" w:hAnsi="Manrope"/>
          <w:color w:val="ED6926" w:themeColor="background2"/>
          <w:sz w:val="20"/>
          <w:szCs w:val="20"/>
        </w:rPr>
      </w:pPr>
      <w:r w:rsidRPr="007F5ADD">
        <w:rPr>
          <w:rFonts w:ascii="Manrope" w:hAnsi="Manrope"/>
          <w:color w:val="ED6926" w:themeColor="background2"/>
          <w:sz w:val="20"/>
          <w:szCs w:val="20"/>
        </w:rPr>
        <w:t xml:space="preserve">Restez factuel, pas de mentions </w:t>
      </w:r>
      <w:r w:rsidR="00F94409" w:rsidRPr="007F5ADD">
        <w:rPr>
          <w:rFonts w:ascii="Manrope" w:hAnsi="Manrope"/>
          <w:color w:val="ED6926" w:themeColor="background2"/>
          <w:sz w:val="20"/>
          <w:szCs w:val="20"/>
        </w:rPr>
        <w:t>concernant</w:t>
      </w:r>
      <w:r w:rsidRPr="007F5ADD">
        <w:rPr>
          <w:rFonts w:ascii="Manrope" w:hAnsi="Manrope"/>
          <w:color w:val="ED6926" w:themeColor="background2"/>
          <w:sz w:val="20"/>
          <w:szCs w:val="20"/>
        </w:rPr>
        <w:t xml:space="preserve"> l’âge, la santé,…</w:t>
      </w:r>
      <w:r w:rsidR="00F94409" w:rsidRPr="007F5ADD">
        <w:rPr>
          <w:rFonts w:ascii="Manrope" w:hAnsi="Manrope"/>
          <w:color w:val="ED6926" w:themeColor="background2"/>
          <w:sz w:val="20"/>
          <w:szCs w:val="20"/>
        </w:rPr>
        <w:t>du candidat.</w:t>
      </w:r>
    </w:p>
    <w:p w14:paraId="672715DC" w14:textId="77777777" w:rsidR="00A54E2B" w:rsidRPr="007203C8" w:rsidRDefault="00A54E2B" w:rsidP="00A54E2B">
      <w:pPr>
        <w:jc w:val="right"/>
        <w:rPr>
          <w:rFonts w:ascii="Tahoma" w:hAnsi="Tahoma" w:cs="Tahoma"/>
          <w:sz w:val="20"/>
          <w:szCs w:val="20"/>
        </w:rPr>
      </w:pPr>
    </w:p>
    <w:tbl>
      <w:tblPr>
        <w:tblStyle w:val="Grilledutableau"/>
        <w:tblW w:w="10136" w:type="dxa"/>
        <w:tblInd w:w="-502" w:type="dxa"/>
        <w:tblLook w:val="04A0" w:firstRow="1" w:lastRow="0" w:firstColumn="1" w:lastColumn="0" w:noHBand="0" w:noVBand="1"/>
      </w:tblPr>
      <w:tblGrid>
        <w:gridCol w:w="5033"/>
        <w:gridCol w:w="5103"/>
      </w:tblGrid>
      <w:tr w:rsidR="00A54E2B" w:rsidRPr="00377D3C" w14:paraId="4332FC48" w14:textId="77777777" w:rsidTr="003601C1">
        <w:trPr>
          <w:trHeight w:val="2271"/>
        </w:trPr>
        <w:tc>
          <w:tcPr>
            <w:tcW w:w="5033" w:type="dxa"/>
          </w:tcPr>
          <w:p w14:paraId="4E4FAE9E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Parcours professionnel / Expérience</w:t>
            </w:r>
          </w:p>
          <w:p w14:paraId="61EAD0F1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085E9CD3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30B2F404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5C47FB1E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46FC549E" w14:textId="77777777" w:rsidR="00A54E2B" w:rsidRPr="00377D3C" w:rsidRDefault="00A54E2B" w:rsidP="00F94409">
            <w:pPr>
              <w:rPr>
                <w:rFonts w:ascii="Manrope" w:hAnsi="Manrope" w:cs="Tahoma"/>
              </w:rPr>
            </w:pPr>
          </w:p>
          <w:p w14:paraId="5947047E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  <w:p w14:paraId="14844079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</w:rPr>
            </w:pPr>
          </w:p>
        </w:tc>
        <w:tc>
          <w:tcPr>
            <w:tcW w:w="5103" w:type="dxa"/>
          </w:tcPr>
          <w:p w14:paraId="0BCAE98C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Compétences techniques</w:t>
            </w:r>
          </w:p>
          <w:p w14:paraId="5CE4A2E5" w14:textId="67D756AE" w:rsidR="00A54E2B" w:rsidRPr="00804E80" w:rsidRDefault="00804E80" w:rsidP="00580E03">
            <w:pPr>
              <w:rPr>
                <w:rFonts w:ascii="Manrope" w:hAnsi="Manrope" w:cs="Tahoma"/>
                <w:sz w:val="18"/>
                <w:szCs w:val="18"/>
              </w:rPr>
            </w:pPr>
            <w:r>
              <w:rPr>
                <w:rFonts w:ascii="Manrope" w:hAnsi="Manrope" w:cs="Tahoma"/>
                <w:sz w:val="18"/>
                <w:szCs w:val="18"/>
              </w:rPr>
              <w:t>(</w:t>
            </w:r>
            <w:r w:rsidR="00A54E2B" w:rsidRPr="00804E80">
              <w:rPr>
                <w:rFonts w:ascii="Manrope" w:hAnsi="Manrope" w:cs="Tahoma"/>
                <w:sz w:val="18"/>
                <w:szCs w:val="18"/>
              </w:rPr>
              <w:t>Lister les éléments requis, indiqués dans la fiche de poste</w:t>
            </w:r>
            <w:r w:rsidR="00AD2B22" w:rsidRPr="00804E80">
              <w:rPr>
                <w:rFonts w:ascii="Manrope" w:hAnsi="Manrope" w:cs="Tahoma"/>
                <w:sz w:val="18"/>
                <w:szCs w:val="18"/>
              </w:rPr>
              <w:t xml:space="preserve"> et indiquer si le candidat le</w:t>
            </w:r>
            <w:r w:rsidRPr="00804E80">
              <w:rPr>
                <w:rFonts w:ascii="Manrope" w:hAnsi="Manrope" w:cs="Tahoma"/>
                <w:sz w:val="18"/>
                <w:szCs w:val="18"/>
              </w:rPr>
              <w:t>s a ou non</w:t>
            </w:r>
            <w:r>
              <w:rPr>
                <w:rFonts w:ascii="Manrope" w:hAnsi="Manrope" w:cs="Tahoma"/>
                <w:sz w:val="18"/>
                <w:szCs w:val="18"/>
              </w:rPr>
              <w:t>)</w:t>
            </w:r>
            <w:r w:rsidRPr="00804E80">
              <w:rPr>
                <w:rFonts w:ascii="Manrope" w:hAnsi="Manrope" w:cs="Tahoma"/>
                <w:sz w:val="18"/>
                <w:szCs w:val="18"/>
              </w:rPr>
              <w:t xml:space="preserve">. </w:t>
            </w:r>
          </w:p>
          <w:p w14:paraId="2F113859" w14:textId="77777777" w:rsidR="00804E80" w:rsidRPr="008F1EA8" w:rsidRDefault="00804E80" w:rsidP="00580E03">
            <w:pPr>
              <w:rPr>
                <w:rFonts w:ascii="Manrope" w:hAnsi="Manrope" w:cs="Tahoma"/>
                <w:sz w:val="20"/>
                <w:szCs w:val="20"/>
              </w:rPr>
            </w:pPr>
          </w:p>
          <w:p w14:paraId="4A4A234E" w14:textId="77777777" w:rsidR="00A54E2B" w:rsidRPr="0097719C" w:rsidRDefault="00A54E2B" w:rsidP="0097719C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</w:p>
          <w:p w14:paraId="19393856" w14:textId="6E4FD736" w:rsidR="00A54E2B" w:rsidRPr="0097719C" w:rsidRDefault="00A54E2B" w:rsidP="0097719C">
            <w:pPr>
              <w:rPr>
                <w:rFonts w:ascii="Manrope" w:hAnsi="Manrope" w:cs="Tahoma"/>
              </w:rPr>
            </w:pPr>
          </w:p>
        </w:tc>
      </w:tr>
      <w:tr w:rsidR="00A54E2B" w:rsidRPr="00377D3C" w14:paraId="768D40A2" w14:textId="77777777" w:rsidTr="003601C1">
        <w:trPr>
          <w:trHeight w:val="2563"/>
        </w:trPr>
        <w:tc>
          <w:tcPr>
            <w:tcW w:w="5033" w:type="dxa"/>
          </w:tcPr>
          <w:p w14:paraId="5E20B18D" w14:textId="49CA493F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Exigences du poste</w:t>
            </w:r>
            <w:r w:rsidR="00803A6A">
              <w:rPr>
                <w:rFonts w:ascii="Manrope" w:hAnsi="Manrope" w:cs="Tahoma"/>
                <w:b/>
              </w:rPr>
              <w:t>*</w:t>
            </w:r>
          </w:p>
          <w:p w14:paraId="4905B42C" w14:textId="7A11ABB5" w:rsidR="00A54E2B" w:rsidRPr="007E5C31" w:rsidRDefault="00B00FD2" w:rsidP="00580E03">
            <w:pPr>
              <w:rPr>
                <w:rFonts w:ascii="Manrope" w:hAnsi="Manrope" w:cs="Tahoma"/>
                <w:sz w:val="18"/>
                <w:szCs w:val="18"/>
              </w:rPr>
            </w:pPr>
            <w:r>
              <w:rPr>
                <w:rFonts w:ascii="Manrope" w:hAnsi="Manrope" w:cs="Tahoma"/>
                <w:sz w:val="18"/>
                <w:szCs w:val="18"/>
              </w:rPr>
              <w:t>(</w:t>
            </w:r>
            <w:r w:rsidR="00A54E2B" w:rsidRPr="007E5C31">
              <w:rPr>
                <w:rFonts w:ascii="Manrope" w:hAnsi="Manrope" w:cs="Tahoma"/>
                <w:sz w:val="18"/>
                <w:szCs w:val="18"/>
              </w:rPr>
              <w:t>Exemples :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 xml:space="preserve"> </w:t>
            </w:r>
            <w:proofErr w:type="spellStart"/>
            <w:r w:rsidR="00E7755A" w:rsidRPr="007E5C31">
              <w:rPr>
                <w:rFonts w:ascii="Manrope" w:hAnsi="Manrope" w:cs="Tahoma"/>
                <w:sz w:val="18"/>
                <w:szCs w:val="18"/>
              </w:rPr>
              <w:t>Caces</w:t>
            </w:r>
            <w:proofErr w:type="spellEnd"/>
            <w:r w:rsidR="00803A6A" w:rsidRPr="007E5C31">
              <w:rPr>
                <w:rFonts w:ascii="Manrope" w:hAnsi="Manrope" w:cs="Tahoma"/>
                <w:sz w:val="18"/>
                <w:szCs w:val="18"/>
              </w:rPr>
              <w:t>, Permis</w:t>
            </w:r>
            <w:r>
              <w:rPr>
                <w:rFonts w:ascii="Manrope" w:hAnsi="Manrope" w:cs="Tahoma"/>
                <w:sz w:val="18"/>
                <w:szCs w:val="18"/>
              </w:rPr>
              <w:t xml:space="preserve"> B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>, etc</w:t>
            </w:r>
            <w:r>
              <w:rPr>
                <w:rFonts w:ascii="Manrope" w:hAnsi="Manrope" w:cs="Tahoma"/>
                <w:sz w:val="18"/>
                <w:szCs w:val="18"/>
              </w:rPr>
              <w:t>.)</w:t>
            </w:r>
            <w:r w:rsidR="00803A6A" w:rsidRPr="007E5C31">
              <w:rPr>
                <w:rFonts w:ascii="Manrope" w:hAnsi="Manrope" w:cs="Tahoma"/>
                <w:sz w:val="18"/>
                <w:szCs w:val="18"/>
              </w:rPr>
              <w:t>.</w:t>
            </w:r>
          </w:p>
          <w:p w14:paraId="1D4FC8BD" w14:textId="77777777" w:rsidR="004C08DA" w:rsidRPr="004C08DA" w:rsidRDefault="004C08DA" w:rsidP="00580E03">
            <w:pPr>
              <w:rPr>
                <w:rFonts w:ascii="Manrope" w:hAnsi="Manrope" w:cs="Tahoma"/>
                <w:sz w:val="22"/>
                <w:szCs w:val="22"/>
              </w:rPr>
            </w:pPr>
          </w:p>
          <w:p w14:paraId="7ADDCD94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5A09B691" w14:textId="77777777" w:rsidR="00A54E2B" w:rsidRDefault="00A54E2B" w:rsidP="00580E03">
            <w:pPr>
              <w:rPr>
                <w:rFonts w:ascii="Manrope" w:hAnsi="Manrope" w:cs="Tahoma"/>
              </w:rPr>
            </w:pPr>
          </w:p>
          <w:p w14:paraId="65E734ED" w14:textId="77777777" w:rsidR="00F94409" w:rsidRDefault="00F94409" w:rsidP="00580E03">
            <w:pPr>
              <w:rPr>
                <w:rFonts w:ascii="Manrope" w:hAnsi="Manrope" w:cs="Tahoma"/>
              </w:rPr>
            </w:pPr>
          </w:p>
          <w:p w14:paraId="298DA516" w14:textId="77777777" w:rsidR="00F94409" w:rsidRPr="00377D3C" w:rsidRDefault="00F94409" w:rsidP="00580E03">
            <w:pPr>
              <w:rPr>
                <w:rFonts w:ascii="Manrope" w:hAnsi="Manrope" w:cs="Tahoma"/>
              </w:rPr>
            </w:pPr>
          </w:p>
          <w:p w14:paraId="41ADCA6B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433B3A5F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4B68885D" w14:textId="7EBF212C" w:rsidR="00A54E2B" w:rsidRPr="00803A6A" w:rsidRDefault="00A54E2B" w:rsidP="00580E03">
            <w:pPr>
              <w:rPr>
                <w:rFonts w:ascii="Manrope" w:hAnsi="Manrope" w:cs="Tahoma"/>
                <w:sz w:val="18"/>
                <w:szCs w:val="18"/>
              </w:rPr>
            </w:pPr>
            <w:r w:rsidRPr="00803A6A">
              <w:rPr>
                <w:rFonts w:ascii="Manrope" w:hAnsi="Manrope" w:cs="Tahoma"/>
                <w:sz w:val="18"/>
                <w:szCs w:val="18"/>
              </w:rPr>
              <w:t xml:space="preserve">* </w:t>
            </w:r>
            <w:r w:rsidR="00803A6A" w:rsidRPr="00803A6A">
              <w:rPr>
                <w:rFonts w:ascii="Manrope" w:hAnsi="Manrope" w:cs="Tahoma"/>
                <w:sz w:val="18"/>
                <w:szCs w:val="18"/>
              </w:rPr>
              <w:t>M</w:t>
            </w:r>
            <w:r w:rsidRPr="00803A6A">
              <w:rPr>
                <w:rFonts w:ascii="Manrope" w:hAnsi="Manrope" w:cs="Tahoma"/>
                <w:sz w:val="18"/>
                <w:szCs w:val="18"/>
              </w:rPr>
              <w:t>entionné dans l’annonce/ fiche de poste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5CF08B4" w14:textId="77777777" w:rsidR="00A54E2B" w:rsidRPr="00377D3C" w:rsidRDefault="00A54E2B" w:rsidP="00377D3C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Savoir-être</w:t>
            </w:r>
          </w:p>
          <w:p w14:paraId="328DC2F3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  <w:b/>
              </w:rPr>
            </w:pPr>
          </w:p>
          <w:p w14:paraId="037CAACA" w14:textId="77777777" w:rsidR="00A54E2B" w:rsidRPr="00377D3C" w:rsidRDefault="00A54E2B" w:rsidP="00580E03">
            <w:pPr>
              <w:jc w:val="center"/>
              <w:rPr>
                <w:rFonts w:ascii="Manrope" w:hAnsi="Manrope" w:cs="Tahoma"/>
                <w:b/>
              </w:rPr>
            </w:pPr>
          </w:p>
          <w:p w14:paraId="60B0B7EF" w14:textId="33D2E417" w:rsidR="00A54E2B" w:rsidRPr="00377D3C" w:rsidRDefault="00A54E2B" w:rsidP="00580E03">
            <w:pPr>
              <w:rPr>
                <w:rFonts w:ascii="Manrope" w:hAnsi="Manrope" w:cs="Tahoma"/>
              </w:rPr>
            </w:pPr>
          </w:p>
        </w:tc>
      </w:tr>
      <w:tr w:rsidR="00A54E2B" w:rsidRPr="00377D3C" w14:paraId="468B548D" w14:textId="77777777" w:rsidTr="003601C1">
        <w:tc>
          <w:tcPr>
            <w:tcW w:w="5033" w:type="dxa"/>
          </w:tcPr>
          <w:p w14:paraId="12D050A9" w14:textId="77777777" w:rsidR="00A54E2B" w:rsidRPr="00377D3C" w:rsidRDefault="00A54E2B" w:rsidP="00BD5D50">
            <w:pPr>
              <w:pBdr>
                <w:bottom w:val="single" w:sz="12" w:space="1" w:color="002060"/>
              </w:pBdr>
              <w:jc w:val="center"/>
              <w:rPr>
                <w:rFonts w:ascii="Manrope" w:hAnsi="Manrope" w:cs="Tahoma"/>
                <w:b/>
              </w:rPr>
            </w:pPr>
            <w:r w:rsidRPr="00377D3C">
              <w:rPr>
                <w:rFonts w:ascii="Manrope" w:hAnsi="Manrope" w:cs="Tahoma"/>
                <w:b/>
              </w:rPr>
              <w:t>Résultats des tests</w:t>
            </w:r>
          </w:p>
          <w:p w14:paraId="5CB3251B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9F7BC31" w14:textId="4FC892F1" w:rsidR="00A54E2B" w:rsidRPr="007D3572" w:rsidRDefault="00A54E2B" w:rsidP="00B00FD2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  <w:r w:rsidRPr="007D3572">
              <w:rPr>
                <w:rFonts w:ascii="Manrope" w:hAnsi="Manrope" w:cs="Tahoma"/>
              </w:rPr>
              <w:t>Intitulé du test :</w:t>
            </w:r>
          </w:p>
          <w:p w14:paraId="7B7D8BDD" w14:textId="37BC10C4" w:rsidR="00A54E2B" w:rsidRPr="007D3572" w:rsidRDefault="00A54E2B" w:rsidP="00B00FD2">
            <w:pPr>
              <w:pStyle w:val="Paragraphedeliste"/>
              <w:numPr>
                <w:ilvl w:val="0"/>
                <w:numId w:val="37"/>
              </w:numPr>
              <w:ind w:left="311" w:hanging="311"/>
              <w:rPr>
                <w:rFonts w:ascii="Manrope" w:hAnsi="Manrope" w:cs="Tahoma"/>
              </w:rPr>
            </w:pPr>
            <w:r w:rsidRPr="007D3572">
              <w:rPr>
                <w:rFonts w:ascii="Manrope" w:hAnsi="Manrope" w:cs="Tahoma"/>
              </w:rPr>
              <w:t>Résultat</w:t>
            </w:r>
            <w:r w:rsidR="00E7755A" w:rsidRPr="007D3572">
              <w:rPr>
                <w:rFonts w:ascii="Manrope" w:hAnsi="Manrope" w:cs="Tahoma"/>
              </w:rPr>
              <w:t>s</w:t>
            </w:r>
            <w:r w:rsidR="007D3572">
              <w:rPr>
                <w:rFonts w:ascii="Manrope" w:hAnsi="Manrope" w:cs="Tahoma"/>
              </w:rPr>
              <w:t xml:space="preserve"> du test</w:t>
            </w:r>
            <w:r w:rsidR="00E7755A" w:rsidRPr="007D3572">
              <w:rPr>
                <w:rFonts w:ascii="Manrope" w:hAnsi="Manrope" w:cs="Tahoma"/>
              </w:rPr>
              <w:t xml:space="preserve"> : </w:t>
            </w:r>
          </w:p>
          <w:p w14:paraId="1A6B8DAE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2B27115F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4D23617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5F71DC42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76516877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  <w:p w14:paraId="1FF22509" w14:textId="77777777" w:rsidR="00A54E2B" w:rsidRPr="00377D3C" w:rsidRDefault="00A54E2B" w:rsidP="00580E03">
            <w:pPr>
              <w:rPr>
                <w:rFonts w:ascii="Manrope" w:hAnsi="Manrope" w:cs="Tahoma"/>
              </w:rPr>
            </w:pPr>
          </w:p>
        </w:tc>
        <w:tc>
          <w:tcPr>
            <w:tcW w:w="510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56DF636" w14:textId="1716EB40" w:rsidR="00A54E2B" w:rsidRPr="004C08DA" w:rsidRDefault="003601C1" w:rsidP="003601C1">
            <w:pPr>
              <w:pBdr>
                <w:bottom w:val="single" w:sz="12" w:space="0" w:color="auto"/>
              </w:pBdr>
              <w:jc w:val="center"/>
              <w:rPr>
                <w:rFonts w:ascii="Manrope" w:hAnsi="Manrope" w:cs="Tahoma"/>
                <w:b/>
              </w:rPr>
            </w:pPr>
            <w:r w:rsidRPr="004C08DA">
              <w:rPr>
                <w:rFonts w:ascii="Manrope" w:hAnsi="Manrope" w:cs="Tahoma"/>
                <w:b/>
              </w:rPr>
              <w:t>Points positifs / points négatifs</w:t>
            </w:r>
          </w:p>
        </w:tc>
      </w:tr>
      <w:tr w:rsidR="0007199A" w:rsidRPr="00377D3C" w14:paraId="4656FE62" w14:textId="77777777" w:rsidTr="003601C1">
        <w:tc>
          <w:tcPr>
            <w:tcW w:w="10136" w:type="dxa"/>
            <w:gridSpan w:val="2"/>
            <w:shd w:val="clear" w:color="auto" w:fill="D9D3ED" w:themeFill="accent2" w:themeFillTint="33"/>
          </w:tcPr>
          <w:p w14:paraId="0000A5AC" w14:textId="26C2A489" w:rsidR="0007199A" w:rsidRDefault="0007199A" w:rsidP="003A7294">
            <w:pPr>
              <w:pBdr>
                <w:bottom w:val="single" w:sz="12" w:space="1" w:color="auto"/>
              </w:pBdr>
              <w:jc w:val="center"/>
              <w:rPr>
                <w:rFonts w:ascii="Manrope" w:hAnsi="Manrope" w:cs="Tahoma"/>
                <w:b/>
              </w:rPr>
            </w:pPr>
            <w:r w:rsidRPr="004C08DA">
              <w:rPr>
                <w:rFonts w:ascii="Manrope" w:hAnsi="Manrope" w:cs="Tahoma"/>
                <w:b/>
              </w:rPr>
              <w:t>Bilan</w:t>
            </w:r>
          </w:p>
          <w:p w14:paraId="6544195D" w14:textId="77777777" w:rsidR="0007199A" w:rsidRDefault="0007199A" w:rsidP="0007199A">
            <w:pPr>
              <w:jc w:val="center"/>
              <w:rPr>
                <w:rFonts w:ascii="Manrope" w:hAnsi="Manrope" w:cs="Tahoma"/>
                <w:b/>
              </w:rPr>
            </w:pPr>
          </w:p>
          <w:p w14:paraId="34114CF0" w14:textId="77777777" w:rsidR="0007199A" w:rsidRDefault="0007199A" w:rsidP="004C08DA">
            <w:pPr>
              <w:jc w:val="center"/>
              <w:rPr>
                <w:rFonts w:ascii="Manrope" w:hAnsi="Manrope" w:cs="Tahoma"/>
                <w:b/>
              </w:rPr>
            </w:pPr>
          </w:p>
          <w:p w14:paraId="650858EF" w14:textId="77777777" w:rsidR="00BA088A" w:rsidRDefault="00BA088A" w:rsidP="004C08DA">
            <w:pPr>
              <w:jc w:val="center"/>
              <w:rPr>
                <w:rFonts w:ascii="Manrope" w:hAnsi="Manrope" w:cs="Tahoma"/>
                <w:b/>
              </w:rPr>
            </w:pPr>
          </w:p>
          <w:p w14:paraId="2B4A7804" w14:textId="77777777" w:rsidR="0007199A" w:rsidRDefault="0007199A" w:rsidP="00AD3D5B">
            <w:pPr>
              <w:rPr>
                <w:rFonts w:ascii="Manrope" w:hAnsi="Manrope" w:cs="Tahoma"/>
                <w:b/>
              </w:rPr>
            </w:pPr>
          </w:p>
          <w:p w14:paraId="7E4F615C" w14:textId="09764086" w:rsidR="00AD3D5B" w:rsidRPr="004C08DA" w:rsidRDefault="00AD3D5B" w:rsidP="00AD3D5B">
            <w:pPr>
              <w:rPr>
                <w:rFonts w:ascii="Manrope" w:hAnsi="Manrope" w:cs="Tahoma"/>
                <w:b/>
              </w:rPr>
            </w:pPr>
          </w:p>
        </w:tc>
      </w:tr>
    </w:tbl>
    <w:p w14:paraId="66E12A77" w14:textId="77777777" w:rsidR="00A54E2B" w:rsidRPr="00A54E2B" w:rsidRDefault="00A54E2B" w:rsidP="00F94409"/>
    <w:sectPr w:rsidR="00A54E2B" w:rsidRPr="00A54E2B" w:rsidSect="001045D1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20" w:footer="85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EA10E" w14:textId="77777777" w:rsidR="00A01C4D" w:rsidRDefault="00A01C4D" w:rsidP="00F6496A">
      <w:r>
        <w:separator/>
      </w:r>
    </w:p>
  </w:endnote>
  <w:endnote w:type="continuationSeparator" w:id="0">
    <w:p w14:paraId="75FEB205" w14:textId="77777777" w:rsidR="00A01C4D" w:rsidRDefault="00A01C4D" w:rsidP="00F6496A">
      <w:r>
        <w:continuationSeparator/>
      </w:r>
    </w:p>
  </w:endnote>
  <w:endnote w:type="continuationNotice" w:id="1">
    <w:p w14:paraId="7768A2B1" w14:textId="77777777" w:rsidR="00A01C4D" w:rsidRDefault="00A01C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altName w:val="Manrope"/>
    <w:panose1 w:val="00000000000000000000"/>
    <w:charset w:val="00"/>
    <w:family w:val="auto"/>
    <w:pitch w:val="variable"/>
    <w:sig w:usb0="A00002BF" w:usb1="5000206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967248"/>
      <w:docPartObj>
        <w:docPartGallery w:val="Page Numbers (Bottom of Page)"/>
        <w:docPartUnique/>
      </w:docPartObj>
    </w:sdtPr>
    <w:sdtEndPr>
      <w:rPr>
        <w:color w:val="1F497D"/>
        <w:sz w:val="14"/>
        <w:szCs w:val="14"/>
      </w:rPr>
    </w:sdtEndPr>
    <w:sdtContent>
      <w:p w14:paraId="1DF91CE1" w14:textId="2C6ECCA7" w:rsidR="00421325" w:rsidRPr="003210C8" w:rsidRDefault="00C917D1" w:rsidP="003210C8">
        <w:pPr>
          <w:autoSpaceDE w:val="0"/>
          <w:autoSpaceDN w:val="0"/>
          <w:adjustRightInd w:val="0"/>
          <w:spacing w:before="40" w:after="40" w:line="200" w:lineRule="exact"/>
          <w:textAlignment w:val="center"/>
        </w:pPr>
        <w:r w:rsidRPr="00A63E59">
          <w:rPr>
            <w:rFonts w:ascii="Arial" w:hAnsi="Arial" w:cs="Arial"/>
            <w:noProof/>
            <w:color w:val="1F497D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1DF91CE7" wp14:editId="1DF91CE8">
                  <wp:simplePos x="0" y="0"/>
                  <wp:positionH relativeFrom="column">
                    <wp:posOffset>5640070</wp:posOffset>
                  </wp:positionH>
                  <wp:positionV relativeFrom="paragraph">
                    <wp:posOffset>146722</wp:posOffset>
                  </wp:positionV>
                  <wp:extent cx="567253" cy="250440"/>
                  <wp:effectExtent l="0" t="0" r="0" b="0"/>
                  <wp:wrapNone/>
                  <wp:docPr id="6" name="Zone de text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7253" cy="25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91CEC" w14:textId="77777777" w:rsidR="00C917D1" w:rsidRDefault="00C917D1" w:rsidP="00C917D1">
                              <w:pPr>
                                <w:jc w:val="right"/>
                              </w:pP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instrText>PAGE   \* MERGEFORMAT</w:instrTex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01B4" w:rsidRPr="00A63E59">
                                <w:rPr>
                                  <w:noProof/>
                                  <w:color w:val="1F497D"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F91CE7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6" type="#_x0000_t202" style="position:absolute;margin-left:444.1pt;margin-top:11.55pt;width:44.65pt;height:19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" filled="f" stroked="f">
                  <v:textbox>
                    <w:txbxContent>
                      <w:p w14:paraId="1DF91CEC" w14:textId="77777777" w:rsidR="00C917D1" w:rsidRDefault="00C917D1" w:rsidP="00C917D1">
                        <w:pPr>
                          <w:jc w:val="right"/>
                        </w:pP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begin"/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instrText>PAGE   \* MERGEFORMAT</w:instrTex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separate"/>
                        </w:r>
                        <w:r w:rsidR="00C501B4" w:rsidRPr="00A63E59">
                          <w:rPr>
                            <w:noProof/>
                            <w:color w:val="1F497D"/>
                            <w:sz w:val="14"/>
                            <w:szCs w:val="14"/>
                          </w:rPr>
                          <w:t>2</w: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940767"/>
      <w:docPartObj>
        <w:docPartGallery w:val="Page Numbers (Bottom of Page)"/>
        <w:docPartUnique/>
      </w:docPartObj>
    </w:sdtPr>
    <w:sdtEndPr>
      <w:rPr>
        <w:color w:val="1F497D"/>
        <w:sz w:val="14"/>
        <w:szCs w:val="14"/>
      </w:rPr>
    </w:sdtEndPr>
    <w:sdtContent>
      <w:p w14:paraId="1DF91CE4" w14:textId="0B01F45E" w:rsidR="002C3103" w:rsidRPr="00646E38" w:rsidRDefault="00DE70AB" w:rsidP="00646E38">
        <w:pPr>
          <w:autoSpaceDE w:val="0"/>
          <w:autoSpaceDN w:val="0"/>
          <w:adjustRightInd w:val="0"/>
          <w:spacing w:before="40" w:after="40" w:line="200" w:lineRule="exact"/>
          <w:textAlignment w:val="center"/>
        </w:pPr>
        <w:r w:rsidRPr="00A63E59">
          <w:rPr>
            <w:rFonts w:ascii="Arial" w:hAnsi="Arial" w:cs="Arial"/>
            <w:noProof/>
            <w:color w:val="1F497D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1DF91CEA" wp14:editId="1DF91CEB">
                  <wp:simplePos x="0" y="0"/>
                  <wp:positionH relativeFrom="column">
                    <wp:posOffset>5640070</wp:posOffset>
                  </wp:positionH>
                  <wp:positionV relativeFrom="paragraph">
                    <wp:posOffset>146722</wp:posOffset>
                  </wp:positionV>
                  <wp:extent cx="567253" cy="250440"/>
                  <wp:effectExtent l="0" t="0" r="0" b="0"/>
                  <wp:wrapNone/>
                  <wp:docPr id="307" name="Zone de texte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7253" cy="25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91CED" w14:textId="77777777" w:rsidR="00DE70AB" w:rsidRDefault="00DE70AB" w:rsidP="00DE70AB">
                              <w:pPr>
                                <w:jc w:val="right"/>
                              </w:pP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instrText>PAGE   \* MERGEFORMAT</w:instrTex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01B4" w:rsidRPr="00A63E59">
                                <w:rPr>
                                  <w:noProof/>
                                  <w:color w:val="1F497D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A63E59">
                                <w:rPr>
                                  <w:color w:val="1F497D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F91CEA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07" o:spid="_x0000_s1028" type="#_x0000_t202" style="position:absolute;margin-left:444.1pt;margin-top:11.55pt;width:44.65pt;height:19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" filled="f" stroked="f">
                  <v:textbox>
                    <w:txbxContent>
                      <w:p w14:paraId="1DF91CED" w14:textId="77777777" w:rsidR="00DE70AB" w:rsidRDefault="00DE70AB" w:rsidP="00DE70AB">
                        <w:pPr>
                          <w:jc w:val="right"/>
                        </w:pP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begin"/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instrText>PAGE   \* MERGEFORMAT</w:instrTex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separate"/>
                        </w:r>
                        <w:r w:rsidR="00C501B4" w:rsidRPr="00A63E59">
                          <w:rPr>
                            <w:noProof/>
                            <w:color w:val="1F497D"/>
                            <w:sz w:val="14"/>
                            <w:szCs w:val="14"/>
                          </w:rPr>
                          <w:t>1</w:t>
                        </w:r>
                        <w:r w:rsidRPr="00A63E59">
                          <w:rPr>
                            <w:color w:val="1F497D"/>
                            <w:sz w:val="14"/>
                            <w:szCs w:val="14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50FDC" w14:textId="77777777" w:rsidR="00A01C4D" w:rsidRDefault="00A01C4D" w:rsidP="00F6496A">
      <w:r>
        <w:separator/>
      </w:r>
    </w:p>
  </w:footnote>
  <w:footnote w:type="continuationSeparator" w:id="0">
    <w:p w14:paraId="13B5B02C" w14:textId="77777777" w:rsidR="00A01C4D" w:rsidRDefault="00A01C4D" w:rsidP="00F6496A">
      <w:r>
        <w:continuationSeparator/>
      </w:r>
    </w:p>
  </w:footnote>
  <w:footnote w:type="continuationNotice" w:id="1">
    <w:p w14:paraId="3AA351FF" w14:textId="77777777" w:rsidR="00A01C4D" w:rsidRDefault="00A01C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B39" w14:textId="5D427C12" w:rsidR="00B95499" w:rsidRPr="00B95499" w:rsidRDefault="00B95499" w:rsidP="00B95499">
    <w:pPr>
      <w:pStyle w:val="En-tte"/>
      <w:rPr>
        <w:b/>
        <w:bCs/>
      </w:rPr>
    </w:pPr>
    <w:r w:rsidRPr="00206F9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60291" behindDoc="0" locked="0" layoutInCell="1" allowOverlap="1" wp14:anchorId="0CE38CC1" wp14:editId="6B7005AB">
              <wp:simplePos x="0" y="0"/>
              <wp:positionH relativeFrom="margin">
                <wp:posOffset>3977640</wp:posOffset>
              </wp:positionH>
              <wp:positionV relativeFrom="paragraph">
                <wp:posOffset>9525</wp:posOffset>
              </wp:positionV>
              <wp:extent cx="2360930" cy="1404620"/>
              <wp:effectExtent l="0" t="0" r="28575" b="1524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FDD8F" w14:textId="77777777" w:rsidR="005E752D" w:rsidRDefault="00A10052">
                          <w:pPr>
                            <w:rPr>
                              <w:rFonts w:ascii="Manrope" w:hAnsi="Manrope"/>
                            </w:rPr>
                          </w:pPr>
                          <w:r>
                            <w:rPr>
                              <w:rFonts w:ascii="Manrope" w:hAnsi="Manrope"/>
                            </w:rPr>
                            <w:t>E</w:t>
                          </w:r>
                          <w:r w:rsidR="005E752D">
                            <w:rPr>
                              <w:rFonts w:ascii="Manrope" w:hAnsi="Manrope"/>
                            </w:rPr>
                            <w:t xml:space="preserve">mplacement </w:t>
                          </w:r>
                        </w:p>
                        <w:p w14:paraId="4F71904A" w14:textId="7924D157" w:rsidR="00206F93" w:rsidRPr="00206F93" w:rsidRDefault="00206F93">
                          <w:pPr>
                            <w:rPr>
                              <w:rFonts w:ascii="Manrope" w:hAnsi="Manrope"/>
                            </w:rPr>
                          </w:pPr>
                          <w:r w:rsidRPr="00206F93">
                            <w:rPr>
                              <w:rFonts w:ascii="Manrope" w:hAnsi="Manrope"/>
                            </w:rPr>
                            <w:t>Logo de l’entreprise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E38C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313.2pt;margin-top:.75pt;width:185.9pt;height:110.6pt;z-index:251660291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" strokecolor="white [3212]">
              <v:textbox style="mso-fit-shape-to-text:t">
                <w:txbxContent>
                  <w:p w14:paraId="147FDD8F" w14:textId="77777777" w:rsidR="005E752D" w:rsidRDefault="00A10052">
                    <w:pPr>
                      <w:rPr>
                        <w:rFonts w:ascii="Manrope" w:hAnsi="Manrope"/>
                      </w:rPr>
                    </w:pPr>
                    <w:r>
                      <w:rPr>
                        <w:rFonts w:ascii="Manrope" w:hAnsi="Manrope"/>
                      </w:rPr>
                      <w:t>E</w:t>
                    </w:r>
                    <w:r w:rsidR="005E752D">
                      <w:rPr>
                        <w:rFonts w:ascii="Manrope" w:hAnsi="Manrope"/>
                      </w:rPr>
                      <w:t xml:space="preserve">mplacement </w:t>
                    </w:r>
                  </w:p>
                  <w:p w14:paraId="4F71904A" w14:textId="7924D157" w:rsidR="00206F93" w:rsidRPr="00206F93" w:rsidRDefault="00206F93">
                    <w:pPr>
                      <w:rPr>
                        <w:rFonts w:ascii="Manrope" w:hAnsi="Manrope"/>
                      </w:rPr>
                    </w:pPr>
                    <w:r w:rsidRPr="00206F93">
                      <w:rPr>
                        <w:rFonts w:ascii="Manrope" w:hAnsi="Manrope"/>
                      </w:rPr>
                      <w:t>Logo de l’entreprise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proofErr w:type="spellStart"/>
    <w:r w:rsidRPr="00B95499">
      <w:rPr>
        <w:b/>
        <w:bCs/>
      </w:rPr>
      <w:t>Cheklist</w:t>
    </w:r>
    <w:proofErr w:type="spellEnd"/>
    <w:r w:rsidRPr="00B95499">
      <w:rPr>
        <w:b/>
        <w:bCs/>
      </w:rPr>
      <w:t xml:space="preserve"> recrutement CGF-Juillet 2025</w:t>
    </w:r>
  </w:p>
  <w:p w14:paraId="1A4F62FC" w14:textId="186C05E3" w:rsidR="00B95499" w:rsidRPr="00B95499" w:rsidRDefault="00B95499" w:rsidP="00B95499">
    <w:pPr>
      <w:pStyle w:val="En-tte"/>
      <w:rPr>
        <w:b/>
        <w:bCs/>
      </w:rPr>
    </w:pPr>
    <w:r w:rsidRPr="00B95499">
      <w:rPr>
        <w:b/>
        <w:bCs/>
      </w:rPr>
      <w:t xml:space="preserve">Annexe </w:t>
    </w:r>
    <w:r>
      <w:rPr>
        <w:b/>
        <w:bCs/>
      </w:rPr>
      <w:t>3–</w:t>
    </w:r>
    <w:r w:rsidRPr="00B95499">
      <w:rPr>
        <w:b/>
        <w:bCs/>
      </w:rPr>
      <w:t xml:space="preserve"> </w:t>
    </w:r>
    <w:r>
      <w:rPr>
        <w:b/>
        <w:bCs/>
      </w:rPr>
      <w:t xml:space="preserve">Fiche synthétique d’entretien </w:t>
    </w:r>
    <w:r w:rsidRPr="00B95499">
      <w:rPr>
        <w:b/>
        <w:bCs/>
      </w:rPr>
      <w:t xml:space="preserve"> </w:t>
    </w:r>
  </w:p>
  <w:p w14:paraId="729518E3" w14:textId="7216C853" w:rsidR="00B95499" w:rsidRPr="00B95499" w:rsidRDefault="00B95499" w:rsidP="00B95499">
    <w:pPr>
      <w:pStyle w:val="En-tte"/>
      <w:rPr>
        <w:b/>
        <w:bCs/>
      </w:rPr>
    </w:pPr>
  </w:p>
  <w:p w14:paraId="1DF91CE2" w14:textId="18039A48" w:rsidR="00F6496A" w:rsidRPr="00206F93" w:rsidRDefault="00F6496A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52C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0FC"/>
    <w:multiLevelType w:val="hybridMultilevel"/>
    <w:tmpl w:val="277C3A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53E1D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D7D31"/>
        <w:sz w:val="16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1CD4"/>
    <w:multiLevelType w:val="hybridMultilevel"/>
    <w:tmpl w:val="3C82D59C"/>
    <w:lvl w:ilvl="0" w:tplc="0AA0EF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12"/>
        <w:szCs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CB4612"/>
    <w:multiLevelType w:val="hybridMultilevel"/>
    <w:tmpl w:val="E264A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EE4"/>
    <w:multiLevelType w:val="hybridMultilevel"/>
    <w:tmpl w:val="51BAD7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A2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15B1B"/>
    <w:multiLevelType w:val="hybridMultilevel"/>
    <w:tmpl w:val="9698A9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4DCF"/>
    <w:multiLevelType w:val="hybridMultilevel"/>
    <w:tmpl w:val="96E67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3592B"/>
    <w:multiLevelType w:val="hybridMultilevel"/>
    <w:tmpl w:val="F942146A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A4A04"/>
    <w:multiLevelType w:val="hybridMultilevel"/>
    <w:tmpl w:val="E6B44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D60D8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95D4C"/>
    <w:multiLevelType w:val="hybridMultilevel"/>
    <w:tmpl w:val="FF0057E8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238FF"/>
    <w:multiLevelType w:val="hybridMultilevel"/>
    <w:tmpl w:val="2B26D7C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24FAF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AE2"/>
    <w:multiLevelType w:val="hybridMultilevel"/>
    <w:tmpl w:val="F8520CB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A7C88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44041"/>
    <w:multiLevelType w:val="hybridMultilevel"/>
    <w:tmpl w:val="90605A54"/>
    <w:lvl w:ilvl="0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C3324"/>
    <w:multiLevelType w:val="hybridMultilevel"/>
    <w:tmpl w:val="286E865E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B3A27"/>
    <w:multiLevelType w:val="hybridMultilevel"/>
    <w:tmpl w:val="F8520CB0"/>
    <w:lvl w:ilvl="0" w:tplc="F91C693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CBF64EB6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040C000D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64354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73872"/>
    <w:multiLevelType w:val="hybridMultilevel"/>
    <w:tmpl w:val="5D40ECE2"/>
    <w:lvl w:ilvl="0" w:tplc="CBF64E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7030A0"/>
        <w:sz w:val="12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CAB5505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92ADD"/>
    <w:multiLevelType w:val="hybridMultilevel"/>
    <w:tmpl w:val="4F7251BC"/>
    <w:lvl w:ilvl="0" w:tplc="7BB09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539DB"/>
    <w:multiLevelType w:val="multilevel"/>
    <w:tmpl w:val="6C1A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F52A1"/>
    <w:multiLevelType w:val="hybridMultilevel"/>
    <w:tmpl w:val="60E46D22"/>
    <w:lvl w:ilvl="0" w:tplc="F91C693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F0866"/>
    <w:multiLevelType w:val="hybridMultilevel"/>
    <w:tmpl w:val="F8520CB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3200B"/>
    <w:multiLevelType w:val="hybridMultilevel"/>
    <w:tmpl w:val="4CF4C16A"/>
    <w:lvl w:ilvl="0" w:tplc="253E1D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ED7D31"/>
        <w:sz w:val="16"/>
      </w:rPr>
    </w:lvl>
    <w:lvl w:ilvl="1" w:tplc="FFFFFFFF">
      <w:numFmt w:val="decimal"/>
      <w:lvlText w:val=""/>
      <w:lvlJc w:val="left"/>
      <w:pPr>
        <w:ind w:left="216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30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067366"/>
    <w:multiLevelType w:val="hybridMultilevel"/>
    <w:tmpl w:val="13725E60"/>
    <w:lvl w:ilvl="0" w:tplc="040C000F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numFmt w:val="decimal"/>
      <w:lvlText w:val=""/>
      <w:lvlJc w:val="left"/>
      <w:pPr>
        <w:ind w:left="1440" w:hanging="360"/>
      </w:pPr>
      <w:rPr>
        <w:rFonts w:ascii="Symbol" w:hAnsi="Symbol" w:hint="default"/>
        <w:color w:val="7030A0"/>
        <w:sz w:val="12"/>
      </w:rPr>
    </w:lvl>
    <w:lvl w:ilvl="2" w:tplc="FFFFFFFF">
      <w:numFmt w:val="decimal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C30DE"/>
    <w:multiLevelType w:val="hybridMultilevel"/>
    <w:tmpl w:val="E12A93BC"/>
    <w:lvl w:ilvl="0" w:tplc="C60EAD40">
      <w:start w:val="3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015CC5"/>
    <w:multiLevelType w:val="hybridMultilevel"/>
    <w:tmpl w:val="4048911E"/>
    <w:lvl w:ilvl="0" w:tplc="AF3281D2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31AC7"/>
    <w:multiLevelType w:val="hybridMultilevel"/>
    <w:tmpl w:val="2E4C8A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905FB"/>
    <w:multiLevelType w:val="multilevel"/>
    <w:tmpl w:val="5E24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DB67D9"/>
    <w:multiLevelType w:val="hybridMultilevel"/>
    <w:tmpl w:val="7A1845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55BA9"/>
    <w:multiLevelType w:val="hybridMultilevel"/>
    <w:tmpl w:val="258257F8"/>
    <w:lvl w:ilvl="0" w:tplc="CBF64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1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1597">
    <w:abstractNumId w:val="29"/>
  </w:num>
  <w:num w:numId="2" w16cid:durableId="382826084">
    <w:abstractNumId w:val="33"/>
  </w:num>
  <w:num w:numId="3" w16cid:durableId="463280832">
    <w:abstractNumId w:val="0"/>
  </w:num>
  <w:num w:numId="4" w16cid:durableId="1000815936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4615836">
    <w:abstractNumId w:val="20"/>
  </w:num>
  <w:num w:numId="6" w16cid:durableId="641151800">
    <w:abstractNumId w:val="18"/>
  </w:num>
  <w:num w:numId="7" w16cid:durableId="1276257608">
    <w:abstractNumId w:val="15"/>
  </w:num>
  <w:num w:numId="8" w16cid:durableId="75171744">
    <w:abstractNumId w:val="26"/>
  </w:num>
  <w:num w:numId="9" w16cid:durableId="386995731">
    <w:abstractNumId w:val="33"/>
  </w:num>
  <w:num w:numId="10" w16cid:durableId="2144687214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7486655">
    <w:abstractNumId w:val="19"/>
  </w:num>
  <w:num w:numId="12" w16cid:durableId="1314794361">
    <w:abstractNumId w:val="5"/>
  </w:num>
  <w:num w:numId="13" w16cid:durableId="1109205720">
    <w:abstractNumId w:val="9"/>
  </w:num>
  <w:num w:numId="14" w16cid:durableId="410977573">
    <w:abstractNumId w:val="17"/>
  </w:num>
  <w:num w:numId="15" w16cid:durableId="1052267004">
    <w:abstractNumId w:val="24"/>
  </w:num>
  <w:num w:numId="16" w16cid:durableId="1762489254">
    <w:abstractNumId w:val="27"/>
  </w:num>
  <w:num w:numId="17" w16cid:durableId="1541093053">
    <w:abstractNumId w:val="21"/>
  </w:num>
  <w:num w:numId="18" w16cid:durableId="1348288361">
    <w:abstractNumId w:val="14"/>
  </w:num>
  <w:num w:numId="19" w16cid:durableId="1958288212">
    <w:abstractNumId w:val="8"/>
  </w:num>
  <w:num w:numId="20" w16cid:durableId="2016033066">
    <w:abstractNumId w:val="11"/>
  </w:num>
  <w:num w:numId="21" w16cid:durableId="1700084531">
    <w:abstractNumId w:val="16"/>
  </w:num>
  <w:num w:numId="22" w16cid:durableId="1783767891">
    <w:abstractNumId w:val="25"/>
  </w:num>
  <w:num w:numId="23" w16cid:durableId="566838790">
    <w:abstractNumId w:val="13"/>
  </w:num>
  <w:num w:numId="24" w16cid:durableId="2001885919">
    <w:abstractNumId w:val="10"/>
  </w:num>
  <w:num w:numId="25" w16cid:durableId="1502506515">
    <w:abstractNumId w:val="12"/>
  </w:num>
  <w:num w:numId="26" w16cid:durableId="948469096">
    <w:abstractNumId w:val="28"/>
  </w:num>
  <w:num w:numId="27" w16cid:durableId="1251310250">
    <w:abstractNumId w:val="3"/>
  </w:num>
  <w:num w:numId="28" w16cid:durableId="87629085">
    <w:abstractNumId w:val="2"/>
  </w:num>
  <w:num w:numId="29" w16cid:durableId="983895104">
    <w:abstractNumId w:val="32"/>
  </w:num>
  <w:num w:numId="30" w16cid:durableId="1785031704">
    <w:abstractNumId w:val="30"/>
  </w:num>
  <w:num w:numId="31" w16cid:durableId="1620910403">
    <w:abstractNumId w:val="6"/>
  </w:num>
  <w:num w:numId="32" w16cid:durableId="495917978">
    <w:abstractNumId w:val="1"/>
  </w:num>
  <w:num w:numId="33" w16cid:durableId="126052460">
    <w:abstractNumId w:val="31"/>
  </w:num>
  <w:num w:numId="34" w16cid:durableId="76637593">
    <w:abstractNumId w:val="23"/>
  </w:num>
  <w:num w:numId="35" w16cid:durableId="360398228">
    <w:abstractNumId w:val="4"/>
  </w:num>
  <w:num w:numId="36" w16cid:durableId="1655329170">
    <w:abstractNumId w:val="7"/>
  </w:num>
  <w:num w:numId="37" w16cid:durableId="163714191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E"/>
    <w:rsid w:val="0000250D"/>
    <w:rsid w:val="000107D1"/>
    <w:rsid w:val="00011EF6"/>
    <w:rsid w:val="00011F1B"/>
    <w:rsid w:val="00012E39"/>
    <w:rsid w:val="000148A1"/>
    <w:rsid w:val="00017C92"/>
    <w:rsid w:val="00020B74"/>
    <w:rsid w:val="00021971"/>
    <w:rsid w:val="00022387"/>
    <w:rsid w:val="00022D83"/>
    <w:rsid w:val="0002332F"/>
    <w:rsid w:val="00023A15"/>
    <w:rsid w:val="00024CA3"/>
    <w:rsid w:val="000259BC"/>
    <w:rsid w:val="00030364"/>
    <w:rsid w:val="000368CE"/>
    <w:rsid w:val="00041AD1"/>
    <w:rsid w:val="00047C51"/>
    <w:rsid w:val="00051329"/>
    <w:rsid w:val="0005243B"/>
    <w:rsid w:val="00052531"/>
    <w:rsid w:val="000534BD"/>
    <w:rsid w:val="00054D64"/>
    <w:rsid w:val="00055983"/>
    <w:rsid w:val="00067C83"/>
    <w:rsid w:val="0007166E"/>
    <w:rsid w:val="0007199A"/>
    <w:rsid w:val="000725E5"/>
    <w:rsid w:val="00074C23"/>
    <w:rsid w:val="000804A3"/>
    <w:rsid w:val="00082C48"/>
    <w:rsid w:val="00082F34"/>
    <w:rsid w:val="00083832"/>
    <w:rsid w:val="0008521F"/>
    <w:rsid w:val="000879BF"/>
    <w:rsid w:val="00094344"/>
    <w:rsid w:val="0009576D"/>
    <w:rsid w:val="00096303"/>
    <w:rsid w:val="000A07C7"/>
    <w:rsid w:val="000A2B4B"/>
    <w:rsid w:val="000A4D78"/>
    <w:rsid w:val="000A5DAC"/>
    <w:rsid w:val="000B00E7"/>
    <w:rsid w:val="000B4B91"/>
    <w:rsid w:val="000B530A"/>
    <w:rsid w:val="000C3CD8"/>
    <w:rsid w:val="000C6CB4"/>
    <w:rsid w:val="000D01A6"/>
    <w:rsid w:val="000D0532"/>
    <w:rsid w:val="000D08CF"/>
    <w:rsid w:val="000D1942"/>
    <w:rsid w:val="000D2A89"/>
    <w:rsid w:val="000D5BF7"/>
    <w:rsid w:val="000E0A6B"/>
    <w:rsid w:val="000E1C8A"/>
    <w:rsid w:val="000E34BF"/>
    <w:rsid w:val="000F27BA"/>
    <w:rsid w:val="000F56C3"/>
    <w:rsid w:val="000F6193"/>
    <w:rsid w:val="000F6A91"/>
    <w:rsid w:val="00101435"/>
    <w:rsid w:val="001023F1"/>
    <w:rsid w:val="001045D1"/>
    <w:rsid w:val="0010489B"/>
    <w:rsid w:val="0010535D"/>
    <w:rsid w:val="00107CD1"/>
    <w:rsid w:val="00107D7B"/>
    <w:rsid w:val="00110274"/>
    <w:rsid w:val="0011049F"/>
    <w:rsid w:val="0011626C"/>
    <w:rsid w:val="00116FE8"/>
    <w:rsid w:val="00122079"/>
    <w:rsid w:val="00124722"/>
    <w:rsid w:val="00126533"/>
    <w:rsid w:val="00132F24"/>
    <w:rsid w:val="00136412"/>
    <w:rsid w:val="00136C3B"/>
    <w:rsid w:val="001408DF"/>
    <w:rsid w:val="00141335"/>
    <w:rsid w:val="001440AB"/>
    <w:rsid w:val="00144800"/>
    <w:rsid w:val="00144F09"/>
    <w:rsid w:val="00147103"/>
    <w:rsid w:val="00147FC6"/>
    <w:rsid w:val="001507C2"/>
    <w:rsid w:val="00151D18"/>
    <w:rsid w:val="00153F52"/>
    <w:rsid w:val="0015560B"/>
    <w:rsid w:val="00161D0A"/>
    <w:rsid w:val="00163AA9"/>
    <w:rsid w:val="00170328"/>
    <w:rsid w:val="0017612E"/>
    <w:rsid w:val="00182651"/>
    <w:rsid w:val="001908A8"/>
    <w:rsid w:val="00191A6E"/>
    <w:rsid w:val="00195D09"/>
    <w:rsid w:val="001A0C7B"/>
    <w:rsid w:val="001A22CD"/>
    <w:rsid w:val="001A4284"/>
    <w:rsid w:val="001B0790"/>
    <w:rsid w:val="001B353B"/>
    <w:rsid w:val="001C7692"/>
    <w:rsid w:val="001D2C13"/>
    <w:rsid w:val="001D3083"/>
    <w:rsid w:val="001D33DC"/>
    <w:rsid w:val="001D5A70"/>
    <w:rsid w:val="001D630D"/>
    <w:rsid w:val="001E47D4"/>
    <w:rsid w:val="001E4BD3"/>
    <w:rsid w:val="001E63F2"/>
    <w:rsid w:val="001F70D5"/>
    <w:rsid w:val="00201E33"/>
    <w:rsid w:val="00201E42"/>
    <w:rsid w:val="002022F8"/>
    <w:rsid w:val="00206C2D"/>
    <w:rsid w:val="00206F93"/>
    <w:rsid w:val="00207C63"/>
    <w:rsid w:val="002206F4"/>
    <w:rsid w:val="00222615"/>
    <w:rsid w:val="00230EB4"/>
    <w:rsid w:val="00235D84"/>
    <w:rsid w:val="00236129"/>
    <w:rsid w:val="00241C31"/>
    <w:rsid w:val="00244397"/>
    <w:rsid w:val="0024661A"/>
    <w:rsid w:val="002611D5"/>
    <w:rsid w:val="0026274A"/>
    <w:rsid w:val="0027047E"/>
    <w:rsid w:val="002706BF"/>
    <w:rsid w:val="00271C89"/>
    <w:rsid w:val="00273CE3"/>
    <w:rsid w:val="00276D0C"/>
    <w:rsid w:val="00277EA8"/>
    <w:rsid w:val="00290368"/>
    <w:rsid w:val="002A0648"/>
    <w:rsid w:val="002A18D6"/>
    <w:rsid w:val="002A2589"/>
    <w:rsid w:val="002A33C7"/>
    <w:rsid w:val="002A60CB"/>
    <w:rsid w:val="002A6A27"/>
    <w:rsid w:val="002B75FE"/>
    <w:rsid w:val="002C125A"/>
    <w:rsid w:val="002C2584"/>
    <w:rsid w:val="002C308A"/>
    <w:rsid w:val="002C3103"/>
    <w:rsid w:val="002C33C1"/>
    <w:rsid w:val="002C6C3C"/>
    <w:rsid w:val="002D07E5"/>
    <w:rsid w:val="002D18E6"/>
    <w:rsid w:val="002E7EB5"/>
    <w:rsid w:val="002F2E7B"/>
    <w:rsid w:val="002F5EB2"/>
    <w:rsid w:val="002F622D"/>
    <w:rsid w:val="002F6627"/>
    <w:rsid w:val="002F6778"/>
    <w:rsid w:val="003210C8"/>
    <w:rsid w:val="00321732"/>
    <w:rsid w:val="003236C6"/>
    <w:rsid w:val="00325C77"/>
    <w:rsid w:val="00326B11"/>
    <w:rsid w:val="0033030A"/>
    <w:rsid w:val="003307D5"/>
    <w:rsid w:val="00337132"/>
    <w:rsid w:val="0034283C"/>
    <w:rsid w:val="003429AF"/>
    <w:rsid w:val="00343210"/>
    <w:rsid w:val="00343DAB"/>
    <w:rsid w:val="003444B9"/>
    <w:rsid w:val="00346CA3"/>
    <w:rsid w:val="00354246"/>
    <w:rsid w:val="00355C12"/>
    <w:rsid w:val="0035611E"/>
    <w:rsid w:val="00356483"/>
    <w:rsid w:val="00356B52"/>
    <w:rsid w:val="003601C1"/>
    <w:rsid w:val="00371705"/>
    <w:rsid w:val="00377D3C"/>
    <w:rsid w:val="00382C2B"/>
    <w:rsid w:val="00383831"/>
    <w:rsid w:val="0039278B"/>
    <w:rsid w:val="003940F4"/>
    <w:rsid w:val="003A2BB0"/>
    <w:rsid w:val="003A33D9"/>
    <w:rsid w:val="003A4C8D"/>
    <w:rsid w:val="003A5A8B"/>
    <w:rsid w:val="003A7294"/>
    <w:rsid w:val="003B09CF"/>
    <w:rsid w:val="003B2283"/>
    <w:rsid w:val="003B31DF"/>
    <w:rsid w:val="003C7893"/>
    <w:rsid w:val="003D02B4"/>
    <w:rsid w:val="003D39BA"/>
    <w:rsid w:val="003D4475"/>
    <w:rsid w:val="003D5908"/>
    <w:rsid w:val="003D77BE"/>
    <w:rsid w:val="003E2472"/>
    <w:rsid w:val="003F22EA"/>
    <w:rsid w:val="00406E60"/>
    <w:rsid w:val="00406FDC"/>
    <w:rsid w:val="00410050"/>
    <w:rsid w:val="004106F6"/>
    <w:rsid w:val="004129D0"/>
    <w:rsid w:val="004167DE"/>
    <w:rsid w:val="00416EE8"/>
    <w:rsid w:val="00417F6E"/>
    <w:rsid w:val="004204D3"/>
    <w:rsid w:val="00421325"/>
    <w:rsid w:val="00422FFB"/>
    <w:rsid w:val="00424A5D"/>
    <w:rsid w:val="00433ADC"/>
    <w:rsid w:val="00437579"/>
    <w:rsid w:val="0044423D"/>
    <w:rsid w:val="00451A0B"/>
    <w:rsid w:val="004535C1"/>
    <w:rsid w:val="00456C89"/>
    <w:rsid w:val="0045759C"/>
    <w:rsid w:val="00461984"/>
    <w:rsid w:val="00461FD6"/>
    <w:rsid w:val="00463538"/>
    <w:rsid w:val="00463B6F"/>
    <w:rsid w:val="004651FA"/>
    <w:rsid w:val="00466A1C"/>
    <w:rsid w:val="00467856"/>
    <w:rsid w:val="004678CC"/>
    <w:rsid w:val="0047048B"/>
    <w:rsid w:val="00474B30"/>
    <w:rsid w:val="004765D0"/>
    <w:rsid w:val="004819C0"/>
    <w:rsid w:val="0049517B"/>
    <w:rsid w:val="00497C99"/>
    <w:rsid w:val="004A34E7"/>
    <w:rsid w:val="004B4B2D"/>
    <w:rsid w:val="004C08DA"/>
    <w:rsid w:val="004C7E20"/>
    <w:rsid w:val="004D1E7C"/>
    <w:rsid w:val="004E0464"/>
    <w:rsid w:val="004E3FF1"/>
    <w:rsid w:val="004E66CF"/>
    <w:rsid w:val="004F1118"/>
    <w:rsid w:val="004F4475"/>
    <w:rsid w:val="004F7A70"/>
    <w:rsid w:val="004F7FC1"/>
    <w:rsid w:val="0050414A"/>
    <w:rsid w:val="0050631D"/>
    <w:rsid w:val="0050784D"/>
    <w:rsid w:val="0051442E"/>
    <w:rsid w:val="00517998"/>
    <w:rsid w:val="00517AE0"/>
    <w:rsid w:val="00526AD0"/>
    <w:rsid w:val="00536F1F"/>
    <w:rsid w:val="00540B79"/>
    <w:rsid w:val="00542411"/>
    <w:rsid w:val="00555DDD"/>
    <w:rsid w:val="00562A44"/>
    <w:rsid w:val="00564F12"/>
    <w:rsid w:val="00584D53"/>
    <w:rsid w:val="00586076"/>
    <w:rsid w:val="005866CD"/>
    <w:rsid w:val="005872CA"/>
    <w:rsid w:val="00587FB3"/>
    <w:rsid w:val="005973FD"/>
    <w:rsid w:val="005A5E47"/>
    <w:rsid w:val="005A6971"/>
    <w:rsid w:val="005B6CDB"/>
    <w:rsid w:val="005C0D7D"/>
    <w:rsid w:val="005C3912"/>
    <w:rsid w:val="005C7BAF"/>
    <w:rsid w:val="005D3233"/>
    <w:rsid w:val="005D39A7"/>
    <w:rsid w:val="005D48F8"/>
    <w:rsid w:val="005D6ADC"/>
    <w:rsid w:val="005E047B"/>
    <w:rsid w:val="005E3A38"/>
    <w:rsid w:val="005E3E2A"/>
    <w:rsid w:val="005E6B0F"/>
    <w:rsid w:val="005E752D"/>
    <w:rsid w:val="005F099B"/>
    <w:rsid w:val="005F0AEE"/>
    <w:rsid w:val="005F3A43"/>
    <w:rsid w:val="00600DD3"/>
    <w:rsid w:val="00610B1F"/>
    <w:rsid w:val="006171ED"/>
    <w:rsid w:val="00621786"/>
    <w:rsid w:val="006240A3"/>
    <w:rsid w:val="006252AB"/>
    <w:rsid w:val="0063071F"/>
    <w:rsid w:val="00631123"/>
    <w:rsid w:val="00643943"/>
    <w:rsid w:val="00643E6E"/>
    <w:rsid w:val="006444F3"/>
    <w:rsid w:val="00645850"/>
    <w:rsid w:val="00646E38"/>
    <w:rsid w:val="00647CE9"/>
    <w:rsid w:val="00647F77"/>
    <w:rsid w:val="00657802"/>
    <w:rsid w:val="00661885"/>
    <w:rsid w:val="00661AB8"/>
    <w:rsid w:val="00663D8E"/>
    <w:rsid w:val="006658F7"/>
    <w:rsid w:val="00666F9A"/>
    <w:rsid w:val="0067284D"/>
    <w:rsid w:val="00676B3B"/>
    <w:rsid w:val="00681F84"/>
    <w:rsid w:val="00684BD2"/>
    <w:rsid w:val="00684F79"/>
    <w:rsid w:val="00691C07"/>
    <w:rsid w:val="006925C6"/>
    <w:rsid w:val="00692AD6"/>
    <w:rsid w:val="006934A2"/>
    <w:rsid w:val="00696A95"/>
    <w:rsid w:val="00696F23"/>
    <w:rsid w:val="006A187A"/>
    <w:rsid w:val="006A237C"/>
    <w:rsid w:val="006B1D5E"/>
    <w:rsid w:val="006C31BB"/>
    <w:rsid w:val="006C3F01"/>
    <w:rsid w:val="006C5F40"/>
    <w:rsid w:val="006D3EB1"/>
    <w:rsid w:val="006D78FA"/>
    <w:rsid w:val="006E5E17"/>
    <w:rsid w:val="006E72EB"/>
    <w:rsid w:val="006F71E6"/>
    <w:rsid w:val="00703A4C"/>
    <w:rsid w:val="007147BC"/>
    <w:rsid w:val="00716C4D"/>
    <w:rsid w:val="00721CCA"/>
    <w:rsid w:val="00722FB4"/>
    <w:rsid w:val="0072769A"/>
    <w:rsid w:val="00727912"/>
    <w:rsid w:val="00736896"/>
    <w:rsid w:val="00737504"/>
    <w:rsid w:val="007406F1"/>
    <w:rsid w:val="0074238E"/>
    <w:rsid w:val="0074408F"/>
    <w:rsid w:val="00747021"/>
    <w:rsid w:val="0074702B"/>
    <w:rsid w:val="00747CB1"/>
    <w:rsid w:val="00750A63"/>
    <w:rsid w:val="007522BB"/>
    <w:rsid w:val="00753442"/>
    <w:rsid w:val="00753E42"/>
    <w:rsid w:val="00754687"/>
    <w:rsid w:val="00760F93"/>
    <w:rsid w:val="00765225"/>
    <w:rsid w:val="0076558C"/>
    <w:rsid w:val="007663E6"/>
    <w:rsid w:val="00770FAF"/>
    <w:rsid w:val="007769AC"/>
    <w:rsid w:val="0077796D"/>
    <w:rsid w:val="00783547"/>
    <w:rsid w:val="00790785"/>
    <w:rsid w:val="00791485"/>
    <w:rsid w:val="00796517"/>
    <w:rsid w:val="00796828"/>
    <w:rsid w:val="007A770A"/>
    <w:rsid w:val="007B0186"/>
    <w:rsid w:val="007B777E"/>
    <w:rsid w:val="007C38D0"/>
    <w:rsid w:val="007C47A1"/>
    <w:rsid w:val="007C574B"/>
    <w:rsid w:val="007D0854"/>
    <w:rsid w:val="007D11D9"/>
    <w:rsid w:val="007D3505"/>
    <w:rsid w:val="007D3572"/>
    <w:rsid w:val="007D35A3"/>
    <w:rsid w:val="007D65AF"/>
    <w:rsid w:val="007D7CE0"/>
    <w:rsid w:val="007E3A1A"/>
    <w:rsid w:val="007E4125"/>
    <w:rsid w:val="007E5C31"/>
    <w:rsid w:val="007E6A94"/>
    <w:rsid w:val="007F022A"/>
    <w:rsid w:val="007F10EF"/>
    <w:rsid w:val="007F5ADD"/>
    <w:rsid w:val="007F666B"/>
    <w:rsid w:val="007F6FE5"/>
    <w:rsid w:val="00803A6A"/>
    <w:rsid w:val="008046CA"/>
    <w:rsid w:val="00804E80"/>
    <w:rsid w:val="00805B99"/>
    <w:rsid w:val="00806018"/>
    <w:rsid w:val="0080719B"/>
    <w:rsid w:val="00807646"/>
    <w:rsid w:val="008143A8"/>
    <w:rsid w:val="008160FD"/>
    <w:rsid w:val="0081668E"/>
    <w:rsid w:val="00821F15"/>
    <w:rsid w:val="00823375"/>
    <w:rsid w:val="00825F56"/>
    <w:rsid w:val="00830CCD"/>
    <w:rsid w:val="00836296"/>
    <w:rsid w:val="00837B98"/>
    <w:rsid w:val="00840CB1"/>
    <w:rsid w:val="00844258"/>
    <w:rsid w:val="008463DF"/>
    <w:rsid w:val="00847485"/>
    <w:rsid w:val="00850865"/>
    <w:rsid w:val="00851942"/>
    <w:rsid w:val="008569F8"/>
    <w:rsid w:val="00862CBF"/>
    <w:rsid w:val="00864116"/>
    <w:rsid w:val="00867F6A"/>
    <w:rsid w:val="00870E9C"/>
    <w:rsid w:val="00871250"/>
    <w:rsid w:val="0087456F"/>
    <w:rsid w:val="00876A95"/>
    <w:rsid w:val="008804FB"/>
    <w:rsid w:val="00886329"/>
    <w:rsid w:val="008866D9"/>
    <w:rsid w:val="0089114F"/>
    <w:rsid w:val="008917D7"/>
    <w:rsid w:val="0089760F"/>
    <w:rsid w:val="008A0E0A"/>
    <w:rsid w:val="008A2D00"/>
    <w:rsid w:val="008A58DB"/>
    <w:rsid w:val="008B188E"/>
    <w:rsid w:val="008B48AD"/>
    <w:rsid w:val="008B5A3F"/>
    <w:rsid w:val="008B6499"/>
    <w:rsid w:val="008B6622"/>
    <w:rsid w:val="008B77F7"/>
    <w:rsid w:val="008D2237"/>
    <w:rsid w:val="008D63B3"/>
    <w:rsid w:val="008E0DB8"/>
    <w:rsid w:val="008E0EAF"/>
    <w:rsid w:val="008E143B"/>
    <w:rsid w:val="008E1CA4"/>
    <w:rsid w:val="008E3C62"/>
    <w:rsid w:val="008E701F"/>
    <w:rsid w:val="008F1481"/>
    <w:rsid w:val="008F1EA8"/>
    <w:rsid w:val="008F2D4F"/>
    <w:rsid w:val="008F44F8"/>
    <w:rsid w:val="008F4A33"/>
    <w:rsid w:val="008F50CB"/>
    <w:rsid w:val="00900C90"/>
    <w:rsid w:val="00901537"/>
    <w:rsid w:val="009031C8"/>
    <w:rsid w:val="00905EDC"/>
    <w:rsid w:val="009061C2"/>
    <w:rsid w:val="00914800"/>
    <w:rsid w:val="009148DC"/>
    <w:rsid w:val="009154EF"/>
    <w:rsid w:val="00917375"/>
    <w:rsid w:val="009173B2"/>
    <w:rsid w:val="00931396"/>
    <w:rsid w:val="009340D4"/>
    <w:rsid w:val="00934D6E"/>
    <w:rsid w:val="0093655C"/>
    <w:rsid w:val="00940352"/>
    <w:rsid w:val="00942A47"/>
    <w:rsid w:val="00946D31"/>
    <w:rsid w:val="009479D4"/>
    <w:rsid w:val="00953062"/>
    <w:rsid w:val="00965613"/>
    <w:rsid w:val="009667C9"/>
    <w:rsid w:val="00966976"/>
    <w:rsid w:val="00966EC6"/>
    <w:rsid w:val="0096787C"/>
    <w:rsid w:val="00970CE9"/>
    <w:rsid w:val="0097346B"/>
    <w:rsid w:val="0097719C"/>
    <w:rsid w:val="0098450C"/>
    <w:rsid w:val="00991BEA"/>
    <w:rsid w:val="00992AB8"/>
    <w:rsid w:val="00993E4A"/>
    <w:rsid w:val="009B104D"/>
    <w:rsid w:val="009B1ABC"/>
    <w:rsid w:val="009B4DB7"/>
    <w:rsid w:val="009C07EB"/>
    <w:rsid w:val="009C2AD6"/>
    <w:rsid w:val="009C30D5"/>
    <w:rsid w:val="009C3372"/>
    <w:rsid w:val="009C7E33"/>
    <w:rsid w:val="009D2047"/>
    <w:rsid w:val="009D51EC"/>
    <w:rsid w:val="009D5C8B"/>
    <w:rsid w:val="009D6AE1"/>
    <w:rsid w:val="009D6B3D"/>
    <w:rsid w:val="009E1BEC"/>
    <w:rsid w:val="009E613C"/>
    <w:rsid w:val="009E70BD"/>
    <w:rsid w:val="009E754D"/>
    <w:rsid w:val="009F257F"/>
    <w:rsid w:val="009F370A"/>
    <w:rsid w:val="00A01C4D"/>
    <w:rsid w:val="00A03239"/>
    <w:rsid w:val="00A059C3"/>
    <w:rsid w:val="00A0722A"/>
    <w:rsid w:val="00A10052"/>
    <w:rsid w:val="00A1523B"/>
    <w:rsid w:val="00A156C1"/>
    <w:rsid w:val="00A1675F"/>
    <w:rsid w:val="00A20F43"/>
    <w:rsid w:val="00A2208D"/>
    <w:rsid w:val="00A225DD"/>
    <w:rsid w:val="00A26AA0"/>
    <w:rsid w:val="00A30B93"/>
    <w:rsid w:val="00A3318E"/>
    <w:rsid w:val="00A33E3B"/>
    <w:rsid w:val="00A37C07"/>
    <w:rsid w:val="00A40102"/>
    <w:rsid w:val="00A40378"/>
    <w:rsid w:val="00A54E2B"/>
    <w:rsid w:val="00A54F22"/>
    <w:rsid w:val="00A63E59"/>
    <w:rsid w:val="00A66C6C"/>
    <w:rsid w:val="00A72320"/>
    <w:rsid w:val="00A73138"/>
    <w:rsid w:val="00A74E82"/>
    <w:rsid w:val="00A75FAE"/>
    <w:rsid w:val="00A864DE"/>
    <w:rsid w:val="00A92032"/>
    <w:rsid w:val="00A93B98"/>
    <w:rsid w:val="00AA667E"/>
    <w:rsid w:val="00AB08C7"/>
    <w:rsid w:val="00AB267C"/>
    <w:rsid w:val="00AB2F49"/>
    <w:rsid w:val="00AC2730"/>
    <w:rsid w:val="00AC75A0"/>
    <w:rsid w:val="00AD1917"/>
    <w:rsid w:val="00AD2B22"/>
    <w:rsid w:val="00AD3D5B"/>
    <w:rsid w:val="00AD4C6B"/>
    <w:rsid w:val="00AE7DE8"/>
    <w:rsid w:val="00AF5C98"/>
    <w:rsid w:val="00AF5F84"/>
    <w:rsid w:val="00B00E1D"/>
    <w:rsid w:val="00B00FD2"/>
    <w:rsid w:val="00B043FD"/>
    <w:rsid w:val="00B05969"/>
    <w:rsid w:val="00B065FF"/>
    <w:rsid w:val="00B10464"/>
    <w:rsid w:val="00B17AE3"/>
    <w:rsid w:val="00B17DD8"/>
    <w:rsid w:val="00B23B01"/>
    <w:rsid w:val="00B25F70"/>
    <w:rsid w:val="00B2765B"/>
    <w:rsid w:val="00B27CAD"/>
    <w:rsid w:val="00B31464"/>
    <w:rsid w:val="00B3457F"/>
    <w:rsid w:val="00B36E17"/>
    <w:rsid w:val="00B374E0"/>
    <w:rsid w:val="00B425C0"/>
    <w:rsid w:val="00B43BEF"/>
    <w:rsid w:val="00B43C85"/>
    <w:rsid w:val="00B44E45"/>
    <w:rsid w:val="00B54247"/>
    <w:rsid w:val="00B553EB"/>
    <w:rsid w:val="00B60C26"/>
    <w:rsid w:val="00B611DC"/>
    <w:rsid w:val="00B630BD"/>
    <w:rsid w:val="00B65682"/>
    <w:rsid w:val="00B65940"/>
    <w:rsid w:val="00B65E61"/>
    <w:rsid w:val="00B72F64"/>
    <w:rsid w:val="00B76013"/>
    <w:rsid w:val="00B86647"/>
    <w:rsid w:val="00B9212A"/>
    <w:rsid w:val="00B95499"/>
    <w:rsid w:val="00B956FD"/>
    <w:rsid w:val="00BA01CD"/>
    <w:rsid w:val="00BA05B3"/>
    <w:rsid w:val="00BA088A"/>
    <w:rsid w:val="00BA5850"/>
    <w:rsid w:val="00BA6202"/>
    <w:rsid w:val="00BA73C9"/>
    <w:rsid w:val="00BB4EB7"/>
    <w:rsid w:val="00BB4FE7"/>
    <w:rsid w:val="00BB570A"/>
    <w:rsid w:val="00BB7F8B"/>
    <w:rsid w:val="00BC14DD"/>
    <w:rsid w:val="00BC45CA"/>
    <w:rsid w:val="00BC4F14"/>
    <w:rsid w:val="00BC6427"/>
    <w:rsid w:val="00BD0426"/>
    <w:rsid w:val="00BD4C6F"/>
    <w:rsid w:val="00BD5D50"/>
    <w:rsid w:val="00BD7155"/>
    <w:rsid w:val="00BE6F69"/>
    <w:rsid w:val="00BF69A3"/>
    <w:rsid w:val="00C00204"/>
    <w:rsid w:val="00C010CE"/>
    <w:rsid w:val="00C1145E"/>
    <w:rsid w:val="00C21566"/>
    <w:rsid w:val="00C34937"/>
    <w:rsid w:val="00C34DBA"/>
    <w:rsid w:val="00C35032"/>
    <w:rsid w:val="00C364E1"/>
    <w:rsid w:val="00C42A5B"/>
    <w:rsid w:val="00C43A3B"/>
    <w:rsid w:val="00C44B50"/>
    <w:rsid w:val="00C501B4"/>
    <w:rsid w:val="00C5177C"/>
    <w:rsid w:val="00C52133"/>
    <w:rsid w:val="00C52614"/>
    <w:rsid w:val="00C52B27"/>
    <w:rsid w:val="00C558A0"/>
    <w:rsid w:val="00C55AFA"/>
    <w:rsid w:val="00C56057"/>
    <w:rsid w:val="00C60671"/>
    <w:rsid w:val="00C65631"/>
    <w:rsid w:val="00C658B9"/>
    <w:rsid w:val="00C66FBF"/>
    <w:rsid w:val="00C67E17"/>
    <w:rsid w:val="00C706C2"/>
    <w:rsid w:val="00C71715"/>
    <w:rsid w:val="00C71A17"/>
    <w:rsid w:val="00C751D5"/>
    <w:rsid w:val="00C815E9"/>
    <w:rsid w:val="00C8750B"/>
    <w:rsid w:val="00C908F1"/>
    <w:rsid w:val="00C917D1"/>
    <w:rsid w:val="00C91DDD"/>
    <w:rsid w:val="00C922EA"/>
    <w:rsid w:val="00C94251"/>
    <w:rsid w:val="00CA4753"/>
    <w:rsid w:val="00CA5445"/>
    <w:rsid w:val="00CB2425"/>
    <w:rsid w:val="00CB2D29"/>
    <w:rsid w:val="00CB6E95"/>
    <w:rsid w:val="00CB7A64"/>
    <w:rsid w:val="00CC3BD2"/>
    <w:rsid w:val="00CD1033"/>
    <w:rsid w:val="00CD3FFD"/>
    <w:rsid w:val="00CD4373"/>
    <w:rsid w:val="00CD6794"/>
    <w:rsid w:val="00CE0114"/>
    <w:rsid w:val="00CE1A87"/>
    <w:rsid w:val="00CE4060"/>
    <w:rsid w:val="00CF50C4"/>
    <w:rsid w:val="00D0255F"/>
    <w:rsid w:val="00D1285F"/>
    <w:rsid w:val="00D16DF1"/>
    <w:rsid w:val="00D264D0"/>
    <w:rsid w:val="00D26FC7"/>
    <w:rsid w:val="00D338EF"/>
    <w:rsid w:val="00D3408E"/>
    <w:rsid w:val="00D34B96"/>
    <w:rsid w:val="00D379A1"/>
    <w:rsid w:val="00D402C1"/>
    <w:rsid w:val="00D41978"/>
    <w:rsid w:val="00D42651"/>
    <w:rsid w:val="00D441AE"/>
    <w:rsid w:val="00D45929"/>
    <w:rsid w:val="00D5135C"/>
    <w:rsid w:val="00D57844"/>
    <w:rsid w:val="00D60F25"/>
    <w:rsid w:val="00D6126F"/>
    <w:rsid w:val="00D644CB"/>
    <w:rsid w:val="00D64D75"/>
    <w:rsid w:val="00D65BAD"/>
    <w:rsid w:val="00D66315"/>
    <w:rsid w:val="00D7330C"/>
    <w:rsid w:val="00D77770"/>
    <w:rsid w:val="00D84045"/>
    <w:rsid w:val="00D905CB"/>
    <w:rsid w:val="00D9249C"/>
    <w:rsid w:val="00D96268"/>
    <w:rsid w:val="00DA0E54"/>
    <w:rsid w:val="00DA24F1"/>
    <w:rsid w:val="00DA43D0"/>
    <w:rsid w:val="00DB3A53"/>
    <w:rsid w:val="00DB6142"/>
    <w:rsid w:val="00DC0939"/>
    <w:rsid w:val="00DC2E07"/>
    <w:rsid w:val="00DC64D6"/>
    <w:rsid w:val="00DD749C"/>
    <w:rsid w:val="00DE38B5"/>
    <w:rsid w:val="00DE5B3A"/>
    <w:rsid w:val="00DE70AB"/>
    <w:rsid w:val="00DF4325"/>
    <w:rsid w:val="00DF60E8"/>
    <w:rsid w:val="00E0238F"/>
    <w:rsid w:val="00E053EA"/>
    <w:rsid w:val="00E1168D"/>
    <w:rsid w:val="00E1348E"/>
    <w:rsid w:val="00E1414F"/>
    <w:rsid w:val="00E15AD4"/>
    <w:rsid w:val="00E212AE"/>
    <w:rsid w:val="00E34618"/>
    <w:rsid w:val="00E346DB"/>
    <w:rsid w:val="00E34A0F"/>
    <w:rsid w:val="00E3620C"/>
    <w:rsid w:val="00E36B17"/>
    <w:rsid w:val="00E4008F"/>
    <w:rsid w:val="00E40DA3"/>
    <w:rsid w:val="00E41BF9"/>
    <w:rsid w:val="00E47F50"/>
    <w:rsid w:val="00E52053"/>
    <w:rsid w:val="00E53727"/>
    <w:rsid w:val="00E56C26"/>
    <w:rsid w:val="00E56F1D"/>
    <w:rsid w:val="00E60A90"/>
    <w:rsid w:val="00E61DDA"/>
    <w:rsid w:val="00E64E93"/>
    <w:rsid w:val="00E65807"/>
    <w:rsid w:val="00E71FA9"/>
    <w:rsid w:val="00E72581"/>
    <w:rsid w:val="00E7755A"/>
    <w:rsid w:val="00E83705"/>
    <w:rsid w:val="00E86213"/>
    <w:rsid w:val="00E91A17"/>
    <w:rsid w:val="00E92F0A"/>
    <w:rsid w:val="00E93AF1"/>
    <w:rsid w:val="00E97A08"/>
    <w:rsid w:val="00EA24F4"/>
    <w:rsid w:val="00EA7719"/>
    <w:rsid w:val="00EB2017"/>
    <w:rsid w:val="00EB4B5C"/>
    <w:rsid w:val="00EB6DA5"/>
    <w:rsid w:val="00EC1B59"/>
    <w:rsid w:val="00ED0202"/>
    <w:rsid w:val="00EE18E4"/>
    <w:rsid w:val="00EE3D57"/>
    <w:rsid w:val="00EE60F0"/>
    <w:rsid w:val="00EF5BC4"/>
    <w:rsid w:val="00F0178D"/>
    <w:rsid w:val="00F0378F"/>
    <w:rsid w:val="00F055E9"/>
    <w:rsid w:val="00F13305"/>
    <w:rsid w:val="00F13F03"/>
    <w:rsid w:val="00F1609C"/>
    <w:rsid w:val="00F238AC"/>
    <w:rsid w:val="00F241A1"/>
    <w:rsid w:val="00F24C55"/>
    <w:rsid w:val="00F265BD"/>
    <w:rsid w:val="00F27A5A"/>
    <w:rsid w:val="00F360E3"/>
    <w:rsid w:val="00F3758E"/>
    <w:rsid w:val="00F43852"/>
    <w:rsid w:val="00F438D5"/>
    <w:rsid w:val="00F4424E"/>
    <w:rsid w:val="00F50A1F"/>
    <w:rsid w:val="00F552BC"/>
    <w:rsid w:val="00F559EA"/>
    <w:rsid w:val="00F573AC"/>
    <w:rsid w:val="00F575B9"/>
    <w:rsid w:val="00F579D3"/>
    <w:rsid w:val="00F60DB6"/>
    <w:rsid w:val="00F6496A"/>
    <w:rsid w:val="00F7480B"/>
    <w:rsid w:val="00F770B6"/>
    <w:rsid w:val="00F830C4"/>
    <w:rsid w:val="00F92F9F"/>
    <w:rsid w:val="00F9347E"/>
    <w:rsid w:val="00F94409"/>
    <w:rsid w:val="00F95DD4"/>
    <w:rsid w:val="00F95F19"/>
    <w:rsid w:val="00FA023B"/>
    <w:rsid w:val="00FA7D3D"/>
    <w:rsid w:val="00FC1F4B"/>
    <w:rsid w:val="00FC4B8D"/>
    <w:rsid w:val="00FC4CDA"/>
    <w:rsid w:val="00FD0103"/>
    <w:rsid w:val="00FD1ABE"/>
    <w:rsid w:val="00FD607A"/>
    <w:rsid w:val="00FE1221"/>
    <w:rsid w:val="00FE2D5D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91CBB"/>
  <w15:docId w15:val="{C5C21E2B-ACCD-294F-AF7A-A2A9CAA5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E92F0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757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8FBA40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4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F6496A"/>
  </w:style>
  <w:style w:type="paragraph" w:styleId="Pieddepage">
    <w:name w:val="footer"/>
    <w:basedOn w:val="Normal"/>
    <w:link w:val="PieddepageCar"/>
    <w:uiPriority w:val="99"/>
    <w:unhideWhenUsed/>
    <w:rsid w:val="00F649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F6496A"/>
  </w:style>
  <w:style w:type="paragraph" w:styleId="Sansinterligne">
    <w:name w:val="No Spacing"/>
    <w:link w:val="SansinterligneCar"/>
    <w:uiPriority w:val="1"/>
    <w:qFormat/>
    <w:rsid w:val="00F6496A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6496A"/>
    <w:rPr>
      <w:rFonts w:eastAsiaTheme="minorEastAsia"/>
      <w:lang w:eastAsia="fr-FR"/>
    </w:rPr>
  </w:style>
  <w:style w:type="paragraph" w:customStyle="1" w:styleId="DestinataireLieuDate">
    <w:name w:val="Destinataire Lieu Date"/>
    <w:basedOn w:val="Normal"/>
    <w:qFormat/>
    <w:rsid w:val="0051442E"/>
    <w:pPr>
      <w:spacing w:line="260" w:lineRule="atLeast"/>
    </w:pPr>
    <w:rPr>
      <w:rFonts w:asciiTheme="minorHAnsi" w:eastAsia="Times New Roman" w:hAnsiTheme="minorHAnsi"/>
      <w:iCs/>
      <w:color w:val="000000"/>
      <w:sz w:val="21"/>
      <w:szCs w:val="21"/>
    </w:rPr>
  </w:style>
  <w:style w:type="paragraph" w:customStyle="1" w:styleId="Paragraphestandard">
    <w:name w:val="[Paragraphe standard]"/>
    <w:basedOn w:val="Normal"/>
    <w:uiPriority w:val="99"/>
    <w:rsid w:val="0042132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0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0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7A5A"/>
    <w:pPr>
      <w:ind w:left="720"/>
    </w:pPr>
    <w:rPr>
      <w:rFonts w:ascii="Calibri" w:eastAsiaTheme="minorHAnsi" w:hAnsi="Calibri" w:cs="Calibri"/>
      <w:sz w:val="22"/>
      <w:szCs w:val="22"/>
    </w:rPr>
  </w:style>
  <w:style w:type="table" w:styleId="Grilledutableau">
    <w:name w:val="Table Grid"/>
    <w:basedOn w:val="TableauNormal"/>
    <w:uiPriority w:val="39"/>
    <w:rsid w:val="00B2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92F0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table" w:styleId="TableauGrille4-Accentuation2">
    <w:name w:val="Grid Table 4 Accent 2"/>
    <w:basedOn w:val="TableauNormal"/>
    <w:uiPriority w:val="49"/>
    <w:rsid w:val="00DB6142"/>
    <w:pPr>
      <w:spacing w:after="0" w:line="240" w:lineRule="auto"/>
    </w:pPr>
    <w:tblPr>
      <w:tblStyleRowBandSize w:val="1"/>
      <w:tblStyleColBandSize w:val="1"/>
      <w:tblBorders>
        <w:top w:val="single" w:sz="4" w:space="0" w:color="8F7DC9" w:themeColor="accent2" w:themeTint="99"/>
        <w:left w:val="single" w:sz="4" w:space="0" w:color="8F7DC9" w:themeColor="accent2" w:themeTint="99"/>
        <w:bottom w:val="single" w:sz="4" w:space="0" w:color="8F7DC9" w:themeColor="accent2" w:themeTint="99"/>
        <w:right w:val="single" w:sz="4" w:space="0" w:color="8F7DC9" w:themeColor="accent2" w:themeTint="99"/>
        <w:insideH w:val="single" w:sz="4" w:space="0" w:color="8F7DC9" w:themeColor="accent2" w:themeTint="99"/>
        <w:insideV w:val="single" w:sz="4" w:space="0" w:color="8F7DC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3C91" w:themeColor="accent2"/>
          <w:left w:val="single" w:sz="4" w:space="0" w:color="503C91" w:themeColor="accent2"/>
          <w:bottom w:val="single" w:sz="4" w:space="0" w:color="503C91" w:themeColor="accent2"/>
          <w:right w:val="single" w:sz="4" w:space="0" w:color="503C91" w:themeColor="accent2"/>
          <w:insideH w:val="nil"/>
          <w:insideV w:val="nil"/>
        </w:tcBorders>
        <w:shd w:val="clear" w:color="auto" w:fill="503C91" w:themeFill="accent2"/>
      </w:tcPr>
    </w:tblStylePr>
    <w:tblStylePr w:type="lastRow">
      <w:rPr>
        <w:b/>
        <w:bCs/>
      </w:rPr>
      <w:tblPr/>
      <w:tcPr>
        <w:tcBorders>
          <w:top w:val="double" w:sz="4" w:space="0" w:color="503C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3ED" w:themeFill="accent2" w:themeFillTint="33"/>
      </w:tcPr>
    </w:tblStylePr>
    <w:tblStylePr w:type="band1Horz">
      <w:tblPr/>
      <w:tcPr>
        <w:shd w:val="clear" w:color="auto" w:fill="D9D3ED" w:themeFill="accent2" w:themeFillTint="33"/>
      </w:tcPr>
    </w:tblStylePr>
  </w:style>
  <w:style w:type="paragraph" w:customStyle="1" w:styleId="ydp31ce5544yiv3417979764msolistparagraph">
    <w:name w:val="ydp31ce5544yiv3417979764msolistparagraph"/>
    <w:basedOn w:val="Normal"/>
    <w:rsid w:val="00DD749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FR"/>
    </w:rPr>
  </w:style>
  <w:style w:type="paragraph" w:customStyle="1" w:styleId="ydp31ce5544yiv3417979764msonormal">
    <w:name w:val="ydp31ce5544yiv3417979764msonormal"/>
    <w:basedOn w:val="Normal"/>
    <w:rsid w:val="00463B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fr-FR"/>
    </w:rPr>
  </w:style>
  <w:style w:type="character" w:styleId="Lienhypertexte">
    <w:name w:val="Hyperlink"/>
    <w:basedOn w:val="Policepardfaut"/>
    <w:uiPriority w:val="99"/>
    <w:unhideWhenUsed/>
    <w:rsid w:val="0076522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489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semiHidden/>
    <w:rsid w:val="00437579"/>
    <w:rPr>
      <w:rFonts w:asciiTheme="majorHAnsi" w:eastAsiaTheme="majorEastAsia" w:hAnsiTheme="majorHAnsi" w:cstheme="majorBidi"/>
      <w:color w:val="8FBA40" w:themeColor="accent1" w:themeShade="BF"/>
      <w:sz w:val="26"/>
      <w:szCs w:val="26"/>
    </w:rPr>
  </w:style>
  <w:style w:type="paragraph" w:customStyle="1" w:styleId="Default">
    <w:name w:val="Default"/>
    <w:rsid w:val="002A6A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auGrille5Fonc-Accentuation2">
    <w:name w:val="Grid Table 5 Dark Accent 2"/>
    <w:basedOn w:val="TableauNormal"/>
    <w:uiPriority w:val="50"/>
    <w:rsid w:val="00747C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3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3C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3C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3C91" w:themeFill="accent2"/>
      </w:tcPr>
    </w:tblStylePr>
    <w:tblStylePr w:type="band1Vert">
      <w:tblPr/>
      <w:tcPr>
        <w:shd w:val="clear" w:color="auto" w:fill="B4A8DB" w:themeFill="accent2" w:themeFillTint="66"/>
      </w:tcPr>
    </w:tblStylePr>
    <w:tblStylePr w:type="band1Horz">
      <w:tblPr/>
      <w:tcPr>
        <w:shd w:val="clear" w:color="auto" w:fill="B4A8DB" w:themeFill="accent2" w:themeFillTint="66"/>
      </w:tcPr>
    </w:tblStylePr>
  </w:style>
  <w:style w:type="character" w:styleId="lev">
    <w:name w:val="Strong"/>
    <w:basedOn w:val="Policepardfaut"/>
    <w:uiPriority w:val="22"/>
    <w:qFormat/>
    <w:rsid w:val="00691C07"/>
    <w:rPr>
      <w:b/>
      <w:bCs/>
    </w:rPr>
  </w:style>
  <w:style w:type="paragraph" w:styleId="Corpsdetexte">
    <w:name w:val="Body Text"/>
    <w:basedOn w:val="Normal"/>
    <w:link w:val="CorpsdetexteCar"/>
    <w:uiPriority w:val="1"/>
    <w:unhideWhenUsed/>
    <w:qFormat/>
    <w:rsid w:val="00D5784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D57844"/>
    <w:rPr>
      <w:rFonts w:ascii="Calibri" w:eastAsia="Calibri" w:hAnsi="Calibri" w:cs="Calibri"/>
    </w:rPr>
  </w:style>
  <w:style w:type="table" w:styleId="Grilledetableauclaire">
    <w:name w:val="Grid Table Light"/>
    <w:basedOn w:val="TableauNormal"/>
    <w:uiPriority w:val="40"/>
    <w:rsid w:val="00A63E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747021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WW-Absatz-Standardschriftart1111111111111">
    <w:name w:val="WW-Absatz-Standardschriftart1111111111111"/>
    <w:rsid w:val="0041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458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04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318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181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0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933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62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051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3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814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8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06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3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6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97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12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30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81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310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930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2196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831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9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Horta-Marques\OneDrive%20-%20Nomen\Bureau\CGI\220524%20CGI.dotx" TargetMode="External"/></Relationships>
</file>

<file path=word/theme/theme1.xml><?xml version="1.0" encoding="utf-8"?>
<a:theme xmlns:a="http://schemas.openxmlformats.org/drawingml/2006/main" name="CGI">
  <a:themeElements>
    <a:clrScheme name="CGI">
      <a:dk1>
        <a:sysClr val="windowText" lastClr="000000"/>
      </a:dk1>
      <a:lt1>
        <a:sysClr val="window" lastClr="FFFFFF"/>
      </a:lt1>
      <a:dk2>
        <a:srgbClr val="503C91"/>
      </a:dk2>
      <a:lt2>
        <a:srgbClr val="ED6926"/>
      </a:lt2>
      <a:accent1>
        <a:srgbClr val="B4D27D"/>
      </a:accent1>
      <a:accent2>
        <a:srgbClr val="503C91"/>
      </a:accent2>
      <a:accent3>
        <a:srgbClr val="ED6926"/>
      </a:accent3>
      <a:accent4>
        <a:srgbClr val="B4D27D"/>
      </a:accent4>
      <a:accent5>
        <a:srgbClr val="3F3F3F"/>
      </a:accent5>
      <a:accent6>
        <a:srgbClr val="7F7F7F"/>
      </a:accent6>
      <a:hlink>
        <a:srgbClr val="A5A5A5"/>
      </a:hlink>
      <a:folHlink>
        <a:srgbClr val="D8D8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GI" id="{F7C9A23A-80DA-4E6A-BBCE-10BCCE3D48FD}" vid="{4F8C4A5E-569F-4378-8EFC-654EE5137AD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905C0D1D58146A99F595F98CAE759" ma:contentTypeVersion="15" ma:contentTypeDescription="Crée un document." ma:contentTypeScope="" ma:versionID="e26d89e6155fa762b43cbe902471bd8e">
  <xsd:schema xmlns:xsd="http://www.w3.org/2001/XMLSchema" xmlns:xs="http://www.w3.org/2001/XMLSchema" xmlns:p="http://schemas.microsoft.com/office/2006/metadata/properties" xmlns:ns2="e72fa89d-3ad3-4370-a252-29a4ae94c7f6" xmlns:ns3="9fe30d7a-1967-4957-b660-24e4a7d4f7f2" targetNamespace="http://schemas.microsoft.com/office/2006/metadata/properties" ma:root="true" ma:fieldsID="fb9f632fe414c25b4ffd128c9efcb36c" ns2:_="" ns3:_="">
    <xsd:import namespace="e72fa89d-3ad3-4370-a252-29a4ae94c7f6"/>
    <xsd:import namespace="9fe30d7a-1967-4957-b660-24e4a7d4f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a89d-3ad3-4370-a252-29a4ae94c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63bbc5a-a1ae-4bce-b541-be8490017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30d7a-1967-4957-b660-24e4a7d4f7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8167fd-4d99-4e52-86ac-3402ac2a5429}" ma:internalName="TaxCatchAll" ma:showField="CatchAllData" ma:web="9fe30d7a-1967-4957-b660-24e4a7d4f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30d7a-1967-4957-b660-24e4a7d4f7f2" xsi:nil="true"/>
    <lcf76f155ced4ddcb4097134ff3c332f xmlns="e72fa89d-3ad3-4370-a252-29a4ae94c7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4DFC35-2AC7-4F22-85B8-69B29BCE9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a89d-3ad3-4370-a252-29a4ae94c7f6"/>
    <ds:schemaRef ds:uri="9fe30d7a-1967-4957-b660-24e4a7d4f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11D06-DA2F-4C96-9745-42388B868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1C9E3-15E7-4981-947C-618EC17A1BD6}">
  <ds:schemaRefs>
    <ds:schemaRef ds:uri="http://schemas.microsoft.com/office/2006/metadata/properties"/>
    <ds:schemaRef ds:uri="http://schemas.microsoft.com/office/infopath/2007/PartnerControls"/>
    <ds:schemaRef ds:uri="9fe30d7a-1967-4957-b660-24e4a7d4f7f2"/>
    <ds:schemaRef ds:uri="e72fa89d-3ad3-4370-a252-29a4ae94c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220524 CGI</Template>
  <TotalTime>94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Nomen International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Marilyn Horta-Marques</dc:creator>
  <cp:lastModifiedBy>Assia KLOUL</cp:lastModifiedBy>
  <cp:revision>38</cp:revision>
  <cp:lastPrinted>2024-11-19T14:41:00Z</cp:lastPrinted>
  <dcterms:created xsi:type="dcterms:W3CDTF">2025-04-08T15:15:00Z</dcterms:created>
  <dcterms:modified xsi:type="dcterms:W3CDTF">2025-07-04T13:34:00Z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0x0101003B9905C0D1D58146A99F595F98CAE759</vt:lpwstr>
  </property>
  <property fmtid="{D5CDD505-2E9C-101B-9397-08002B2CF9AE}" pid="3" name="MediaServiceImageTags">
    <vt:lpwstr/>
  </property>
</Properties>
</file>