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17"/>
        <w:gridCol w:w="848"/>
        <w:gridCol w:w="2925"/>
      </w:tblGrid>
      <w:tr w:rsidR="002E4AFC" w:rsidRPr="002E4AFC" w14:paraId="6F4B7A67" w14:textId="77777777" w:rsidTr="006E23B3">
        <w:trPr>
          <w:trHeight w:val="2178"/>
          <w:jc w:val="center"/>
        </w:trPr>
        <w:tc>
          <w:tcPr>
            <w:tcW w:w="7289" w:type="dxa"/>
            <w:gridSpan w:val="2"/>
          </w:tcPr>
          <w:p w14:paraId="4D7F8310" w14:textId="1E400FF6" w:rsidR="002E4AFC" w:rsidRPr="002E4AFC" w:rsidRDefault="00CE55E4" w:rsidP="002E4AFC">
            <w:pPr>
              <w:pStyle w:val="Title"/>
            </w:pPr>
            <w:r>
              <w:t>Eduardo</w:t>
            </w:r>
            <w:r w:rsidR="002E4AFC" w:rsidRPr="002E4AFC">
              <w:br/>
            </w:r>
            <w:r w:rsidR="00F21221">
              <w:t>Negron</w:t>
            </w:r>
          </w:p>
        </w:tc>
        <w:tc>
          <w:tcPr>
            <w:tcW w:w="2935" w:type="dxa"/>
            <w:vMerge w:val="restart"/>
            <w:vAlign w:val="bottom"/>
          </w:tcPr>
          <w:p w14:paraId="2FD3E6D6" w14:textId="77777777" w:rsidR="002E4AFC" w:rsidRPr="002E4AFC" w:rsidRDefault="002E4AFC" w:rsidP="002E4AF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A081A8" wp14:editId="14FC6879">
                  <wp:extent cx="1431073" cy="1466850"/>
                  <wp:effectExtent l="57150" t="57150" r="55245" b="57150"/>
                  <wp:docPr id="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8" b="24984"/>
                          <a:stretch/>
                        </pic:blipFill>
                        <pic:spPr bwMode="auto">
                          <a:xfrm>
                            <a:off x="0" y="0"/>
                            <a:ext cx="1432370" cy="1468180"/>
                          </a:xfrm>
                          <a:prstGeom prst="rect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9E0" w:rsidRPr="002E4AFC" w14:paraId="072D2F4C" w14:textId="77777777" w:rsidTr="002E4AFC">
        <w:trPr>
          <w:trHeight w:val="1262"/>
          <w:jc w:val="center"/>
        </w:trPr>
        <w:tc>
          <w:tcPr>
            <w:tcW w:w="6397" w:type="dxa"/>
          </w:tcPr>
          <w:p w14:paraId="3DA3B961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14:paraId="4D0B90B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14:paraId="4FBC559C" w14:textId="77777777"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DE59E0" w:rsidRPr="002E4AFC" w14:paraId="41963C56" w14:textId="77777777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14:paraId="6B7C201E" w14:textId="77777777" w:rsidR="006E23B3" w:rsidRDefault="006E23B3" w:rsidP="006E23B3">
            <w:pPr>
              <w:pStyle w:val="Heading2"/>
            </w:pPr>
            <w:r w:rsidRPr="000F7D04">
              <w:t>Experience</w:t>
            </w:r>
          </w:p>
          <w:p w14:paraId="13E910DE" w14:textId="6145D435" w:rsidR="006E23B3" w:rsidRDefault="00CE55E4" w:rsidP="006E23B3">
            <w:pPr>
              <w:pStyle w:val="Dates"/>
            </w:pPr>
            <w:r>
              <w:t>06/2019</w:t>
            </w:r>
            <w:r w:rsidR="006E23B3">
              <w:t>–</w:t>
            </w:r>
            <w:r>
              <w:t>11/2019</w:t>
            </w:r>
          </w:p>
          <w:p w14:paraId="6F38D2C3" w14:textId="3A742055" w:rsidR="006E23B3" w:rsidRDefault="00CE55E4" w:rsidP="006E23B3">
            <w:pPr>
              <w:pStyle w:val="Experience"/>
            </w:pPr>
            <w:r>
              <w:t>In the Heights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Sonny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Measure for Measure Theatre</w:t>
            </w:r>
          </w:p>
          <w:p w14:paraId="71FA72EE" w14:textId="7C790B85" w:rsidR="006E23B3" w:rsidRDefault="00CE55E4" w:rsidP="006E23B3">
            <w:pPr>
              <w:pStyle w:val="Dates"/>
            </w:pPr>
            <w:r>
              <w:t>12/2019</w:t>
            </w:r>
            <w:r w:rsidR="006E23B3">
              <w:t>–</w:t>
            </w:r>
            <w:r>
              <w:t>03/2020</w:t>
            </w:r>
          </w:p>
          <w:p w14:paraId="30180A79" w14:textId="6FA3AB9D" w:rsidR="006E23B3" w:rsidRDefault="00CE55E4" w:rsidP="006E23B3">
            <w:pPr>
              <w:pStyle w:val="Experience"/>
            </w:pPr>
            <w:r>
              <w:t>Island Song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Cooper</w:t>
            </w:r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r>
              <w:t>Measure for Measure Theatre</w:t>
            </w:r>
          </w:p>
          <w:p w14:paraId="7547C25A" w14:textId="1D7C54A2" w:rsidR="00F21221" w:rsidRDefault="00F21221" w:rsidP="00F21221">
            <w:pPr>
              <w:pStyle w:val="Dates"/>
            </w:pPr>
            <w:r>
              <w:t>0</w:t>
            </w:r>
            <w:r>
              <w:t>6</w:t>
            </w:r>
            <w:r>
              <w:t>/202</w:t>
            </w:r>
            <w:r>
              <w:t>1</w:t>
            </w:r>
          </w:p>
          <w:p w14:paraId="74FBA722" w14:textId="7685EF4E" w:rsidR="00F21221" w:rsidRPr="00F21221" w:rsidRDefault="00F21221" w:rsidP="006E23B3">
            <w:pPr>
              <w:pStyle w:val="Experience"/>
              <w:rPr>
                <w:rFonts w:ascii="Arial" w:eastAsia="Times New Roman" w:hAnsi="Arial" w:cs="Arial"/>
                <w:color w:val="000000"/>
                <w:spacing w:val="2"/>
                <w:szCs w:val="22"/>
                <w:shd w:val="clear" w:color="auto" w:fill="FFFFFF"/>
              </w:rPr>
            </w:pPr>
            <w:r>
              <w:t xml:space="preserve">The </w:t>
            </w:r>
            <w:proofErr w:type="spellStart"/>
            <w:r>
              <w:t>Nosleep</w:t>
            </w:r>
            <w:proofErr w:type="spellEnd"/>
            <w:r>
              <w:t xml:space="preserve"> Show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>
              <w:t>Falcon</w:t>
            </w:r>
            <w:r>
              <w:t xml:space="preserve"> </w:t>
            </w:r>
            <w:r w:rsidRPr="002A17F8">
              <w:rPr>
                <w:rStyle w:val="Strong"/>
              </w:rPr>
              <w:t>•</w:t>
            </w:r>
            <w:r>
              <w:t xml:space="preserve"> </w:t>
            </w:r>
            <w:r w:rsidRPr="00F21221">
              <w:rPr>
                <w:rFonts w:ascii="Arial" w:eastAsia="Times New Roman" w:hAnsi="Arial" w:cs="Arial"/>
                <w:color w:val="000000"/>
                <w:spacing w:val="2"/>
                <w:szCs w:val="22"/>
                <w:shd w:val="clear" w:color="auto" w:fill="FFFFFF"/>
              </w:rPr>
              <w:t>PlanetU4ia Productions</w:t>
            </w:r>
          </w:p>
          <w:p w14:paraId="44A4413C" w14:textId="263724CD" w:rsidR="006E23B3" w:rsidRDefault="00CE55E4" w:rsidP="006E23B3">
            <w:r>
              <w:t>.</w:t>
            </w:r>
          </w:p>
          <w:p w14:paraId="6C677981" w14:textId="77777777" w:rsidR="006E23B3" w:rsidRDefault="006E23B3" w:rsidP="006E23B3"/>
          <w:p w14:paraId="58AD3A7B" w14:textId="77777777" w:rsidR="006E23B3" w:rsidRDefault="006E23B3" w:rsidP="006E23B3">
            <w:pPr>
              <w:pStyle w:val="Heading2"/>
            </w:pPr>
            <w:r w:rsidRPr="000F7D04">
              <w:t>Education</w:t>
            </w:r>
          </w:p>
          <w:p w14:paraId="08A95AD3" w14:textId="4D2C4B05" w:rsidR="006E23B3" w:rsidRPr="000F7D04" w:rsidRDefault="00CE55E4" w:rsidP="006E23B3">
            <w:r>
              <w:t>Hallandale All-Magnet</w:t>
            </w:r>
            <w:r w:rsidR="006E23B3" w:rsidRPr="000F7D04">
              <w:t xml:space="preserve">, </w:t>
            </w:r>
            <w:r>
              <w:t>Hallandale Beach, FL</w:t>
            </w:r>
          </w:p>
          <w:p w14:paraId="640E17D5" w14:textId="2C8B95FB" w:rsidR="006E23B3" w:rsidRDefault="00CE55E4" w:rsidP="006E23B3">
            <w:pPr>
              <w:pStyle w:val="ListBullet"/>
              <w:numPr>
                <w:ilvl w:val="0"/>
                <w:numId w:val="23"/>
              </w:numPr>
            </w:pPr>
            <w:r>
              <w:t>Received NBC’s Rise grant for production of ‘In the Heights’ where I was cast as ‘Benny’</w:t>
            </w:r>
          </w:p>
          <w:p w14:paraId="020578EE" w14:textId="26FD0586" w:rsidR="00F21221" w:rsidRDefault="00F21221" w:rsidP="006E23B3">
            <w:pPr>
              <w:pStyle w:val="ListBullet"/>
              <w:numPr>
                <w:ilvl w:val="0"/>
                <w:numId w:val="23"/>
              </w:numPr>
            </w:pPr>
            <w:r>
              <w:t>I am an inductee into the International Thespian Society</w:t>
            </w:r>
          </w:p>
          <w:p w14:paraId="0BB535A7" w14:textId="77777777" w:rsidR="006E23B3" w:rsidRDefault="006E23B3" w:rsidP="006E23B3"/>
          <w:p w14:paraId="41D7F107" w14:textId="50FF923B" w:rsidR="006E23B3" w:rsidRPr="000F7D04" w:rsidRDefault="00DE59E0" w:rsidP="006E23B3">
            <w:pPr>
              <w:pStyle w:val="Heading2"/>
            </w:pPr>
            <w:r>
              <w:t>Appearance</w:t>
            </w:r>
          </w:p>
          <w:p w14:paraId="5F82358F" w14:textId="746864F3" w:rsidR="00DE59E0" w:rsidRDefault="00DE59E0" w:rsidP="00DE59E0">
            <w:r w:rsidRPr="00DE59E0">
              <w:rPr>
                <w:b/>
                <w:bCs/>
              </w:rPr>
              <w:t>Gender</w:t>
            </w:r>
            <w:r>
              <w:t xml:space="preserve">: Male       </w:t>
            </w:r>
            <w:r w:rsidRPr="00DE59E0">
              <w:rPr>
                <w:b/>
                <w:bCs/>
              </w:rPr>
              <w:t>Height</w:t>
            </w:r>
            <w:r>
              <w:t>:  5’10”</w:t>
            </w:r>
          </w:p>
          <w:p w14:paraId="6F2404C6" w14:textId="342558F8" w:rsidR="00DE59E0" w:rsidRDefault="00DE59E0" w:rsidP="006E23B3">
            <w:r w:rsidRPr="00DE59E0">
              <w:rPr>
                <w:b/>
                <w:bCs/>
              </w:rPr>
              <w:t>Weight</w:t>
            </w:r>
            <w:r>
              <w:t xml:space="preserve">: 147 Lbs.  </w:t>
            </w:r>
            <w:r w:rsidRPr="00DE59E0">
              <w:rPr>
                <w:b/>
                <w:bCs/>
              </w:rPr>
              <w:t>Ethnicity</w:t>
            </w:r>
            <w:r>
              <w:t>: Hispanic, Multiracial</w:t>
            </w:r>
          </w:p>
          <w:p w14:paraId="72DB0549" w14:textId="17D2F617" w:rsidR="00DE59E0" w:rsidRDefault="00DE59E0" w:rsidP="006E23B3">
            <w:r w:rsidRPr="00DE59E0">
              <w:rPr>
                <w:b/>
                <w:bCs/>
              </w:rPr>
              <w:t>Build</w:t>
            </w:r>
            <w:r>
              <w:t xml:space="preserve">: Toned        </w:t>
            </w:r>
            <w:r w:rsidRPr="00DE59E0">
              <w:rPr>
                <w:b/>
                <w:bCs/>
              </w:rPr>
              <w:t>Age Range</w:t>
            </w:r>
            <w:r>
              <w:t xml:space="preserve">: 18-26 </w:t>
            </w:r>
          </w:p>
          <w:p w14:paraId="7E143D66" w14:textId="1407D3C4" w:rsidR="00DE59E0" w:rsidRDefault="00DE59E0" w:rsidP="006E23B3">
            <w:r w:rsidRPr="00D34764">
              <w:rPr>
                <w:b/>
                <w:bCs/>
              </w:rPr>
              <w:t>Eye</w:t>
            </w:r>
            <w:r w:rsidR="00D34764" w:rsidRPr="00D34764">
              <w:rPr>
                <w:b/>
                <w:bCs/>
              </w:rPr>
              <w:t>s</w:t>
            </w:r>
            <w:r>
              <w:t xml:space="preserve">: Brown </w:t>
            </w:r>
            <w:r w:rsidR="00D34764">
              <w:t xml:space="preserve">       </w:t>
            </w:r>
            <w:r w:rsidRPr="00D34764">
              <w:rPr>
                <w:b/>
                <w:bCs/>
              </w:rPr>
              <w:t>Hair</w:t>
            </w:r>
            <w:r w:rsidR="00D34764" w:rsidRPr="00D34764">
              <w:rPr>
                <w:b/>
                <w:bCs/>
              </w:rPr>
              <w:t xml:space="preserve"> color</w:t>
            </w:r>
            <w:r>
              <w:t xml:space="preserve">: Brown        </w:t>
            </w:r>
          </w:p>
          <w:p w14:paraId="59DABFF3" w14:textId="295D498B" w:rsidR="006E23B3" w:rsidRDefault="00D34764" w:rsidP="006E23B3">
            <w:pPr>
              <w:pStyle w:val="Heading2"/>
            </w:pPr>
            <w:r>
              <w:t>Special Skills</w:t>
            </w:r>
          </w:p>
          <w:p w14:paraId="3802A82B" w14:textId="0CCBC657" w:rsidR="006E23B3" w:rsidRPr="00D34764" w:rsidRDefault="00D34764" w:rsidP="00D34764">
            <w:r w:rsidRPr="00D34764">
              <w:t>Fluent in English</w:t>
            </w:r>
            <w:r>
              <w:t xml:space="preserve">               Strong Voice</w:t>
            </w:r>
            <w:r w:rsidRPr="00D34764">
              <w:t xml:space="preserve">                    </w:t>
            </w:r>
          </w:p>
          <w:p w14:paraId="1A4D6728" w14:textId="25420758" w:rsidR="00D34764" w:rsidRPr="00D34764" w:rsidRDefault="00D34764" w:rsidP="00D34764">
            <w:r w:rsidRPr="00D34764">
              <w:t xml:space="preserve">Spanish </w:t>
            </w:r>
            <w:r>
              <w:t xml:space="preserve">                            Dialects &amp; Impressions </w:t>
            </w:r>
          </w:p>
          <w:p w14:paraId="58FA39C2" w14:textId="77777777" w:rsidR="006E23B3" w:rsidRDefault="006E23B3" w:rsidP="006E23B3"/>
          <w:p w14:paraId="1286B3E7" w14:textId="77777777" w:rsidR="006E23B3" w:rsidRDefault="006E23B3" w:rsidP="006E23B3">
            <w:pPr>
              <w:pStyle w:val="Heading2"/>
            </w:pPr>
            <w:r w:rsidRPr="000F7D04">
              <w:t>References</w:t>
            </w:r>
          </w:p>
          <w:p w14:paraId="54B05206" w14:textId="06CF3F1E" w:rsidR="006E23B3" w:rsidRPr="00762F10" w:rsidRDefault="006E23B3" w:rsidP="006E23B3">
            <w:pPr>
              <w:ind w:right="-356"/>
            </w:pPr>
            <w:r w:rsidRPr="009360EC">
              <w:t>Available upon request.</w:t>
            </w:r>
          </w:p>
        </w:tc>
        <w:tc>
          <w:tcPr>
            <w:tcW w:w="892" w:type="dxa"/>
            <w:vMerge w:val="restart"/>
          </w:tcPr>
          <w:p w14:paraId="0B47975C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54865C78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  <w:tr w:rsidR="00DE59E0" w:rsidRPr="002E4AFC" w14:paraId="2AFA2E3B" w14:textId="77777777" w:rsidTr="002E4AFC">
        <w:trPr>
          <w:trHeight w:val="605"/>
          <w:jc w:val="center"/>
        </w:trPr>
        <w:tc>
          <w:tcPr>
            <w:tcW w:w="6397" w:type="dxa"/>
            <w:vMerge/>
          </w:tcPr>
          <w:p w14:paraId="3B9599CA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7539BF7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4372ECFB" w14:textId="77777777"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DE59E0" w:rsidRPr="002E4AFC" w14:paraId="7EF8DF8B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5ACC4721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9D1919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27CADDBE" w14:textId="635610DE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CC1A38" wp14:editId="32AA3F4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D5DD7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r w:rsidR="00CE55E4">
              <w:t>6923 W Sunrise Blvd Apt 308</w:t>
            </w:r>
          </w:p>
          <w:p w14:paraId="2CA988FB" w14:textId="3DE87D46" w:rsidR="006E23B3" w:rsidRPr="002E4AFC" w:rsidRDefault="00CE55E4" w:rsidP="006E23B3">
            <w:pPr>
              <w:pStyle w:val="Information"/>
            </w:pPr>
            <w:r>
              <w:t>Plantation FL, 33313</w:t>
            </w:r>
          </w:p>
        </w:tc>
      </w:tr>
      <w:tr w:rsidR="00DE59E0" w:rsidRPr="002E4AFC" w14:paraId="7BAA1A11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2CA4D9F3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4B49FBE5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70515801" w14:textId="60350718" w:rsidR="006E23B3" w:rsidRPr="002E4AFC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318A9B" wp14:editId="484B7E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976D2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CE55E4">
              <w:t>(954)997-6711</w:t>
            </w:r>
          </w:p>
        </w:tc>
      </w:tr>
      <w:tr w:rsidR="00DE59E0" w:rsidRPr="002E4AFC" w14:paraId="1F03DA08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47B6FA2F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1A8A83A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55E820E6" w14:textId="77777777" w:rsidR="006E23B3" w:rsidRDefault="006E23B3" w:rsidP="006E23B3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BE73639" wp14:editId="133A6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9687B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r w:rsidR="00CE55E4">
              <w:t>eduardofernandez0705</w:t>
            </w:r>
          </w:p>
          <w:p w14:paraId="4E4A9A07" w14:textId="2B7E2A4A" w:rsidR="00DE59E0" w:rsidRPr="002E4AFC" w:rsidRDefault="00DE59E0" w:rsidP="006E23B3">
            <w:pPr>
              <w:pStyle w:val="Information"/>
            </w:pPr>
            <w:r>
              <w:t>@gmail.com</w:t>
            </w:r>
          </w:p>
        </w:tc>
      </w:tr>
      <w:tr w:rsidR="00DE59E0" w:rsidRPr="002E4AFC" w14:paraId="7D9CC6B1" w14:textId="77777777" w:rsidTr="002E4AFC">
        <w:trPr>
          <w:trHeight w:val="567"/>
          <w:jc w:val="center"/>
        </w:trPr>
        <w:tc>
          <w:tcPr>
            <w:tcW w:w="6397" w:type="dxa"/>
            <w:vMerge/>
          </w:tcPr>
          <w:p w14:paraId="71D0366D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5BC4E56A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14:paraId="2BA1EA0D" w14:textId="3B2A3B00" w:rsidR="006E23B3" w:rsidRPr="002E4AFC" w:rsidRDefault="006E23B3" w:rsidP="006E23B3">
            <w:pPr>
              <w:pStyle w:val="Information"/>
            </w:pPr>
          </w:p>
        </w:tc>
      </w:tr>
      <w:tr w:rsidR="00DE59E0" w:rsidRPr="002E4AFC" w14:paraId="14C30D7D" w14:textId="77777777" w:rsidTr="002E4AFC">
        <w:trPr>
          <w:trHeight w:val="796"/>
          <w:jc w:val="center"/>
        </w:trPr>
        <w:tc>
          <w:tcPr>
            <w:tcW w:w="6397" w:type="dxa"/>
            <w:vMerge/>
          </w:tcPr>
          <w:p w14:paraId="027F6991" w14:textId="77777777"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14:paraId="6D019D7D" w14:textId="77777777"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14:paraId="7203BEFE" w14:textId="77777777" w:rsidR="006E23B3" w:rsidRPr="002E4AFC" w:rsidRDefault="006E23B3" w:rsidP="006E23B3">
            <w:pPr>
              <w:rPr>
                <w:rFonts w:ascii="Arial" w:hAnsi="Arial"/>
              </w:rPr>
            </w:pPr>
          </w:p>
        </w:tc>
      </w:tr>
    </w:tbl>
    <w:p w14:paraId="19E92797" w14:textId="77777777" w:rsidR="00CE6104" w:rsidRPr="0006568A" w:rsidRDefault="00CE6104" w:rsidP="0006568A"/>
    <w:sectPr w:rsidR="00CE6104" w:rsidRPr="0006568A" w:rsidSect="006E23B3">
      <w:headerReference w:type="default" r:id="rId11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9A002" w14:textId="77777777" w:rsidR="000637D7" w:rsidRDefault="000637D7" w:rsidP="009129A0">
      <w:r>
        <w:separator/>
      </w:r>
    </w:p>
  </w:endnote>
  <w:endnote w:type="continuationSeparator" w:id="0">
    <w:p w14:paraId="675A3457" w14:textId="77777777" w:rsidR="000637D7" w:rsidRDefault="000637D7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8937F-BF41-49B2-8F3A-1804558B7ED4}"/>
    <w:embedBold r:id="rId2" w:fontKey="{E71051E8-9680-4BBC-8FD3-C78CF556B7C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FC7350F-C50C-4FFF-A42B-EF3242188D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D8F326E3-0354-4357-9B09-ED3B158D97F8}"/>
    <w:embedBold r:id="rId5" w:fontKey="{E24A4E66-2C7E-4D1D-A5B6-3A330427E83D}"/>
    <w:embedItalic r:id="rId6" w:fontKey="{D87E9C02-5B52-4CFE-894B-B3C7C6E260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8EDA5A8-C346-486B-99DD-56C3DB66FB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553B2" w14:textId="77777777" w:rsidR="000637D7" w:rsidRDefault="000637D7" w:rsidP="009129A0">
      <w:r>
        <w:separator/>
      </w:r>
    </w:p>
  </w:footnote>
  <w:footnote w:type="continuationSeparator" w:id="0">
    <w:p w14:paraId="718006E3" w14:textId="77777777" w:rsidR="000637D7" w:rsidRDefault="000637D7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ACFF" w14:textId="77777777" w:rsidR="009129A0" w:rsidRDefault="009129A0"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D15272" wp14:editId="4B54DFF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9F09FBF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T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4HAAD/&#10;/wMAUEsDBBQABgAIAAAAIQBVUzWV3gAAAAcBAAAPAAAAZHJzL2Rvd25yZXYueG1sTI/NTsMwEITv&#10;SH0Haytxo3YiBao0ToWq9gQSokXQoxtvk9B4HWLnh7fH5QKX1axmNfNttp5MwwbsXG1JQrQQwJAK&#10;q2sqJbwddndLYM4r0qqxhBK+0cE6n91kKtV2pFcc9r5kIYRcqiRU3rcp566o0Ci3sC1S8M62M8qH&#10;tSu57tQYwk3DYyHuuVE1hYZKtbipsLjseyPhvB3bfoi+dg/1+9Mn2pfLx/NRSHk7nx5XwDxO/u8Y&#10;rvgBHfLAdLI9accaCeER/zuvXhwnEbBTUMkyEcDzjP/nz38AAAD//wMAUEsBAi0AFAAGAAgAAAAh&#10;ALaDOJL+AAAA4QEAABMAAAAAAAAAAAAAAAAAAAAAAFtDb250ZW50X1R5cGVzXS54bWxQSwECLQAU&#10;AAYACAAAACEAOP0h/9YAAACUAQAACwAAAAAAAAAAAAAAAAAvAQAAX3JlbHMvLnJlbHNQSwECLQAU&#10;AAYACAAAACEANgs2ThkzAABv9wEADgAAAAAAAAAAAAAAAAAuAgAAZHJzL2Uyb0RvYy54bWxQSwEC&#10;LQAUAAYACAAAACEAVVM1ld4AAAAHAQAADwAAAAAAAAAAAAAAAABzNQAAZHJzL2Rvd25yZXYueG1s&#10;UEsFBgAAAAAEAAQA8wAAAH42AAAAAA==&#10;">
              <v:shape id="Freeform 3" o:spid="_x0000_s1027" alt="decorative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9b2d1f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d34817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a28e6a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956251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918485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855d5d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B2D1F" w:themeColor="accent2"/>
      </w:rPr>
    </w:lvl>
  </w:abstractNum>
  <w:abstractNum w:abstractNumId="1" w15:restartNumberingAfterBreak="0">
    <w:nsid w:val="06115D89"/>
    <w:multiLevelType w:val="hybridMultilevel"/>
    <w:tmpl w:val="52224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3321450"/>
    <w:multiLevelType w:val="hybridMultilevel"/>
    <w:tmpl w:val="F6ACA5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12B04"/>
    <w:multiLevelType w:val="hybridMultilevel"/>
    <w:tmpl w:val="0472D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16"/>
  </w:num>
  <w:num w:numId="5">
    <w:abstractNumId w:val="17"/>
  </w:num>
  <w:num w:numId="6">
    <w:abstractNumId w:val="23"/>
  </w:num>
  <w:num w:numId="7">
    <w:abstractNumId w:val="10"/>
  </w:num>
  <w:num w:numId="8">
    <w:abstractNumId w:val="14"/>
  </w:num>
  <w:num w:numId="9">
    <w:abstractNumId w:val="21"/>
  </w:num>
  <w:num w:numId="10">
    <w:abstractNumId w:val="5"/>
  </w:num>
  <w:num w:numId="11">
    <w:abstractNumId w:val="9"/>
  </w:num>
  <w:num w:numId="12">
    <w:abstractNumId w:val="2"/>
  </w:num>
  <w:num w:numId="13">
    <w:abstractNumId w:val="6"/>
  </w:num>
  <w:num w:numId="14">
    <w:abstractNumId w:val="13"/>
  </w:num>
  <w:num w:numId="15">
    <w:abstractNumId w:val="12"/>
  </w:num>
  <w:num w:numId="16">
    <w:abstractNumId w:val="20"/>
  </w:num>
  <w:num w:numId="17">
    <w:abstractNumId w:val="7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8"/>
  </w:num>
  <w:num w:numId="23">
    <w:abstractNumId w:val="0"/>
  </w:num>
  <w:num w:numId="24">
    <w:abstractNumId w:val="0"/>
  </w:num>
  <w:num w:numId="25">
    <w:abstractNumId w:val="1"/>
  </w:num>
  <w:num w:numId="26">
    <w:abstractNumId w:val="4"/>
  </w:num>
  <w:num w:numId="27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5E4"/>
    <w:rsid w:val="00052382"/>
    <w:rsid w:val="000637D7"/>
    <w:rsid w:val="0006568A"/>
    <w:rsid w:val="00076F0F"/>
    <w:rsid w:val="00084253"/>
    <w:rsid w:val="000D1F49"/>
    <w:rsid w:val="000E6867"/>
    <w:rsid w:val="001727CA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B4A51"/>
    <w:rsid w:val="00CD4532"/>
    <w:rsid w:val="00CD47B0"/>
    <w:rsid w:val="00CE55E4"/>
    <w:rsid w:val="00CE6104"/>
    <w:rsid w:val="00CE7918"/>
    <w:rsid w:val="00D16163"/>
    <w:rsid w:val="00D34764"/>
    <w:rsid w:val="00DB3FAD"/>
    <w:rsid w:val="00DE59E0"/>
    <w:rsid w:val="00E61C09"/>
    <w:rsid w:val="00EB3B58"/>
    <w:rsid w:val="00EC7359"/>
    <w:rsid w:val="00EE3054"/>
    <w:rsid w:val="00F00606"/>
    <w:rsid w:val="00F01256"/>
    <w:rsid w:val="00F21221"/>
    <w:rsid w:val="00F551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C83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9B2D1F" w:themeColor="accent2"/>
      </w:pBdr>
      <w:spacing w:after="120"/>
      <w:outlineLvl w:val="1"/>
    </w:pPr>
    <w:rPr>
      <w:rFonts w:asciiTheme="majorHAnsi" w:eastAsiaTheme="majorEastAsia" w:hAnsiTheme="majorHAnsi" w:cstheme="majorBidi"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D34817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D34817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qFormat/>
    <w:rsid w:val="002E4AFC"/>
    <w:rPr>
      <w:b/>
      <w:bCs/>
      <w:color w:val="9B2D1F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9B2D1F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9B2D1F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\AppData\Roaming\Microsoft\Templates\Headshot%20resume.dotx" TargetMode="External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2021-03-26T20:49:00Z</dcterms:created>
  <dcterms:modified xsi:type="dcterms:W3CDTF">2021-04-29T05:33:00Z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