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</w:tblGrid>
      <w:tr w:rsidR="0057782E" w14:paraId="4249EF96" w14:textId="77777777" w:rsidTr="0057782E">
        <w:trPr>
          <w:trHeight w:val="4032"/>
        </w:trPr>
        <w:tc>
          <w:tcPr>
            <w:tcW w:w="3600" w:type="dxa"/>
            <w:vAlign w:val="bottom"/>
          </w:tcPr>
          <w:p w14:paraId="60A18CEF" w14:textId="77777777" w:rsidR="0057782E" w:rsidRDefault="0057782E" w:rsidP="0057782E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C5B73ED" wp14:editId="6C310703">
                      <wp:extent cx="2162175" cy="2562225"/>
                      <wp:effectExtent l="0" t="0" r="9525" b="9525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56222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BB6E87" id="Oval 2" o:spid="_x0000_s1026" alt="Title: Professional Headshot of Man" style="width:170.25pt;height:20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" stroked="f" strokeweight="5pt">
                      <v:fill r:id="rId12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57782E" w14:paraId="3EB29A0A" w14:textId="77777777" w:rsidTr="0057782E">
        <w:trPr>
          <w:trHeight w:val="9504"/>
        </w:trPr>
        <w:tc>
          <w:tcPr>
            <w:tcW w:w="3600" w:type="dxa"/>
            <w:vAlign w:val="bottom"/>
          </w:tcPr>
          <w:p w14:paraId="297929CE" w14:textId="535F66F8" w:rsidR="0057782E" w:rsidRPr="004257F5" w:rsidRDefault="0057782E" w:rsidP="002B03AA">
            <w:pPr>
              <w:pStyle w:val="Title"/>
              <w:jc w:val="center"/>
              <w:rPr>
                <w:sz w:val="72"/>
                <w:szCs w:val="72"/>
              </w:rPr>
            </w:pPr>
            <w:r w:rsidRPr="004257F5">
              <w:rPr>
                <w:sz w:val="72"/>
                <w:szCs w:val="72"/>
              </w:rPr>
              <w:t>Aje ALFORD</w:t>
            </w:r>
          </w:p>
          <w:p w14:paraId="28459549" w14:textId="22656E71" w:rsidR="0057782E" w:rsidRDefault="0057782E" w:rsidP="002B03AA">
            <w:pPr>
              <w:pStyle w:val="Subtitle"/>
              <w:jc w:val="center"/>
              <w:rPr>
                <w:color w:val="auto"/>
                <w:spacing w:val="1"/>
                <w:w w:val="97"/>
                <w:sz w:val="18"/>
                <w:szCs w:val="22"/>
              </w:rPr>
            </w:pPr>
            <w:r w:rsidRPr="002B03AA">
              <w:rPr>
                <w:spacing w:val="291"/>
                <w:w w:val="100"/>
              </w:rPr>
              <w:t>Mode</w:t>
            </w:r>
            <w:r w:rsidRPr="002B03AA">
              <w:rPr>
                <w:spacing w:val="2"/>
                <w:w w:val="100"/>
              </w:rPr>
              <w:t>l</w:t>
            </w:r>
          </w:p>
          <w:p w14:paraId="107CD602" w14:textId="77777777" w:rsidR="0057782E" w:rsidRDefault="0057782E" w:rsidP="0057782E"/>
          <w:sdt>
            <w:sdtPr>
              <w:id w:val="-1954003311"/>
              <w:placeholder>
                <w:docPart w:val="19D4580F48104A3CB4CBCB3500651CB3"/>
              </w:placeholder>
              <w:temporary/>
              <w:showingPlcHdr/>
              <w15:appearance w15:val="hidden"/>
            </w:sdtPr>
            <w:sdtEndPr/>
            <w:sdtContent>
              <w:p w14:paraId="202ABEF4" w14:textId="77777777" w:rsidR="0057782E" w:rsidRPr="00846D4F" w:rsidRDefault="0057782E" w:rsidP="0057782E">
                <w:pPr>
                  <w:pStyle w:val="Heading2"/>
                </w:pPr>
                <w:r w:rsidRPr="00846D4F">
                  <w:rPr>
                    <w:rStyle w:val="Heading2Char"/>
                    <w:b/>
                    <w:bCs/>
                    <w:caps/>
                  </w:rPr>
                  <w:t>CONTACT</w:t>
                </w:r>
              </w:p>
            </w:sdtContent>
          </w:sdt>
          <w:sdt>
            <w:sdtPr>
              <w:id w:val="1111563247"/>
              <w:placeholder>
                <w:docPart w:val="8DB1AEF3070B499A99822EDED4F9098E"/>
              </w:placeholder>
              <w:temporary/>
              <w:showingPlcHdr/>
              <w15:appearance w15:val="hidden"/>
            </w:sdtPr>
            <w:sdtEndPr/>
            <w:sdtContent>
              <w:p w14:paraId="22EC6145" w14:textId="77777777" w:rsidR="0057782E" w:rsidRDefault="0057782E" w:rsidP="0057782E">
                <w:pPr>
                  <w:pStyle w:val="ContactDetails"/>
                </w:pPr>
                <w:r w:rsidRPr="004D3011">
                  <w:t>PHONE:</w:t>
                </w:r>
              </w:p>
            </w:sdtContent>
          </w:sdt>
          <w:p w14:paraId="615C6A9B" w14:textId="68A12D53" w:rsidR="0057782E" w:rsidRDefault="0057782E" w:rsidP="0057782E">
            <w:pPr>
              <w:pStyle w:val="ContactDetails"/>
            </w:pPr>
            <w:r>
              <w:t>754-302-1131</w:t>
            </w:r>
          </w:p>
          <w:p w14:paraId="0A54C4B6" w14:textId="710B41BF" w:rsidR="00134331" w:rsidRDefault="00134331" w:rsidP="0057782E">
            <w:pPr>
              <w:pStyle w:val="ContactDetails"/>
            </w:pPr>
          </w:p>
          <w:p w14:paraId="3172B4A5" w14:textId="0962D0EC" w:rsidR="0057782E" w:rsidRDefault="00134331" w:rsidP="00134331">
            <w:pPr>
              <w:pStyle w:val="ContactDetails"/>
            </w:pPr>
            <w:r>
              <w:t>LOCATION:</w:t>
            </w:r>
            <w:r>
              <w:br/>
              <w:t>Hollywood, FL</w:t>
            </w:r>
          </w:p>
          <w:p w14:paraId="2EF594A0" w14:textId="77777777" w:rsidR="00134331" w:rsidRPr="004D3011" w:rsidRDefault="00134331" w:rsidP="00134331">
            <w:pPr>
              <w:pStyle w:val="ContactDetails"/>
            </w:pPr>
          </w:p>
          <w:p w14:paraId="1888ECD8" w14:textId="739FD56C" w:rsidR="0057782E" w:rsidRDefault="00671C08" w:rsidP="0057782E">
            <w:pPr>
              <w:pStyle w:val="ContactDetails"/>
            </w:pPr>
            <w:r>
              <w:t>WEBSITE/SOCIAL MEDIA:</w:t>
            </w:r>
          </w:p>
          <w:p w14:paraId="57F2D835" w14:textId="550448B6" w:rsidR="0057782E" w:rsidRDefault="00286154" w:rsidP="0057782E">
            <w:pPr>
              <w:pStyle w:val="ContactDetails"/>
            </w:pPr>
            <w:r w:rsidRPr="00286154">
              <w:t>modelmayhem.com/3983761</w:t>
            </w:r>
            <w:r w:rsidR="00671C08">
              <w:br/>
              <w:t>Instagram: @aje_themodel</w:t>
            </w:r>
          </w:p>
          <w:p w14:paraId="1A5D5CDF" w14:textId="77777777" w:rsidR="0057782E" w:rsidRDefault="0057782E" w:rsidP="0057782E">
            <w:pPr>
              <w:pStyle w:val="NoSpacing"/>
            </w:pPr>
          </w:p>
          <w:sdt>
            <w:sdtPr>
              <w:id w:val="-240260293"/>
              <w:placeholder>
                <w:docPart w:val="2ECE3B6B72ED44FA9E02577BFF0156A7"/>
              </w:placeholder>
              <w:temporary/>
              <w:showingPlcHdr/>
              <w15:appearance w15:val="hidden"/>
            </w:sdtPr>
            <w:sdtEndPr/>
            <w:sdtContent>
              <w:p w14:paraId="0AC094E8" w14:textId="77777777" w:rsidR="0057782E" w:rsidRDefault="0057782E" w:rsidP="0057782E">
                <w:pPr>
                  <w:pStyle w:val="ContactDetails"/>
                </w:pPr>
                <w:r w:rsidRPr="004D3011">
                  <w:t>EMAIL:</w:t>
                </w:r>
              </w:p>
            </w:sdtContent>
          </w:sdt>
          <w:p w14:paraId="191D3D1C" w14:textId="703AB4CF" w:rsidR="0057782E" w:rsidRPr="00846D4F" w:rsidRDefault="0057782E" w:rsidP="0057782E">
            <w:pPr>
              <w:pStyle w:val="ContactDetails"/>
              <w:rPr>
                <w:rStyle w:val="Hyperlink"/>
              </w:rPr>
            </w:pPr>
            <w:r>
              <w:rPr>
                <w:rStyle w:val="Hyperlink"/>
              </w:rPr>
              <w:t>aje_alford@yahoo.com</w:t>
            </w:r>
          </w:p>
        </w:tc>
      </w:tr>
    </w:tbl>
    <w:p w14:paraId="0E48F947" w14:textId="68EE65D1" w:rsidR="00FE4536" w:rsidRPr="005B634B" w:rsidRDefault="009123EC" w:rsidP="00382AE3">
      <w:pPr>
        <w:tabs>
          <w:tab w:val="left" w:pos="990"/>
        </w:tabs>
        <w:spacing w:after="0"/>
        <w:jc w:val="center"/>
        <w:rPr>
          <w:b/>
          <w:bCs/>
          <w:sz w:val="20"/>
          <w:szCs w:val="20"/>
          <w:u w:val="single"/>
        </w:rPr>
      </w:pPr>
      <w:r w:rsidRPr="005B634B">
        <w:rPr>
          <w:b/>
          <w:bCs/>
          <w:sz w:val="20"/>
          <w:szCs w:val="20"/>
          <w:u w:val="single"/>
        </w:rPr>
        <w:t>Stats</w:t>
      </w:r>
    </w:p>
    <w:tbl>
      <w:tblPr>
        <w:tblStyle w:val="TableGridLight"/>
        <w:tblpPr w:leftFromText="180" w:rightFromText="180" w:vertAnchor="text" w:tblpXSpec="center" w:tblpY="1"/>
        <w:tblW w:w="1795" w:type="dxa"/>
        <w:tblLook w:val="04E0" w:firstRow="1" w:lastRow="1" w:firstColumn="1" w:lastColumn="0" w:noHBand="0" w:noVBand="1"/>
      </w:tblPr>
      <w:tblGrid>
        <w:gridCol w:w="864"/>
        <w:gridCol w:w="931"/>
      </w:tblGrid>
      <w:tr w:rsidR="002A3C51" w:rsidRPr="00725EFC" w14:paraId="271EA4EA" w14:textId="77777777" w:rsidTr="00812AF4">
        <w:trPr>
          <w:trHeight w:val="62"/>
        </w:trPr>
        <w:tc>
          <w:tcPr>
            <w:tcW w:w="864" w:type="dxa"/>
          </w:tcPr>
          <w:p w14:paraId="20A7AF39" w14:textId="6574D552" w:rsidR="002A3C51" w:rsidRPr="00725EFC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435FF3">
              <w:rPr>
                <w:sz w:val="18"/>
                <w:szCs w:val="18"/>
              </w:rPr>
              <w:t>Age</w:t>
            </w:r>
          </w:p>
        </w:tc>
        <w:tc>
          <w:tcPr>
            <w:tcW w:w="931" w:type="dxa"/>
          </w:tcPr>
          <w:p w14:paraId="55B8A1A9" w14:textId="1466A56E" w:rsidR="002A3C51" w:rsidRPr="00725EFC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24</w:t>
            </w:r>
          </w:p>
        </w:tc>
      </w:tr>
      <w:tr w:rsidR="002A3C51" w:rsidRPr="00725EFC" w14:paraId="1ED171F6" w14:textId="77777777" w:rsidTr="00812AF4">
        <w:trPr>
          <w:trHeight w:val="62"/>
        </w:trPr>
        <w:tc>
          <w:tcPr>
            <w:tcW w:w="864" w:type="dxa"/>
          </w:tcPr>
          <w:p w14:paraId="6269B900" w14:textId="19008BA3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</w:t>
            </w:r>
            <w:r w:rsidR="00812AF4">
              <w:rPr>
                <w:sz w:val="18"/>
                <w:szCs w:val="18"/>
              </w:rPr>
              <w:t>eight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931" w:type="dxa"/>
          </w:tcPr>
          <w:p w14:paraId="253FE218" w14:textId="31290247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5’11”</w:t>
            </w:r>
          </w:p>
        </w:tc>
      </w:tr>
      <w:tr w:rsidR="00D6440A" w:rsidRPr="00725EFC" w14:paraId="2B2CB20D" w14:textId="77777777" w:rsidTr="00812AF4">
        <w:trPr>
          <w:trHeight w:val="62"/>
        </w:trPr>
        <w:tc>
          <w:tcPr>
            <w:tcW w:w="864" w:type="dxa"/>
          </w:tcPr>
          <w:p w14:paraId="74E51C6F" w14:textId="0FE422EA" w:rsidR="00D6440A" w:rsidRDefault="00D6440A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Weight</w:t>
            </w:r>
          </w:p>
        </w:tc>
        <w:tc>
          <w:tcPr>
            <w:tcW w:w="931" w:type="dxa"/>
          </w:tcPr>
          <w:p w14:paraId="1480C5B0" w14:textId="37EFAB1D" w:rsidR="00D6440A" w:rsidRDefault="00D6440A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</w:tr>
      <w:tr w:rsidR="002A3C51" w:rsidRPr="00725EFC" w14:paraId="7B2DA4F6" w14:textId="77777777" w:rsidTr="00812AF4">
        <w:trPr>
          <w:trHeight w:val="62"/>
        </w:trPr>
        <w:tc>
          <w:tcPr>
            <w:tcW w:w="864" w:type="dxa"/>
          </w:tcPr>
          <w:p w14:paraId="5D27B26A" w14:textId="75B45587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Dress</w:t>
            </w:r>
          </w:p>
        </w:tc>
        <w:tc>
          <w:tcPr>
            <w:tcW w:w="931" w:type="dxa"/>
          </w:tcPr>
          <w:p w14:paraId="640DA988" w14:textId="7E540312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4</w:t>
            </w:r>
          </w:p>
        </w:tc>
      </w:tr>
      <w:tr w:rsidR="002A3C51" w:rsidRPr="00725EFC" w14:paraId="294AF087" w14:textId="77777777" w:rsidTr="00812AF4">
        <w:trPr>
          <w:trHeight w:val="62"/>
        </w:trPr>
        <w:tc>
          <w:tcPr>
            <w:tcW w:w="864" w:type="dxa"/>
          </w:tcPr>
          <w:p w14:paraId="3CF541D1" w14:textId="4CC3D70C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Bust</w:t>
            </w:r>
          </w:p>
        </w:tc>
        <w:tc>
          <w:tcPr>
            <w:tcW w:w="931" w:type="dxa"/>
          </w:tcPr>
          <w:p w14:paraId="211E7A6A" w14:textId="3D2B9A1B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34C</w:t>
            </w:r>
          </w:p>
        </w:tc>
      </w:tr>
      <w:tr w:rsidR="002A3C51" w:rsidRPr="00725EFC" w14:paraId="2B48E545" w14:textId="77777777" w:rsidTr="00812AF4">
        <w:trPr>
          <w:trHeight w:val="62"/>
        </w:trPr>
        <w:tc>
          <w:tcPr>
            <w:tcW w:w="864" w:type="dxa"/>
          </w:tcPr>
          <w:p w14:paraId="5ABD09C5" w14:textId="48ADE93B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Hips</w:t>
            </w:r>
          </w:p>
        </w:tc>
        <w:tc>
          <w:tcPr>
            <w:tcW w:w="931" w:type="dxa"/>
          </w:tcPr>
          <w:p w14:paraId="3AFA317A" w14:textId="6BA8E033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34</w:t>
            </w:r>
          </w:p>
        </w:tc>
      </w:tr>
      <w:tr w:rsidR="002A3C51" w:rsidRPr="00725EFC" w14:paraId="0AF1FF80" w14:textId="77777777" w:rsidTr="00812AF4">
        <w:trPr>
          <w:trHeight w:val="20"/>
        </w:trPr>
        <w:tc>
          <w:tcPr>
            <w:tcW w:w="864" w:type="dxa"/>
          </w:tcPr>
          <w:p w14:paraId="03BA0F60" w14:textId="4F624A65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Waist</w:t>
            </w:r>
          </w:p>
        </w:tc>
        <w:tc>
          <w:tcPr>
            <w:tcW w:w="931" w:type="dxa"/>
          </w:tcPr>
          <w:p w14:paraId="26905AA4" w14:textId="6103CF28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27</w:t>
            </w:r>
          </w:p>
        </w:tc>
      </w:tr>
      <w:tr w:rsidR="002A3C51" w:rsidRPr="00725EFC" w14:paraId="35CA0177" w14:textId="77777777" w:rsidTr="00812AF4">
        <w:trPr>
          <w:trHeight w:val="20"/>
        </w:trPr>
        <w:tc>
          <w:tcPr>
            <w:tcW w:w="864" w:type="dxa"/>
          </w:tcPr>
          <w:p w14:paraId="56D871B3" w14:textId="74EEF5CC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Hair</w:t>
            </w:r>
          </w:p>
        </w:tc>
        <w:tc>
          <w:tcPr>
            <w:tcW w:w="931" w:type="dxa"/>
          </w:tcPr>
          <w:p w14:paraId="00E394A4" w14:textId="6AD7D40D" w:rsidR="002A3C51" w:rsidRPr="00435FF3" w:rsidRDefault="002A3C51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2A3C51">
              <w:rPr>
                <w:sz w:val="18"/>
                <w:szCs w:val="18"/>
              </w:rPr>
              <w:t>Black</w:t>
            </w:r>
          </w:p>
        </w:tc>
      </w:tr>
      <w:tr w:rsidR="002A3C51" w:rsidRPr="00725EFC" w14:paraId="1DDDAA54" w14:textId="77777777" w:rsidTr="00812AF4">
        <w:trPr>
          <w:trHeight w:val="62"/>
        </w:trPr>
        <w:tc>
          <w:tcPr>
            <w:tcW w:w="864" w:type="dxa"/>
          </w:tcPr>
          <w:p w14:paraId="264179BE" w14:textId="415DC9F6" w:rsidR="002A3C51" w:rsidRPr="00435FF3" w:rsidRDefault="001154B9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1154B9">
              <w:rPr>
                <w:sz w:val="18"/>
                <w:szCs w:val="18"/>
              </w:rPr>
              <w:t>Shoe</w:t>
            </w:r>
          </w:p>
        </w:tc>
        <w:tc>
          <w:tcPr>
            <w:tcW w:w="931" w:type="dxa"/>
          </w:tcPr>
          <w:p w14:paraId="21A6FA51" w14:textId="1494A6BA" w:rsidR="002A3C51" w:rsidRPr="00435FF3" w:rsidRDefault="001154B9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1154B9">
              <w:rPr>
                <w:sz w:val="18"/>
                <w:szCs w:val="18"/>
              </w:rPr>
              <w:t>8 ½</w:t>
            </w:r>
          </w:p>
        </w:tc>
      </w:tr>
      <w:tr w:rsidR="001154B9" w:rsidRPr="00725EFC" w14:paraId="43806258" w14:textId="77777777" w:rsidTr="00812AF4">
        <w:trPr>
          <w:trHeight w:val="62"/>
        </w:trPr>
        <w:tc>
          <w:tcPr>
            <w:tcW w:w="864" w:type="dxa"/>
          </w:tcPr>
          <w:p w14:paraId="3DEA6D98" w14:textId="72611918" w:rsidR="001154B9" w:rsidRPr="00435FF3" w:rsidRDefault="001154B9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1154B9">
              <w:rPr>
                <w:sz w:val="18"/>
                <w:szCs w:val="18"/>
              </w:rPr>
              <w:t>Eyes</w:t>
            </w:r>
          </w:p>
        </w:tc>
        <w:tc>
          <w:tcPr>
            <w:tcW w:w="931" w:type="dxa"/>
          </w:tcPr>
          <w:p w14:paraId="657B3A81" w14:textId="66FC50EB" w:rsidR="001154B9" w:rsidRPr="00435FF3" w:rsidRDefault="001154B9" w:rsidP="00382AE3">
            <w:pPr>
              <w:tabs>
                <w:tab w:val="left" w:pos="990"/>
              </w:tabs>
              <w:spacing w:after="0"/>
              <w:jc w:val="center"/>
              <w:rPr>
                <w:sz w:val="18"/>
                <w:szCs w:val="18"/>
              </w:rPr>
            </w:pPr>
            <w:r w:rsidRPr="001154B9">
              <w:rPr>
                <w:sz w:val="18"/>
                <w:szCs w:val="18"/>
              </w:rPr>
              <w:t>Brown</w:t>
            </w:r>
          </w:p>
        </w:tc>
      </w:tr>
    </w:tbl>
    <w:p w14:paraId="0EE889D0" w14:textId="77777777" w:rsidR="00382AE3" w:rsidRDefault="00382AE3" w:rsidP="00382AE3">
      <w:pPr>
        <w:tabs>
          <w:tab w:val="left" w:pos="990"/>
        </w:tabs>
        <w:spacing w:after="0"/>
        <w:rPr>
          <w:b/>
          <w:bCs/>
          <w:sz w:val="20"/>
          <w:szCs w:val="20"/>
          <w:u w:val="single"/>
        </w:rPr>
      </w:pPr>
    </w:p>
    <w:p w14:paraId="155DEA7B" w14:textId="77777777" w:rsidR="00382AE3" w:rsidRDefault="00382AE3" w:rsidP="00382AE3">
      <w:pPr>
        <w:tabs>
          <w:tab w:val="left" w:pos="990"/>
        </w:tabs>
        <w:spacing w:after="0"/>
        <w:rPr>
          <w:b/>
          <w:bCs/>
          <w:sz w:val="20"/>
          <w:szCs w:val="20"/>
          <w:u w:val="single"/>
        </w:rPr>
      </w:pPr>
    </w:p>
    <w:p w14:paraId="4890B7AF" w14:textId="77777777" w:rsidR="00382AE3" w:rsidRDefault="00382AE3" w:rsidP="00382AE3">
      <w:pPr>
        <w:tabs>
          <w:tab w:val="left" w:pos="990"/>
        </w:tabs>
        <w:spacing w:after="0"/>
        <w:rPr>
          <w:b/>
          <w:bCs/>
          <w:sz w:val="20"/>
          <w:szCs w:val="20"/>
          <w:u w:val="single"/>
        </w:rPr>
      </w:pPr>
    </w:p>
    <w:p w14:paraId="209BB602" w14:textId="77777777" w:rsidR="00382AE3" w:rsidRDefault="00382AE3" w:rsidP="00382AE3">
      <w:pPr>
        <w:tabs>
          <w:tab w:val="left" w:pos="990"/>
        </w:tabs>
        <w:spacing w:after="0"/>
        <w:rPr>
          <w:b/>
          <w:bCs/>
          <w:sz w:val="20"/>
          <w:szCs w:val="20"/>
          <w:u w:val="single"/>
        </w:rPr>
      </w:pPr>
    </w:p>
    <w:p w14:paraId="37C6730B" w14:textId="77777777" w:rsidR="00382AE3" w:rsidRDefault="00382AE3" w:rsidP="00382AE3">
      <w:pPr>
        <w:tabs>
          <w:tab w:val="left" w:pos="990"/>
        </w:tabs>
        <w:spacing w:after="0"/>
        <w:rPr>
          <w:b/>
          <w:bCs/>
          <w:sz w:val="20"/>
          <w:szCs w:val="20"/>
          <w:u w:val="single"/>
        </w:rPr>
      </w:pPr>
    </w:p>
    <w:p w14:paraId="31920AF3" w14:textId="77777777" w:rsidR="00382AE3" w:rsidRDefault="00382AE3" w:rsidP="00382AE3">
      <w:pPr>
        <w:tabs>
          <w:tab w:val="left" w:pos="990"/>
        </w:tabs>
        <w:spacing w:after="0"/>
        <w:rPr>
          <w:b/>
          <w:bCs/>
          <w:sz w:val="20"/>
          <w:szCs w:val="20"/>
          <w:u w:val="single"/>
        </w:rPr>
      </w:pPr>
    </w:p>
    <w:p w14:paraId="7CE777EA" w14:textId="77777777" w:rsidR="00382AE3" w:rsidRDefault="00382AE3" w:rsidP="00382AE3">
      <w:pPr>
        <w:tabs>
          <w:tab w:val="left" w:pos="990"/>
        </w:tabs>
        <w:spacing w:after="0"/>
        <w:rPr>
          <w:b/>
          <w:bCs/>
          <w:sz w:val="20"/>
          <w:szCs w:val="20"/>
          <w:u w:val="single"/>
        </w:rPr>
      </w:pPr>
    </w:p>
    <w:p w14:paraId="5BE7C284" w14:textId="77777777" w:rsidR="00382AE3" w:rsidRDefault="00382AE3" w:rsidP="00382AE3">
      <w:pPr>
        <w:tabs>
          <w:tab w:val="left" w:pos="990"/>
        </w:tabs>
        <w:spacing w:after="0"/>
        <w:rPr>
          <w:b/>
          <w:bCs/>
          <w:sz w:val="20"/>
          <w:szCs w:val="20"/>
          <w:u w:val="single"/>
        </w:rPr>
      </w:pPr>
    </w:p>
    <w:p w14:paraId="53C03701" w14:textId="77777777" w:rsidR="00382AE3" w:rsidRDefault="00382AE3" w:rsidP="00382AE3">
      <w:pPr>
        <w:tabs>
          <w:tab w:val="left" w:pos="990"/>
        </w:tabs>
        <w:spacing w:after="0"/>
        <w:rPr>
          <w:b/>
          <w:bCs/>
          <w:sz w:val="20"/>
          <w:szCs w:val="20"/>
          <w:u w:val="single"/>
        </w:rPr>
      </w:pPr>
    </w:p>
    <w:p w14:paraId="6D02980D" w14:textId="100B131C" w:rsidR="00806D43" w:rsidRPr="005B634B" w:rsidRDefault="00671C08" w:rsidP="00382AE3">
      <w:pPr>
        <w:tabs>
          <w:tab w:val="left" w:pos="990"/>
        </w:tabs>
        <w:spacing w:after="0"/>
        <w:jc w:val="center"/>
        <w:rPr>
          <w:b/>
          <w:bCs/>
          <w:sz w:val="20"/>
          <w:szCs w:val="20"/>
          <w:u w:val="single"/>
        </w:rPr>
      </w:pPr>
      <w:r w:rsidRPr="005B634B">
        <w:rPr>
          <w:b/>
          <w:bCs/>
          <w:sz w:val="20"/>
          <w:szCs w:val="20"/>
          <w:u w:val="single"/>
        </w:rPr>
        <w:t>Experience</w:t>
      </w:r>
    </w:p>
    <w:p w14:paraId="35E1D2F6" w14:textId="77777777" w:rsidR="00806D43" w:rsidRDefault="00412200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Miami Swim Week</w:t>
      </w:r>
      <w:r w:rsidR="00636475" w:rsidRPr="00806D43">
        <w:rPr>
          <w:sz w:val="18"/>
          <w:szCs w:val="18"/>
        </w:rPr>
        <w:t xml:space="preserve"> (Runway Model)</w:t>
      </w:r>
    </w:p>
    <w:p w14:paraId="46B70111" w14:textId="77777777" w:rsidR="00806D43" w:rsidRDefault="00412200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BET Hip Hop Awards</w:t>
      </w:r>
      <w:r w:rsidR="00636475" w:rsidRPr="00806D43">
        <w:rPr>
          <w:sz w:val="18"/>
          <w:szCs w:val="18"/>
        </w:rPr>
        <w:t xml:space="preserve"> (Runway Model/Dance Performer)</w:t>
      </w:r>
    </w:p>
    <w:p w14:paraId="0D1B5800" w14:textId="18338DC4" w:rsidR="00636475" w:rsidRDefault="00412200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Black Ink Crew Miami Fashion Show</w:t>
      </w:r>
      <w:r w:rsidR="00636475" w:rsidRPr="00806D43">
        <w:rPr>
          <w:sz w:val="18"/>
          <w:szCs w:val="18"/>
        </w:rPr>
        <w:t xml:space="preserve"> (Runway Model)</w:t>
      </w:r>
    </w:p>
    <w:p w14:paraId="0CBEE237" w14:textId="7CEB487A" w:rsidR="00806D43" w:rsidRDefault="001C4F2D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>Def Jam</w:t>
      </w:r>
      <w:r w:rsidR="00CA72A9">
        <w:rPr>
          <w:sz w:val="18"/>
          <w:szCs w:val="18"/>
        </w:rPr>
        <w:t xml:space="preserve">: </w:t>
      </w:r>
      <w:r w:rsidR="00636475" w:rsidRPr="00806D43">
        <w:rPr>
          <w:sz w:val="18"/>
          <w:szCs w:val="18"/>
        </w:rPr>
        <w:t>Teyana Taylor</w:t>
      </w:r>
      <w:r w:rsidR="00CA72A9">
        <w:rPr>
          <w:sz w:val="18"/>
          <w:szCs w:val="18"/>
        </w:rPr>
        <w:t xml:space="preserve"> </w:t>
      </w:r>
      <w:r w:rsidR="00636475" w:rsidRPr="00806D43">
        <w:rPr>
          <w:sz w:val="18"/>
          <w:szCs w:val="18"/>
        </w:rPr>
        <w:t>Album Release Party (Promotional Model)</w:t>
      </w:r>
    </w:p>
    <w:p w14:paraId="4C7EFE31" w14:textId="339E5E2B" w:rsidR="00806D43" w:rsidRDefault="001C4F2D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>P. Diddy</w:t>
      </w:r>
      <w:r w:rsidR="00636475" w:rsidRPr="00806D4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Superbowl </w:t>
      </w:r>
      <w:r w:rsidR="00636475" w:rsidRPr="00806D43">
        <w:rPr>
          <w:sz w:val="18"/>
          <w:szCs w:val="18"/>
        </w:rPr>
        <w:t>Party (Hosted By Rick Ross)(Promotional Model)</w:t>
      </w:r>
    </w:p>
    <w:p w14:paraId="4DDACADA" w14:textId="4359ADC6" w:rsidR="00806D43" w:rsidRDefault="00412200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Bad Bunny – Yo Perreo Sola</w:t>
      </w:r>
      <w:r w:rsidR="00286154" w:rsidRPr="00806D43">
        <w:rPr>
          <w:sz w:val="18"/>
          <w:szCs w:val="18"/>
        </w:rPr>
        <w:t xml:space="preserve"> (Video Model)</w:t>
      </w:r>
    </w:p>
    <w:p w14:paraId="626C6357" w14:textId="5C2D104B" w:rsidR="009B0065" w:rsidRDefault="009B0065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9B0065">
        <w:rPr>
          <w:sz w:val="18"/>
          <w:szCs w:val="18"/>
        </w:rPr>
        <w:t>Dahmu Manero - J'aime</w:t>
      </w:r>
      <w:r>
        <w:rPr>
          <w:sz w:val="18"/>
          <w:szCs w:val="18"/>
        </w:rPr>
        <w:t xml:space="preserve"> (Video Model)</w:t>
      </w:r>
    </w:p>
    <w:p w14:paraId="5621C9EE" w14:textId="77777777" w:rsidR="00806D43" w:rsidRDefault="00412200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Juventino Mendoza – Pal Carajo</w:t>
      </w:r>
      <w:r w:rsidR="00286154" w:rsidRPr="00806D43">
        <w:rPr>
          <w:sz w:val="18"/>
          <w:szCs w:val="18"/>
        </w:rPr>
        <w:t xml:space="preserve"> (Video Model)</w:t>
      </w:r>
    </w:p>
    <w:p w14:paraId="3CEA162E" w14:textId="77777777" w:rsidR="00806D43" w:rsidRDefault="00636475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Rema x Rvssian - Beamer (Bad Boys) (Video Model)</w:t>
      </w:r>
    </w:p>
    <w:p w14:paraId="4917B2D0" w14:textId="3A79E931" w:rsidR="00806D43" w:rsidRDefault="00636475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GMB Gunnaman – Gamble (Video Model)</w:t>
      </w:r>
    </w:p>
    <w:p w14:paraId="71F3C82D" w14:textId="4D372E87" w:rsidR="00DC49D0" w:rsidRDefault="00DC49D0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>
        <w:rPr>
          <w:sz w:val="18"/>
          <w:szCs w:val="18"/>
        </w:rPr>
        <w:t>Intrigue Couture (Commercial/Product/Clothing Model)</w:t>
      </w:r>
    </w:p>
    <w:p w14:paraId="19BFEAB8" w14:textId="194F6937" w:rsidR="0033702E" w:rsidRDefault="00636475" w:rsidP="00A949D8">
      <w:pPr>
        <w:pStyle w:val="ListParagraph"/>
        <w:numPr>
          <w:ilvl w:val="0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7+ Years of Experienc</w:t>
      </w:r>
      <w:r w:rsidR="00EA7772">
        <w:rPr>
          <w:sz w:val="18"/>
          <w:szCs w:val="18"/>
        </w:rPr>
        <w:t>e</w:t>
      </w:r>
    </w:p>
    <w:p w14:paraId="63191182" w14:textId="439321BC" w:rsidR="0033702E" w:rsidRDefault="00636475" w:rsidP="00A949D8">
      <w:pPr>
        <w:pStyle w:val="ListParagraph"/>
        <w:numPr>
          <w:ilvl w:val="5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Editorial</w:t>
      </w:r>
    </w:p>
    <w:p w14:paraId="2CB431C0" w14:textId="77777777" w:rsidR="0033702E" w:rsidRDefault="00636475" w:rsidP="00A949D8">
      <w:pPr>
        <w:pStyle w:val="ListParagraph"/>
        <w:numPr>
          <w:ilvl w:val="5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Swimwear/Lingerie</w:t>
      </w:r>
    </w:p>
    <w:p w14:paraId="5837E9DA" w14:textId="77777777" w:rsidR="0033702E" w:rsidRDefault="00636475" w:rsidP="00A949D8">
      <w:pPr>
        <w:pStyle w:val="ListParagraph"/>
        <w:numPr>
          <w:ilvl w:val="5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Runway</w:t>
      </w:r>
    </w:p>
    <w:p w14:paraId="70F0FB29" w14:textId="77777777" w:rsidR="0033702E" w:rsidRDefault="00636475" w:rsidP="00A949D8">
      <w:pPr>
        <w:pStyle w:val="ListParagraph"/>
        <w:numPr>
          <w:ilvl w:val="5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Commercial</w:t>
      </w:r>
    </w:p>
    <w:p w14:paraId="5C592C2A" w14:textId="77777777" w:rsidR="0033702E" w:rsidRDefault="00636475" w:rsidP="00A949D8">
      <w:pPr>
        <w:pStyle w:val="ListParagraph"/>
        <w:numPr>
          <w:ilvl w:val="5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Promotional</w:t>
      </w:r>
    </w:p>
    <w:p w14:paraId="49128CB9" w14:textId="77777777" w:rsidR="0033702E" w:rsidRDefault="00636475" w:rsidP="00A949D8">
      <w:pPr>
        <w:pStyle w:val="ListParagraph"/>
        <w:numPr>
          <w:ilvl w:val="5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 xml:space="preserve">Body/Figure </w:t>
      </w:r>
      <w:r w:rsidR="0033702E">
        <w:rPr>
          <w:sz w:val="18"/>
          <w:szCs w:val="18"/>
        </w:rPr>
        <w:t>Art</w:t>
      </w:r>
    </w:p>
    <w:p w14:paraId="24D8F746" w14:textId="77777777" w:rsidR="00A62C46" w:rsidRDefault="00636475" w:rsidP="00A949D8">
      <w:pPr>
        <w:pStyle w:val="ListParagraph"/>
        <w:numPr>
          <w:ilvl w:val="5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Print</w:t>
      </w:r>
    </w:p>
    <w:p w14:paraId="64D95CCB" w14:textId="3F227DBD" w:rsidR="00C64EEC" w:rsidRPr="009B0065" w:rsidRDefault="00636475" w:rsidP="009B0065">
      <w:pPr>
        <w:pStyle w:val="ListParagraph"/>
        <w:numPr>
          <w:ilvl w:val="5"/>
          <w:numId w:val="4"/>
        </w:numPr>
        <w:tabs>
          <w:tab w:val="left" w:pos="990"/>
        </w:tabs>
        <w:spacing w:after="0"/>
        <w:rPr>
          <w:sz w:val="18"/>
          <w:szCs w:val="18"/>
        </w:rPr>
      </w:pPr>
      <w:r w:rsidRPr="00806D43">
        <w:rPr>
          <w:sz w:val="18"/>
          <w:szCs w:val="18"/>
        </w:rPr>
        <w:t>Fit</w:t>
      </w:r>
    </w:p>
    <w:p w14:paraId="13A1958D" w14:textId="77C84D30" w:rsidR="00806D43" w:rsidRDefault="00C64EEC" w:rsidP="00806D43">
      <w:pPr>
        <w:tabs>
          <w:tab w:val="left" w:pos="990"/>
        </w:tabs>
        <w:spacing w:after="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782D16E" wp14:editId="1BDD238A">
            <wp:extent cx="1457325" cy="1943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</w:rPr>
        <w:drawing>
          <wp:inline distT="0" distB="0" distL="0" distR="0" wp14:anchorId="17580DEC" wp14:editId="1252DDFF">
            <wp:extent cx="1543050" cy="1933575"/>
            <wp:effectExtent l="0" t="0" r="0" b="9525"/>
            <wp:docPr id="4" name="Picture 4" descr="A person in a bikini on a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bikini on a beach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0FD">
        <w:rPr>
          <w:noProof/>
          <w:sz w:val="18"/>
          <w:szCs w:val="18"/>
        </w:rPr>
        <w:drawing>
          <wp:inline distT="0" distB="0" distL="0" distR="0" wp14:anchorId="5A461775" wp14:editId="28DCB8B5">
            <wp:extent cx="1419225" cy="1943100"/>
            <wp:effectExtent l="0" t="0" r="9525" b="0"/>
            <wp:docPr id="6" name="Picture 6" descr="A person wearing a tank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wearing a tank top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4AB8" w14:textId="0C2FFCC0" w:rsidR="0043117B" w:rsidRPr="00884C39" w:rsidRDefault="005B634B" w:rsidP="00884C39">
      <w:pPr>
        <w:tabs>
          <w:tab w:val="left" w:pos="990"/>
        </w:tabs>
        <w:spacing w:after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1C5CD97" wp14:editId="4B662CA4">
            <wp:extent cx="1828800" cy="2305050"/>
            <wp:effectExtent l="0" t="0" r="0" b="0"/>
            <wp:docPr id="7" name="Picture 7" descr="A picture containing person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yellow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86C">
        <w:rPr>
          <w:noProof/>
          <w:sz w:val="18"/>
          <w:szCs w:val="18"/>
        </w:rPr>
        <w:drawing>
          <wp:inline distT="0" distB="0" distL="0" distR="0" wp14:anchorId="336AAD5B" wp14:editId="4105BFAE">
            <wp:extent cx="1885950" cy="2324100"/>
            <wp:effectExtent l="0" t="0" r="0" b="0"/>
            <wp:docPr id="10" name="Picture 10" descr="A person in a dress holding a tennis ra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in a dress holding a tennis racket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117B" w:rsidRPr="00884C39" w:rsidSect="000C45FF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511F4" w14:textId="77777777" w:rsidR="00202829" w:rsidRDefault="00202829" w:rsidP="000C45FF">
      <w:r>
        <w:separator/>
      </w:r>
    </w:p>
  </w:endnote>
  <w:endnote w:type="continuationSeparator" w:id="0">
    <w:p w14:paraId="71402BDA" w14:textId="77777777" w:rsidR="00202829" w:rsidRDefault="0020282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FB54F" w14:textId="77777777" w:rsidR="00202829" w:rsidRDefault="00202829" w:rsidP="000C45FF">
      <w:r>
        <w:separator/>
      </w:r>
    </w:p>
  </w:footnote>
  <w:footnote w:type="continuationSeparator" w:id="0">
    <w:p w14:paraId="2F37C4D8" w14:textId="77777777" w:rsidR="00202829" w:rsidRDefault="0020282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79AC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EF764B" wp14:editId="36BCC08C">
          <wp:simplePos x="0" y="0"/>
          <wp:positionH relativeFrom="page">
            <wp:posOffset>257175</wp:posOffset>
          </wp:positionH>
          <wp:positionV relativeFrom="page">
            <wp:posOffset>219076</wp:posOffset>
          </wp:positionV>
          <wp:extent cx="7259955" cy="9525000"/>
          <wp:effectExtent l="0" t="0" r="0" b="0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40" cy="9525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A60"/>
      </v:shape>
    </w:pict>
  </w:numPicBullet>
  <w:abstractNum w:abstractNumId="0" w15:restartNumberingAfterBreak="0">
    <w:nsid w:val="532204DD"/>
    <w:multiLevelType w:val="hybridMultilevel"/>
    <w:tmpl w:val="934C58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E76322"/>
    <w:multiLevelType w:val="hybridMultilevel"/>
    <w:tmpl w:val="F91C72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5F71BC"/>
    <w:multiLevelType w:val="hybridMultilevel"/>
    <w:tmpl w:val="F9F6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00A61"/>
    <w:multiLevelType w:val="hybridMultilevel"/>
    <w:tmpl w:val="FE64D702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F5"/>
    <w:rsid w:val="00036450"/>
    <w:rsid w:val="0003686D"/>
    <w:rsid w:val="00061C84"/>
    <w:rsid w:val="000629D5"/>
    <w:rsid w:val="00076632"/>
    <w:rsid w:val="000C45FF"/>
    <w:rsid w:val="000E3FD1"/>
    <w:rsid w:val="000E5FB2"/>
    <w:rsid w:val="000F46E6"/>
    <w:rsid w:val="001154B9"/>
    <w:rsid w:val="00134331"/>
    <w:rsid w:val="00180329"/>
    <w:rsid w:val="0019001F"/>
    <w:rsid w:val="001A74A5"/>
    <w:rsid w:val="001B2ABD"/>
    <w:rsid w:val="001B7427"/>
    <w:rsid w:val="001C173E"/>
    <w:rsid w:val="001C4F2D"/>
    <w:rsid w:val="001D2335"/>
    <w:rsid w:val="001D4DE8"/>
    <w:rsid w:val="001E1759"/>
    <w:rsid w:val="001F1ECC"/>
    <w:rsid w:val="00202829"/>
    <w:rsid w:val="002400EB"/>
    <w:rsid w:val="00244620"/>
    <w:rsid w:val="00256CF7"/>
    <w:rsid w:val="00286154"/>
    <w:rsid w:val="00286AEA"/>
    <w:rsid w:val="002A3C51"/>
    <w:rsid w:val="002B03AA"/>
    <w:rsid w:val="003036BA"/>
    <w:rsid w:val="0030481B"/>
    <w:rsid w:val="003073F6"/>
    <w:rsid w:val="0033196A"/>
    <w:rsid w:val="0033702E"/>
    <w:rsid w:val="00372AC3"/>
    <w:rsid w:val="0038286F"/>
    <w:rsid w:val="00382AE3"/>
    <w:rsid w:val="004071FC"/>
    <w:rsid w:val="00412200"/>
    <w:rsid w:val="00417B7E"/>
    <w:rsid w:val="004257F5"/>
    <w:rsid w:val="00435FF3"/>
    <w:rsid w:val="00445947"/>
    <w:rsid w:val="004813B3"/>
    <w:rsid w:val="00496591"/>
    <w:rsid w:val="004C63E4"/>
    <w:rsid w:val="004D0E8C"/>
    <w:rsid w:val="004D3011"/>
    <w:rsid w:val="005645EE"/>
    <w:rsid w:val="00566BCE"/>
    <w:rsid w:val="0057782E"/>
    <w:rsid w:val="005B634B"/>
    <w:rsid w:val="005D6289"/>
    <w:rsid w:val="005E3072"/>
    <w:rsid w:val="005E39D5"/>
    <w:rsid w:val="0060186C"/>
    <w:rsid w:val="00612544"/>
    <w:rsid w:val="0062123A"/>
    <w:rsid w:val="00636475"/>
    <w:rsid w:val="00646E75"/>
    <w:rsid w:val="006610D6"/>
    <w:rsid w:val="00671C08"/>
    <w:rsid w:val="006771D0"/>
    <w:rsid w:val="00677CE7"/>
    <w:rsid w:val="006A48BF"/>
    <w:rsid w:val="006A4AD6"/>
    <w:rsid w:val="00715FCB"/>
    <w:rsid w:val="00725EFC"/>
    <w:rsid w:val="007370FD"/>
    <w:rsid w:val="00743101"/>
    <w:rsid w:val="00762D66"/>
    <w:rsid w:val="007867A0"/>
    <w:rsid w:val="007927F5"/>
    <w:rsid w:val="00802CA0"/>
    <w:rsid w:val="00806D43"/>
    <w:rsid w:val="00812AF4"/>
    <w:rsid w:val="00846D4F"/>
    <w:rsid w:val="00847A7B"/>
    <w:rsid w:val="00852688"/>
    <w:rsid w:val="00884C39"/>
    <w:rsid w:val="008B3E06"/>
    <w:rsid w:val="008C1736"/>
    <w:rsid w:val="009123EC"/>
    <w:rsid w:val="00922D5C"/>
    <w:rsid w:val="00952319"/>
    <w:rsid w:val="009B0065"/>
    <w:rsid w:val="009C03C8"/>
    <w:rsid w:val="009E7C63"/>
    <w:rsid w:val="00A10814"/>
    <w:rsid w:val="00A10A67"/>
    <w:rsid w:val="00A2118D"/>
    <w:rsid w:val="00A27F27"/>
    <w:rsid w:val="00A330F8"/>
    <w:rsid w:val="00A62C46"/>
    <w:rsid w:val="00A90BCF"/>
    <w:rsid w:val="00A949D8"/>
    <w:rsid w:val="00AC5F71"/>
    <w:rsid w:val="00AD76E2"/>
    <w:rsid w:val="00B20152"/>
    <w:rsid w:val="00B514E8"/>
    <w:rsid w:val="00B70850"/>
    <w:rsid w:val="00B87284"/>
    <w:rsid w:val="00BB044B"/>
    <w:rsid w:val="00C066B6"/>
    <w:rsid w:val="00C375E1"/>
    <w:rsid w:val="00C37BA1"/>
    <w:rsid w:val="00C4236D"/>
    <w:rsid w:val="00C4674C"/>
    <w:rsid w:val="00C506CF"/>
    <w:rsid w:val="00C64EEC"/>
    <w:rsid w:val="00C65D9C"/>
    <w:rsid w:val="00C72BED"/>
    <w:rsid w:val="00C9578B"/>
    <w:rsid w:val="00CA562E"/>
    <w:rsid w:val="00CA6F4A"/>
    <w:rsid w:val="00CA72A9"/>
    <w:rsid w:val="00CB2D30"/>
    <w:rsid w:val="00D2522B"/>
    <w:rsid w:val="00D6440A"/>
    <w:rsid w:val="00D82F2F"/>
    <w:rsid w:val="00DA694B"/>
    <w:rsid w:val="00DC49D0"/>
    <w:rsid w:val="00DD172A"/>
    <w:rsid w:val="00DF0EBE"/>
    <w:rsid w:val="00E25A26"/>
    <w:rsid w:val="00E55D74"/>
    <w:rsid w:val="00E866EC"/>
    <w:rsid w:val="00E93B74"/>
    <w:rsid w:val="00E97D72"/>
    <w:rsid w:val="00EA7772"/>
    <w:rsid w:val="00EB3A62"/>
    <w:rsid w:val="00EC26BE"/>
    <w:rsid w:val="00EC271C"/>
    <w:rsid w:val="00F06BF2"/>
    <w:rsid w:val="00F60274"/>
    <w:rsid w:val="00F77FB9"/>
    <w:rsid w:val="00F82E2D"/>
    <w:rsid w:val="00FB068F"/>
    <w:rsid w:val="00FE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B5184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46D4F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BF0000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FF0000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BF0000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rsid w:val="00E93B74"/>
    <w:rPr>
      <w:color w:val="BF0000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ListBullet">
    <w:name w:val="List Bullet"/>
    <w:basedOn w:val="Normal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Greytext">
    <w:name w:val="Grey text"/>
    <w:basedOn w:val="DefaultParagraphFont"/>
    <w:uiPriority w:val="4"/>
    <w:semiHidden/>
    <w:qFormat/>
    <w:rsid w:val="000629D5"/>
    <w:rPr>
      <w:color w:val="808080" w:themeColor="background1" w:themeShade="80"/>
    </w:rPr>
  </w:style>
  <w:style w:type="paragraph" w:customStyle="1" w:styleId="Address">
    <w:name w:val="Address"/>
    <w:basedOn w:val="Normal"/>
    <w:qFormat/>
    <w:rsid w:val="000629D5"/>
    <w:pPr>
      <w:spacing w:after="360"/>
      <w:contextualSpacing/>
    </w:pPr>
  </w:style>
  <w:style w:type="paragraph" w:customStyle="1" w:styleId="ContactDetails">
    <w:name w:val="Contact Details"/>
    <w:basedOn w:val="Normal"/>
    <w:qFormat/>
    <w:rsid w:val="000629D5"/>
    <w:pPr>
      <w:contextualSpacing/>
    </w:pPr>
  </w:style>
  <w:style w:type="paragraph" w:styleId="NoSpacing">
    <w:name w:val="No Spacing"/>
    <w:uiPriority w:val="1"/>
    <w:qFormat/>
    <w:rsid w:val="000629D5"/>
    <w:rPr>
      <w:sz w:val="22"/>
      <w:szCs w:val="22"/>
    </w:rPr>
  </w:style>
  <w:style w:type="paragraph" w:styleId="ListParagraph">
    <w:name w:val="List Paragraph"/>
    <w:basedOn w:val="Normal"/>
    <w:uiPriority w:val="34"/>
    <w:semiHidden/>
    <w:qFormat/>
    <w:rsid w:val="00806D43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1D4D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sv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mp\AppData\Local\Microsoft\Office\16.0\DTS\en-US%7b74D00452-7706-4767-B237-B822629D9F30%7d\%7bAA13C85E-7A61-4C91-8D23-045E9C7A9C06%7dtf88924273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D4580F48104A3CB4CBCB3500651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46432-BD7F-493B-8178-25E43E17581F}"/>
      </w:docPartPr>
      <w:docPartBody>
        <w:p w:rsidR="00F920A4" w:rsidRDefault="004D48DC" w:rsidP="004D48DC">
          <w:pPr>
            <w:pStyle w:val="19D4580F48104A3CB4CBCB3500651CB3"/>
          </w:pPr>
          <w:r w:rsidRPr="00846D4F">
            <w:rPr>
              <w:rStyle w:val="Heading2Char"/>
            </w:rPr>
            <w:t>CONTACT</w:t>
          </w:r>
        </w:p>
      </w:docPartBody>
    </w:docPart>
    <w:docPart>
      <w:docPartPr>
        <w:name w:val="8DB1AEF3070B499A99822EDED4F90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9C1EF-E468-4C52-8606-C1442FDB6B23}"/>
      </w:docPartPr>
      <w:docPartBody>
        <w:p w:rsidR="00F920A4" w:rsidRDefault="004D48DC" w:rsidP="004D48DC">
          <w:pPr>
            <w:pStyle w:val="8DB1AEF3070B499A99822EDED4F9098E"/>
          </w:pPr>
          <w:r w:rsidRPr="004D3011">
            <w:t>PHONE:</w:t>
          </w:r>
        </w:p>
      </w:docPartBody>
    </w:docPart>
    <w:docPart>
      <w:docPartPr>
        <w:name w:val="2ECE3B6B72ED44FA9E02577BFF015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507E0-6DFA-4957-8FF6-02D3CBDBAFBC}"/>
      </w:docPartPr>
      <w:docPartBody>
        <w:p w:rsidR="00F920A4" w:rsidRDefault="004D48DC" w:rsidP="004D48DC">
          <w:pPr>
            <w:pStyle w:val="2ECE3B6B72ED44FA9E02577BFF0156A7"/>
          </w:pPr>
          <w:r w:rsidRPr="004D3011">
            <w:t>EMAIL: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8DC"/>
    <w:rsid w:val="00001144"/>
    <w:rsid w:val="004D48DC"/>
    <w:rsid w:val="00A66058"/>
    <w:rsid w:val="00DE1E08"/>
    <w:rsid w:val="00F9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4D48DC"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4D48DC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styleId="Hyperlink">
    <w:name w:val="Hyperlink"/>
    <w:basedOn w:val="DefaultParagraphFont"/>
    <w:uiPriority w:val="99"/>
    <w:rPr>
      <w:color w:val="C45911" w:themeColor="accent2" w:themeShade="BF"/>
      <w:u w:val="single"/>
    </w:rPr>
  </w:style>
  <w:style w:type="paragraph" w:customStyle="1" w:styleId="19D4580F48104A3CB4CBCB3500651CB3">
    <w:name w:val="19D4580F48104A3CB4CBCB3500651CB3"/>
    <w:rsid w:val="004D48DC"/>
  </w:style>
  <w:style w:type="paragraph" w:customStyle="1" w:styleId="8DB1AEF3070B499A99822EDED4F9098E">
    <w:name w:val="8DB1AEF3070B499A99822EDED4F9098E"/>
    <w:rsid w:val="004D48DC"/>
  </w:style>
  <w:style w:type="paragraph" w:customStyle="1" w:styleId="2ECE3B6B72ED44FA9E02577BFF0156A7">
    <w:name w:val="2ECE3B6B72ED44FA9E02577BFF0156A7"/>
    <w:rsid w:val="004D48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FF0000"/>
      </a:accent1>
      <a:accent2>
        <a:srgbClr val="FF0000"/>
      </a:accent2>
      <a:accent3>
        <a:srgbClr val="FF0000"/>
      </a:accent3>
      <a:accent4>
        <a:srgbClr val="FF0000"/>
      </a:accent4>
      <a:accent5>
        <a:srgbClr val="FF0000"/>
      </a:accent5>
      <a:accent6>
        <a:srgbClr val="7F7F7F"/>
      </a:accent6>
      <a:hlink>
        <a:srgbClr val="A5A5A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3D09BE3-8BCE-4B89-A7B9-78D43F716E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{AA13C85E-7A61-4C91-8D23-045E9C7A9C06}tf88924273_win32</Template>
  <TotalTime>0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2021-06-09T20:13:00Z</dcterms:created>
  <dcterms:modified xsi:type="dcterms:W3CDTF">2021-06-15T16:55:00Z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