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005"/>
        <w:gridCol w:w="831"/>
        <w:gridCol w:w="3054"/>
      </w:tblGrid>
      <w:tr w:rsidR="002E4AFC" w:rsidRPr="002E4AFC" w14:paraId="1CAE2BED" w14:textId="77777777" w:rsidTr="006E23B3">
        <w:trPr>
          <w:trHeight w:val="2178"/>
          <w:jc w:val="center"/>
        </w:trPr>
        <w:tc>
          <w:tcPr>
            <w:tcW w:w="7289" w:type="dxa"/>
            <w:gridSpan w:val="2"/>
          </w:tcPr>
          <w:p w14:paraId="3DDCEEB3" w14:textId="07457EC1" w:rsidR="002E4AFC" w:rsidRPr="002E4AFC" w:rsidRDefault="00580143" w:rsidP="002E4AFC">
            <w:pPr>
              <w:pStyle w:val="Title"/>
            </w:pPr>
            <w:r>
              <w:t>TJ</w:t>
            </w:r>
            <w:r w:rsidR="002E4AFC" w:rsidRPr="002E4AFC">
              <w:br/>
            </w:r>
            <w:proofErr w:type="spellStart"/>
            <w:r>
              <w:t>Stukes</w:t>
            </w:r>
            <w:proofErr w:type="spellEnd"/>
          </w:p>
        </w:tc>
        <w:tc>
          <w:tcPr>
            <w:tcW w:w="2935" w:type="dxa"/>
            <w:vMerge w:val="restart"/>
            <w:vAlign w:val="bottom"/>
          </w:tcPr>
          <w:p w14:paraId="5FBE256A" w14:textId="77777777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55B8F" wp14:editId="4D587EE0">
                  <wp:extent cx="1562100" cy="1562100"/>
                  <wp:effectExtent l="57150" t="57150" r="57150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50762759" w14:textId="77777777" w:rsidTr="002E4AFC">
        <w:trPr>
          <w:trHeight w:val="1262"/>
          <w:jc w:val="center"/>
        </w:trPr>
        <w:tc>
          <w:tcPr>
            <w:tcW w:w="6397" w:type="dxa"/>
          </w:tcPr>
          <w:p w14:paraId="60D7E376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14:paraId="553E00D4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46B2B27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14:paraId="6718D820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14:paraId="5FD0552D" w14:textId="6A9F5211" w:rsidR="006E23B3" w:rsidRDefault="00E77E5A" w:rsidP="006E23B3">
            <w:pPr>
              <w:pStyle w:val="Heading2"/>
            </w:pPr>
            <w:r>
              <w:t>Movies</w:t>
            </w:r>
          </w:p>
          <w:p w14:paraId="4F8E872B" w14:textId="194F8E92" w:rsidR="006E23B3" w:rsidRDefault="00E77E5A" w:rsidP="006E23B3">
            <w:pPr>
              <w:pStyle w:val="Experience"/>
            </w:pPr>
            <w:r>
              <w:t>Valentine’s Date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Role: Uncle Glen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January 2021</w:t>
            </w:r>
          </w:p>
          <w:p w14:paraId="375A241A" w14:textId="62F59C8A" w:rsidR="006E23B3" w:rsidRDefault="00E77E5A" w:rsidP="006E23B3">
            <w:pPr>
              <w:pStyle w:val="Experience"/>
            </w:pPr>
            <w:r>
              <w:t>Blackjack:  The Jackie Ryan Story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Role:  Principal Background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September 2019</w:t>
            </w:r>
          </w:p>
          <w:p w14:paraId="66456B45" w14:textId="40364E97" w:rsidR="006E23B3" w:rsidRDefault="00E77E5A" w:rsidP="00004DE2">
            <w:pPr>
              <w:pStyle w:val="Experience"/>
            </w:pPr>
            <w:r>
              <w:t xml:space="preserve">Just Wright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Role: Principal Background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June 2010</w:t>
            </w:r>
          </w:p>
          <w:p w14:paraId="45B7A364" w14:textId="2850DA72" w:rsidR="006E23B3" w:rsidRPr="000F7D04" w:rsidRDefault="00004DE2" w:rsidP="00004DE2">
            <w:pPr>
              <w:pStyle w:val="Heading2"/>
            </w:pPr>
            <w:r>
              <w:t>Television</w:t>
            </w:r>
          </w:p>
          <w:p w14:paraId="31041B54" w14:textId="4B749AF3" w:rsidR="006E23B3" w:rsidRDefault="00004DE2" w:rsidP="006E23B3">
            <w:pPr>
              <w:pStyle w:val="ListBullet"/>
              <w:numPr>
                <w:ilvl w:val="0"/>
                <w:numId w:val="23"/>
              </w:numPr>
            </w:pPr>
            <w:r>
              <w:t>Chicago P.D. (Season 7)-Principal Background</w:t>
            </w:r>
          </w:p>
          <w:p w14:paraId="53694926" w14:textId="75E38316" w:rsidR="00004DE2" w:rsidRDefault="00004DE2" w:rsidP="006E23B3">
            <w:pPr>
              <w:pStyle w:val="ListBullet"/>
              <w:numPr>
                <w:ilvl w:val="0"/>
                <w:numId w:val="23"/>
              </w:numPr>
            </w:pPr>
            <w:r>
              <w:t>Singled Out-Principal Background</w:t>
            </w:r>
          </w:p>
          <w:p w14:paraId="059943DB" w14:textId="77777777" w:rsidR="006E23B3" w:rsidRDefault="006E23B3" w:rsidP="006E23B3"/>
          <w:p w14:paraId="63CCCFF8" w14:textId="52E9D04F" w:rsidR="006E23B3" w:rsidRDefault="00004DE2" w:rsidP="006E23B3">
            <w:pPr>
              <w:pStyle w:val="Heading2"/>
            </w:pPr>
            <w:r>
              <w:t>Commercials</w:t>
            </w:r>
          </w:p>
          <w:p w14:paraId="3D938FC0" w14:textId="1B081EE4" w:rsidR="00581773" w:rsidRPr="00581773" w:rsidRDefault="00275CFE" w:rsidP="00581773">
            <w:pPr>
              <w:pStyle w:val="ListBullet"/>
              <w:numPr>
                <w:ilvl w:val="0"/>
                <w:numId w:val="23"/>
              </w:numPr>
            </w:pPr>
            <w:r>
              <w:t>Scalp Micro-</w:t>
            </w:r>
            <w:r w:rsidR="00581773">
              <w:t>Principal Background</w:t>
            </w:r>
            <w:r>
              <w:t>-March 2020</w:t>
            </w:r>
          </w:p>
          <w:p w14:paraId="69C8C7FC" w14:textId="1921985B" w:rsidR="00004DE2" w:rsidRDefault="00275CFE" w:rsidP="00004DE2">
            <w:pPr>
              <w:pStyle w:val="ListBullet"/>
              <w:numPr>
                <w:ilvl w:val="0"/>
                <w:numId w:val="23"/>
              </w:numPr>
            </w:pPr>
            <w:r>
              <w:t>Arm and Hammer-Principal Role</w:t>
            </w:r>
            <w:r w:rsidR="00581773">
              <w:t>-</w:t>
            </w:r>
            <w:r>
              <w:t>July</w:t>
            </w:r>
            <w:r w:rsidR="00581773">
              <w:t xml:space="preserve"> 2019</w:t>
            </w:r>
          </w:p>
          <w:p w14:paraId="56AD0AB4" w14:textId="54BCEC3C" w:rsidR="00004DE2" w:rsidRDefault="00275CFE" w:rsidP="00004DE2">
            <w:pPr>
              <w:pStyle w:val="ListBullet"/>
              <w:numPr>
                <w:ilvl w:val="0"/>
                <w:numId w:val="23"/>
              </w:numPr>
            </w:pPr>
            <w:r>
              <w:t>Adidas Lifestyle</w:t>
            </w:r>
            <w:r w:rsidR="00004DE2">
              <w:t xml:space="preserve">-Principal </w:t>
            </w:r>
            <w:r>
              <w:t>Role-April 2019</w:t>
            </w:r>
          </w:p>
          <w:p w14:paraId="0FD23149" w14:textId="54CCCB51" w:rsidR="00275CFE" w:rsidRDefault="00580143" w:rsidP="00275CFE">
            <w:pPr>
              <w:pStyle w:val="ListBullet"/>
              <w:numPr>
                <w:ilvl w:val="0"/>
                <w:numId w:val="23"/>
              </w:numPr>
            </w:pPr>
            <w:r>
              <w:t>Verizon</w:t>
            </w:r>
            <w:r w:rsidR="00275CFE">
              <w:t>-Principal Role-March 2019</w:t>
            </w:r>
          </w:p>
          <w:p w14:paraId="74234985" w14:textId="2637BB86" w:rsidR="00275CFE" w:rsidRDefault="00275CFE" w:rsidP="00275CFE">
            <w:pPr>
              <w:pStyle w:val="ListBullet"/>
              <w:numPr>
                <w:ilvl w:val="0"/>
                <w:numId w:val="23"/>
              </w:numPr>
            </w:pPr>
            <w:r>
              <w:t>Lowes March Madness-Principal Role</w:t>
            </w:r>
            <w:r w:rsidR="00580143">
              <w:t xml:space="preserve"> February</w:t>
            </w:r>
            <w:r>
              <w:t xml:space="preserve"> 2019</w:t>
            </w:r>
          </w:p>
          <w:p w14:paraId="6D8E5C8A" w14:textId="77777777" w:rsidR="006E23B3" w:rsidRDefault="006E23B3" w:rsidP="006E23B3"/>
          <w:p w14:paraId="6AD1AE4C" w14:textId="0465FF57" w:rsidR="00275CFE" w:rsidRDefault="00275CFE" w:rsidP="00F66C7E">
            <w:pPr>
              <w:pStyle w:val="Heading2"/>
            </w:pPr>
            <w:r>
              <w:t xml:space="preserve">Upcoming </w:t>
            </w:r>
          </w:p>
          <w:p w14:paraId="026B1146" w14:textId="57071027" w:rsidR="006E23B3" w:rsidRDefault="00580143" w:rsidP="00580143">
            <w:pPr>
              <w:pStyle w:val="Experience"/>
            </w:pPr>
            <w:r>
              <w:t>A Game of Chess</w:t>
            </w:r>
            <w:r w:rsidR="00275CFE">
              <w:t xml:space="preserve"> </w:t>
            </w:r>
            <w:r w:rsidR="00275CFE" w:rsidRPr="002A17F8">
              <w:rPr>
                <w:rStyle w:val="Strong"/>
              </w:rPr>
              <w:t>•</w:t>
            </w:r>
            <w:r w:rsidR="00275CFE">
              <w:t xml:space="preserve"> Role: Lead </w:t>
            </w:r>
            <w:r w:rsidR="00275CFE" w:rsidRPr="002A17F8">
              <w:rPr>
                <w:rStyle w:val="Strong"/>
              </w:rPr>
              <w:t>•</w:t>
            </w:r>
            <w:r w:rsidR="00275CFE">
              <w:t xml:space="preserve"> Releasing </w:t>
            </w:r>
            <w:r>
              <w:t>2022</w:t>
            </w:r>
          </w:p>
          <w:p w14:paraId="60826625" w14:textId="77777777" w:rsidR="006E23B3" w:rsidRDefault="006E23B3" w:rsidP="006E23B3">
            <w:pPr>
              <w:pStyle w:val="Heading2"/>
            </w:pPr>
            <w:r w:rsidRPr="000F7D04">
              <w:t>References</w:t>
            </w:r>
          </w:p>
          <w:p w14:paraId="059590BC" w14:textId="77777777" w:rsidR="006E23B3" w:rsidRPr="00762F10" w:rsidRDefault="006E23B3" w:rsidP="006E23B3">
            <w:pPr>
              <w:ind w:right="-356"/>
            </w:pPr>
            <w:r w:rsidRPr="009360EC">
              <w:t>[Available upon request.]</w:t>
            </w:r>
          </w:p>
        </w:tc>
        <w:tc>
          <w:tcPr>
            <w:tcW w:w="892" w:type="dxa"/>
            <w:vMerge w:val="restart"/>
          </w:tcPr>
          <w:p w14:paraId="55DE2701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468B3FBC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14:paraId="6EB8C082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3F2832BE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042F8B2E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2EFB0342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14:paraId="30DBF30D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40BE2AA5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A76D9AD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1C89A49B" w14:textId="4813ADCA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B91E2A" wp14:editId="39C70A2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63C17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580143">
              <w:t>5413 Vancouver Street</w:t>
            </w:r>
          </w:p>
          <w:p w14:paraId="677C9138" w14:textId="208D878C" w:rsidR="006E23B3" w:rsidRPr="002E4AFC" w:rsidRDefault="00580143" w:rsidP="006E23B3">
            <w:pPr>
              <w:pStyle w:val="Information"/>
            </w:pPr>
            <w:r>
              <w:t>El Paso, TX 79924</w:t>
            </w:r>
          </w:p>
        </w:tc>
      </w:tr>
      <w:tr w:rsidR="006E23B3" w:rsidRPr="002E4AFC" w14:paraId="1CD79A51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01080E2C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2D14564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003F70D0" w14:textId="3F3BF19A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DC3170" wp14:editId="516157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652D9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580143">
              <w:t>929-</w:t>
            </w:r>
            <w:r w:rsidR="004051AA">
              <w:t>3</w:t>
            </w:r>
            <w:r w:rsidR="00580143">
              <w:t>10-8331</w:t>
            </w:r>
          </w:p>
        </w:tc>
      </w:tr>
      <w:tr w:rsidR="006E23B3" w:rsidRPr="002E4AFC" w14:paraId="577B23F0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1647E0D8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E898CA8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5DE5E47B" w14:textId="7DC11D67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76E874" wp14:editId="52C07D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BC127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hyperlink r:id="rId11" w:history="1">
              <w:r w:rsidR="004051AA" w:rsidRPr="001873D0">
                <w:rPr>
                  <w:rStyle w:val="Hyperlink"/>
                </w:rPr>
                <w:t>Tjstukes2027@gmail.com</w:t>
              </w:r>
            </w:hyperlink>
            <w:r w:rsidR="004051AA">
              <w:t xml:space="preserve"> </w:t>
            </w:r>
          </w:p>
        </w:tc>
      </w:tr>
      <w:tr w:rsidR="006E23B3" w:rsidRPr="002E4AFC" w14:paraId="0843CBB5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A1EA58D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74C1D342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4AD27E4A" w14:textId="5C38CA44" w:rsidR="006E23B3" w:rsidRPr="002E4AFC" w:rsidRDefault="006E23B3" w:rsidP="006E23B3">
            <w:pPr>
              <w:pStyle w:val="Information"/>
            </w:pPr>
          </w:p>
        </w:tc>
      </w:tr>
      <w:tr w:rsidR="006E23B3" w:rsidRPr="002E4AFC" w14:paraId="69AC7A0D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2BEA84AB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EF06A83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48330DFD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18D32815" w14:textId="77777777" w:rsidR="00CE6104" w:rsidRPr="0006568A" w:rsidRDefault="00CE6104" w:rsidP="0006568A"/>
    <w:sectPr w:rsidR="00CE6104" w:rsidRPr="0006568A" w:rsidSect="006E23B3">
      <w:headerReference w:type="default" r:id="rId12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DDA60" w14:textId="77777777" w:rsidR="00395600" w:rsidRDefault="00395600" w:rsidP="009129A0">
      <w:r>
        <w:separator/>
      </w:r>
    </w:p>
  </w:endnote>
  <w:endnote w:type="continuationSeparator" w:id="0">
    <w:p w14:paraId="79BDF8F3" w14:textId="77777777" w:rsidR="00395600" w:rsidRDefault="00395600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B9807D-28C6-4BFE-B55E-AF0FF824B506}"/>
    <w:embedBold r:id="rId2" w:fontKey="{60EEB653-40C6-4AD2-A689-75EB95CD92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B690C16-03C0-4650-B609-41F2C9A5D303}"/>
    <w:embedBold r:id="rId5" w:fontKey="{83A7E18E-AF7B-40E5-85D2-182B894C9135}"/>
    <w:embedItalic r:id="rId6" w:fontKey="{BD526093-6D06-4514-821C-DA84A3E403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9EC5275-D39F-D844-A279-4100148494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CB997" w14:textId="77777777" w:rsidR="00395600" w:rsidRDefault="00395600" w:rsidP="009129A0">
      <w:r>
        <w:separator/>
      </w:r>
    </w:p>
  </w:footnote>
  <w:footnote w:type="continuationSeparator" w:id="0">
    <w:p w14:paraId="5FDC4E60" w14:textId="77777777" w:rsidR="00395600" w:rsidRDefault="00395600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7FF50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4FFD2F" wp14:editId="53B0ED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8D42FE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removePersonalInformation/>
  <w:removeDateAndTime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E5A"/>
    <w:rsid w:val="00004DE2"/>
    <w:rsid w:val="00052382"/>
    <w:rsid w:val="0006568A"/>
    <w:rsid w:val="00076F0F"/>
    <w:rsid w:val="00084253"/>
    <w:rsid w:val="000D1F49"/>
    <w:rsid w:val="000E6867"/>
    <w:rsid w:val="001727CA"/>
    <w:rsid w:val="00275CFE"/>
    <w:rsid w:val="002C56E6"/>
    <w:rsid w:val="002E4AFC"/>
    <w:rsid w:val="002F2708"/>
    <w:rsid w:val="00361E11"/>
    <w:rsid w:val="00395600"/>
    <w:rsid w:val="003F0847"/>
    <w:rsid w:val="0040090B"/>
    <w:rsid w:val="004051AA"/>
    <w:rsid w:val="0046302A"/>
    <w:rsid w:val="00487D2D"/>
    <w:rsid w:val="004D5D62"/>
    <w:rsid w:val="005112D0"/>
    <w:rsid w:val="00577E06"/>
    <w:rsid w:val="00580143"/>
    <w:rsid w:val="00581773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77E5A"/>
    <w:rsid w:val="00EB3B58"/>
    <w:rsid w:val="00EC7359"/>
    <w:rsid w:val="00ED5CAF"/>
    <w:rsid w:val="00EE3054"/>
    <w:rsid w:val="00F00606"/>
    <w:rsid w:val="00F01256"/>
    <w:rsid w:val="00F66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3DC1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4051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051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yperlink" Target="mailto:Tjstukes2027@gmail.com" TargetMode="External" /><Relationship Id="rId5" Type="http://schemas.openxmlformats.org/officeDocument/2006/relationships/styles" Target="styles.xml" /><Relationship Id="rId10" Type="http://schemas.openxmlformats.org/officeDocument/2006/relationships/image" Target="media/image1.jpe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rown\AppData\Roaming\Microsoft\Templates\Headshot%20resume.dotx" TargetMode="External" 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2021-04-16T04:37:00Z</dcterms:created>
  <dcterms:modified xsi:type="dcterms:W3CDTF">2021-07-29T15:38:00Z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