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557A4518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39330162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ADC3B3" wp14:editId="0CF45C3C">
                      <wp:extent cx="1704975" cy="2808605"/>
                      <wp:effectExtent l="19050" t="19050" r="47625" b="29845"/>
                      <wp:docPr id="2" name="Oval 2" title="Professional Headshot of Man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28086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CDEF3D" id="Oval 2" o:spid="_x0000_s1026" alt="Title: Professional Headshot of Man" href="C:\Users\robin\OneDrive\Documents\Chase pic.jpg" style="width:134.25pt;height:2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" o:button="t" strokecolor="#94b6d2 [3204]" strokeweight="5pt">
                      <v:fill r:id="rId11" o:title="" recolor="t" rotate="t" o:detectmouseclick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74C8CF5C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6C7F68E" w14:textId="39716091" w:rsidR="001B2ABD" w:rsidRPr="00B61A6D" w:rsidRDefault="00B61A6D" w:rsidP="001B2ABD">
            <w:pPr>
              <w:pStyle w:val="Title"/>
              <w:rPr>
                <w:sz w:val="48"/>
                <w:szCs w:val="48"/>
              </w:rPr>
            </w:pPr>
            <w:r w:rsidRPr="00B61A6D">
              <w:rPr>
                <w:sz w:val="48"/>
                <w:szCs w:val="48"/>
              </w:rPr>
              <w:t>Chase</w:t>
            </w:r>
            <w:r>
              <w:t xml:space="preserve"> </w:t>
            </w:r>
            <w:r>
              <w:rPr>
                <w:sz w:val="48"/>
                <w:szCs w:val="48"/>
              </w:rPr>
              <w:t>R. Hawthorne</w:t>
            </w:r>
          </w:p>
          <w:p w14:paraId="504A826C" w14:textId="278FA008" w:rsidR="001B2ABD" w:rsidRDefault="00B61A6D" w:rsidP="001B2ABD">
            <w:pPr>
              <w:pStyle w:val="Subtitle"/>
            </w:pPr>
            <w:r>
              <w:rPr>
                <w:spacing w:val="0"/>
                <w:w w:val="100"/>
              </w:rPr>
              <w:t>Actor/ Singer</w:t>
            </w:r>
            <w:r w:rsidR="002B5F86">
              <w:rPr>
                <w:spacing w:val="0"/>
                <w:w w:val="100"/>
              </w:rPr>
              <w:t xml:space="preserve">   </w:t>
            </w:r>
            <w:r w:rsidR="002B5F86" w:rsidRPr="002B5F86">
              <w:rPr>
                <w:noProof/>
              </w:rPr>
              <w:drawing>
                <wp:inline distT="0" distB="0" distL="0" distR="0" wp14:anchorId="4BFB252D" wp14:editId="2736158D">
                  <wp:extent cx="600075" cy="4667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BD" w14:paraId="353F20A8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96CEFF16B97042409CE6CC669432E765"/>
              </w:placeholder>
              <w:temporary/>
              <w:showingPlcHdr/>
              <w15:appearance w15:val="hidden"/>
            </w:sdtPr>
            <w:sdtEndPr/>
            <w:sdtContent>
              <w:p w14:paraId="4EB99E15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00F86D2D" w14:textId="7C13749C" w:rsidR="00036450" w:rsidRDefault="00713668" w:rsidP="00713668">
            <w:r>
              <w:t>Actor/Singer and Dramaturgy Philosopher.</w:t>
            </w:r>
          </w:p>
          <w:p w14:paraId="55811011" w14:textId="77777777" w:rsidR="00036450" w:rsidRDefault="00036450" w:rsidP="00036450"/>
          <w:sdt>
            <w:sdtPr>
              <w:id w:val="-1954003311"/>
              <w:placeholder>
                <w:docPart w:val="4BD2820C1D4A42AA91F02E3F79610C6F"/>
              </w:placeholder>
              <w:temporary/>
              <w:showingPlcHdr/>
              <w15:appearance w15:val="hidden"/>
            </w:sdtPr>
            <w:sdtEndPr/>
            <w:sdtContent>
              <w:p w14:paraId="53524946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1D68695EB99243A2831851BBD793BF21"/>
              </w:placeholder>
              <w:temporary/>
              <w:showingPlcHdr/>
              <w15:appearance w15:val="hidden"/>
            </w:sdtPr>
            <w:sdtEndPr/>
            <w:sdtContent>
              <w:p w14:paraId="16D1D35B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0AA60422" w14:textId="47ED64AB" w:rsidR="004D3011" w:rsidRDefault="00713668" w:rsidP="004D3011">
            <w:r>
              <w:t>412-251-4236</w:t>
            </w:r>
          </w:p>
          <w:p w14:paraId="2FC47305" w14:textId="77777777" w:rsidR="004D3011" w:rsidRDefault="004D3011" w:rsidP="004D3011"/>
          <w:sdt>
            <w:sdtPr>
              <w:id w:val="-240260293"/>
              <w:placeholder>
                <w:docPart w:val="A5A16DFD24F94C39A24693BC87E81034"/>
              </w:placeholder>
              <w:temporary/>
              <w:showingPlcHdr/>
              <w15:appearance w15:val="hidden"/>
            </w:sdtPr>
            <w:sdtEndPr/>
            <w:sdtContent>
              <w:p w14:paraId="1E7D489B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47572837" w14:textId="76CC957B" w:rsidR="00036450" w:rsidRPr="00E4381A" w:rsidRDefault="00713668" w:rsidP="004D3011">
            <w:pPr>
              <w:rPr>
                <w:rStyle w:val="Hyperlink"/>
              </w:rPr>
            </w:pPr>
            <w:r>
              <w:t>Chawthorne.robinson@gmail.com</w:t>
            </w:r>
          </w:p>
          <w:sdt>
            <w:sdtPr>
              <w:id w:val="-1444214663"/>
              <w:placeholder>
                <w:docPart w:val="5B1FA030F2EB46709A01E1919C76C5C2"/>
              </w:placeholder>
              <w:temporary/>
              <w:showingPlcHdr/>
              <w15:appearance w15:val="hidden"/>
            </w:sdtPr>
            <w:sdtEndPr/>
            <w:sdtContent>
              <w:p w14:paraId="75AEB1E0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49EACDCB" w14:textId="10A1BC41" w:rsidR="004D3011" w:rsidRDefault="00125942" w:rsidP="004D3011">
            <w:r>
              <w:t>Cover Artist</w:t>
            </w:r>
          </w:p>
          <w:p w14:paraId="27BFBB2E" w14:textId="2E5FE208" w:rsidR="00125942" w:rsidRDefault="00125942" w:rsidP="004D3011">
            <w:r>
              <w:t>Community Theatre</w:t>
            </w:r>
          </w:p>
          <w:p w14:paraId="4FE5C27B" w14:textId="43188118" w:rsidR="004D3011" w:rsidRDefault="00125942" w:rsidP="004D3011">
            <w:r>
              <w:t>Boxing</w:t>
            </w:r>
          </w:p>
          <w:p w14:paraId="3C62CB71" w14:textId="021F6651" w:rsidR="004D3011" w:rsidRDefault="004D3011" w:rsidP="004D3011"/>
          <w:p w14:paraId="352370F6" w14:textId="10686971" w:rsidR="004D3011" w:rsidRPr="004D3011" w:rsidRDefault="004D3011" w:rsidP="004D3011"/>
        </w:tc>
        <w:tc>
          <w:tcPr>
            <w:tcW w:w="720" w:type="dxa"/>
          </w:tcPr>
          <w:p w14:paraId="2BB16F1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A46FBEA58D91410C8B33EF8C06EDAA49"/>
              </w:placeholder>
              <w:temporary/>
              <w:showingPlcHdr/>
              <w15:appearance w15:val="hidden"/>
            </w:sdtPr>
            <w:sdtEndPr/>
            <w:sdtContent>
              <w:p w14:paraId="50FF0059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61BD2501" w14:textId="193D8E26" w:rsidR="00036450" w:rsidRPr="00036450" w:rsidRDefault="00B61A6D" w:rsidP="00B359E4">
            <w:pPr>
              <w:pStyle w:val="Heading4"/>
            </w:pPr>
            <w:r>
              <w:t xml:space="preserve">Georgetown University- </w:t>
            </w:r>
          </w:p>
          <w:p w14:paraId="30418CED" w14:textId="2F42D838" w:rsidR="00036450" w:rsidRPr="00B359E4" w:rsidRDefault="00B61A6D" w:rsidP="00B359E4">
            <w:pPr>
              <w:pStyle w:val="Date"/>
            </w:pPr>
            <w:r>
              <w:t>Graduation- May 24, 2021- Bachelor of Art</w:t>
            </w:r>
          </w:p>
          <w:p w14:paraId="7827488F" w14:textId="0C08804A" w:rsidR="00713668" w:rsidRDefault="00713668" w:rsidP="00036450">
            <w:r>
              <w:t>Major- Theatre and Performance Arts Studies</w:t>
            </w:r>
            <w:r w:rsidR="00036450" w:rsidRPr="00036450">
              <w:t>.</w:t>
            </w:r>
            <w:r>
              <w:t xml:space="preserve"> </w:t>
            </w:r>
          </w:p>
          <w:p w14:paraId="5DC839B6" w14:textId="637E4D7A" w:rsidR="004D3011" w:rsidRDefault="00713668" w:rsidP="00036450">
            <w:r>
              <w:t>GPA: 3.8 in Major; 2.9 cumulative overall.</w:t>
            </w:r>
          </w:p>
          <w:p w14:paraId="655ADE3F" w14:textId="77777777" w:rsidR="00036450" w:rsidRDefault="00036450" w:rsidP="00036450"/>
          <w:p w14:paraId="6238A587" w14:textId="7F6F2F16" w:rsidR="00036450" w:rsidRDefault="00036450" w:rsidP="00036450"/>
          <w:sdt>
            <w:sdtPr>
              <w:id w:val="1001553383"/>
              <w:placeholder>
                <w:docPart w:val="A1C7F45D02CE4450BA80D0398FE6F826"/>
              </w:placeholder>
              <w:temporary/>
              <w:showingPlcHdr/>
              <w15:appearance w15:val="hidden"/>
            </w:sdtPr>
            <w:sdtEndPr/>
            <w:sdtContent>
              <w:p w14:paraId="32330F79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6BE57038" w14:textId="5E1BEA37" w:rsidR="00036450" w:rsidRDefault="00125942" w:rsidP="00B359E4">
            <w:pPr>
              <w:pStyle w:val="Heading4"/>
              <w:rPr>
                <w:bCs/>
              </w:rPr>
            </w:pPr>
            <w:r>
              <w:t>Gray &amp; Robinson, Criminal Defense</w:t>
            </w:r>
            <w:r w:rsidR="00036450">
              <w:t xml:space="preserve"> </w:t>
            </w:r>
            <w:r>
              <w:t>-Paralegal</w:t>
            </w:r>
          </w:p>
          <w:p w14:paraId="5C0EF753" w14:textId="07C28220" w:rsidR="00036450" w:rsidRPr="00036450" w:rsidRDefault="00125942" w:rsidP="00B359E4">
            <w:pPr>
              <w:pStyle w:val="Date"/>
            </w:pPr>
            <w:r>
              <w:t>3/25/20 -to present</w:t>
            </w:r>
          </w:p>
          <w:p w14:paraId="5108994F" w14:textId="632988DC" w:rsidR="004D3011" w:rsidRDefault="00036450" w:rsidP="00036450">
            <w:r w:rsidRPr="00036450">
              <w:t xml:space="preserve"> </w:t>
            </w:r>
          </w:p>
          <w:p w14:paraId="51EE3D25" w14:textId="1E830880" w:rsidR="004D3011" w:rsidRPr="004D3011" w:rsidRDefault="00125942" w:rsidP="00B359E4">
            <w:pPr>
              <w:pStyle w:val="Heading4"/>
              <w:rPr>
                <w:bCs/>
              </w:rPr>
            </w:pPr>
            <w:r>
              <w:t>PLS Transportation-Paratransit Driver of disabled children</w:t>
            </w:r>
          </w:p>
          <w:p w14:paraId="6867B478" w14:textId="664B9404" w:rsidR="004D3011" w:rsidRPr="004D3011" w:rsidRDefault="00125942" w:rsidP="004D3011">
            <w:r>
              <w:t>4/1/20 to Present</w:t>
            </w:r>
            <w:r w:rsidR="00036450" w:rsidRPr="004D3011">
              <w:t xml:space="preserve"> </w:t>
            </w:r>
          </w:p>
          <w:p w14:paraId="6D835095" w14:textId="77777777" w:rsidR="004D3011" w:rsidRDefault="004D3011" w:rsidP="00036450"/>
          <w:p w14:paraId="61B76108" w14:textId="18958313" w:rsidR="004D3011" w:rsidRPr="004D3011" w:rsidRDefault="00125942" w:rsidP="00B359E4">
            <w:pPr>
              <w:pStyle w:val="Heading4"/>
              <w:rPr>
                <w:bCs/>
              </w:rPr>
            </w:pPr>
            <w:r>
              <w:t>Boy Scouts of America- Inner City Program Specialist</w:t>
            </w:r>
          </w:p>
          <w:p w14:paraId="53126851" w14:textId="7589E454" w:rsidR="004D3011" w:rsidRPr="004D3011" w:rsidRDefault="00125942" w:rsidP="00B359E4">
            <w:pPr>
              <w:pStyle w:val="Date"/>
            </w:pPr>
            <w:r>
              <w:t>5/20/16 to 2019</w:t>
            </w:r>
          </w:p>
          <w:p w14:paraId="105C3A3C" w14:textId="77777777" w:rsidR="004D3011" w:rsidRDefault="004D3011" w:rsidP="00036450"/>
          <w:sdt>
            <w:sdtPr>
              <w:id w:val="1669594239"/>
              <w:placeholder>
                <w:docPart w:val="4C553331353A4E4A8602C541DEFC2564"/>
              </w:placeholder>
              <w:temporary/>
              <w:showingPlcHdr/>
              <w15:appearance w15:val="hidden"/>
            </w:sdtPr>
            <w:sdtEndPr/>
            <w:sdtContent>
              <w:p w14:paraId="3D32B70F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5DA59B2E" w14:textId="0BFE768B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51D4AAEA" w14:textId="285C13F8" w:rsidR="0043117B" w:rsidRDefault="00F75433" w:rsidP="00F75433">
      <w:pPr>
        <w:tabs>
          <w:tab w:val="left" w:pos="4515"/>
        </w:tabs>
      </w:pPr>
      <w:r>
        <w:tab/>
        <w:t>Stage and Scene Shop building, Lighting and Sound Systems, Creative</w:t>
      </w:r>
    </w:p>
    <w:p w14:paraId="1E7690FF" w14:textId="45A5546A" w:rsidR="00F75433" w:rsidRDefault="00F75433" w:rsidP="00F75433"/>
    <w:p w14:paraId="72A42ED0" w14:textId="1567920F" w:rsidR="00F75433" w:rsidRPr="00F75433" w:rsidRDefault="00F75433" w:rsidP="00F75433">
      <w:pPr>
        <w:tabs>
          <w:tab w:val="left" w:pos="4545"/>
        </w:tabs>
      </w:pPr>
      <w:r>
        <w:tab/>
        <w:t xml:space="preserve">Prop </w:t>
      </w:r>
      <w:r w:rsidR="002B5F86">
        <w:t>D</w:t>
      </w:r>
      <w:r>
        <w:t>esign.</w:t>
      </w:r>
      <w:r w:rsidR="00A81A71">
        <w:t xml:space="preserve"> </w:t>
      </w:r>
    </w:p>
    <w:sectPr w:rsidR="00F75433" w:rsidRPr="00F75433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A593B" w14:textId="77777777" w:rsidR="00A27F21" w:rsidRDefault="00A27F21" w:rsidP="000C45FF">
      <w:r>
        <w:separator/>
      </w:r>
    </w:p>
  </w:endnote>
  <w:endnote w:type="continuationSeparator" w:id="0">
    <w:p w14:paraId="48F635CA" w14:textId="77777777" w:rsidR="00A27F21" w:rsidRDefault="00A27F2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A5268" w14:textId="77777777" w:rsidR="00A27F21" w:rsidRDefault="00A27F21" w:rsidP="000C45FF">
      <w:r>
        <w:separator/>
      </w:r>
    </w:p>
  </w:footnote>
  <w:footnote w:type="continuationSeparator" w:id="0">
    <w:p w14:paraId="2BAF288C" w14:textId="77777777" w:rsidR="00A27F21" w:rsidRDefault="00A27F2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F64C8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BD1D40" wp14:editId="3317E8D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F21"/>
    <w:rsid w:val="00036450"/>
    <w:rsid w:val="00094499"/>
    <w:rsid w:val="000A036C"/>
    <w:rsid w:val="000C45FF"/>
    <w:rsid w:val="000E3FD1"/>
    <w:rsid w:val="00112054"/>
    <w:rsid w:val="00125942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B5F86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3668"/>
    <w:rsid w:val="00715FCB"/>
    <w:rsid w:val="00743101"/>
    <w:rsid w:val="00745808"/>
    <w:rsid w:val="007775E1"/>
    <w:rsid w:val="007867A0"/>
    <w:rsid w:val="007927F5"/>
    <w:rsid w:val="00802CA0"/>
    <w:rsid w:val="009260CD"/>
    <w:rsid w:val="00952C25"/>
    <w:rsid w:val="00A2118D"/>
    <w:rsid w:val="00A27F21"/>
    <w:rsid w:val="00A81A71"/>
    <w:rsid w:val="00AD76E2"/>
    <w:rsid w:val="00B20152"/>
    <w:rsid w:val="00B359E4"/>
    <w:rsid w:val="00B57D98"/>
    <w:rsid w:val="00B61A6D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543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30C11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header" Target="header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image" Target="media/image3.png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2.png" /><Relationship Id="rId5" Type="http://schemas.openxmlformats.org/officeDocument/2006/relationships/settings" Target="settings.xml" /><Relationship Id="rId15" Type="http://schemas.openxmlformats.org/officeDocument/2006/relationships/glossaryDocument" Target="glossary/document.xml" /><Relationship Id="rId10" Type="http://schemas.openxmlformats.org/officeDocument/2006/relationships/image" Target="media/image1.png" /><Relationship Id="rId4" Type="http://schemas.openxmlformats.org/officeDocument/2006/relationships/styles" Target="styles.xml" /><Relationship Id="rId9" Type="http://schemas.openxmlformats.org/officeDocument/2006/relationships/hyperlink" Target="file:///C:/Users/robin/OneDrive/Documents/Chase%20pic.jpg" TargetMode="Externa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 /><Relationship Id="rId1" Type="http://schemas.openxmlformats.org/officeDocument/2006/relationships/image" Target="media/image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n\AppData\Local\Microsoft\Office\16.0\DTS\en-US%7b785D19F8-E51E-499B-91CF-990473E85533%7d\%7bE0EFEA6D-567F-4D6D-A348-DA4DC753606E%7dtf00546271_win32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CEFF16B97042409CE6CC669432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7543D-ABEA-4A9F-9E04-1D1E6FE6671A}"/>
      </w:docPartPr>
      <w:docPartBody>
        <w:p w:rsidR="000F0B67" w:rsidRDefault="000F0B67">
          <w:pPr>
            <w:pStyle w:val="96CEFF16B97042409CE6CC669432E765"/>
          </w:pPr>
          <w:r w:rsidRPr="00D5459D">
            <w:t>Profile</w:t>
          </w:r>
        </w:p>
      </w:docPartBody>
    </w:docPart>
    <w:docPart>
      <w:docPartPr>
        <w:name w:val="4BD2820C1D4A42AA91F02E3F79610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698FE-1FC2-4517-80E9-2E7CE37EDC76}"/>
      </w:docPartPr>
      <w:docPartBody>
        <w:p w:rsidR="000F0B67" w:rsidRDefault="000F0B67">
          <w:pPr>
            <w:pStyle w:val="4BD2820C1D4A42AA91F02E3F79610C6F"/>
          </w:pPr>
          <w:r w:rsidRPr="00CB0055">
            <w:t>Contact</w:t>
          </w:r>
        </w:p>
      </w:docPartBody>
    </w:docPart>
    <w:docPart>
      <w:docPartPr>
        <w:name w:val="1D68695EB99243A2831851BBD793B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DA850-E7DC-4DB5-A870-0E59B7F6B4EE}"/>
      </w:docPartPr>
      <w:docPartBody>
        <w:p w:rsidR="000F0B67" w:rsidRDefault="000F0B67">
          <w:pPr>
            <w:pStyle w:val="1D68695EB99243A2831851BBD793BF21"/>
          </w:pPr>
          <w:r w:rsidRPr="004D3011">
            <w:t>PHONE:</w:t>
          </w:r>
        </w:p>
      </w:docPartBody>
    </w:docPart>
    <w:docPart>
      <w:docPartPr>
        <w:name w:val="A5A16DFD24F94C39A24693BC87E8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4C32B-B851-44D4-A72A-8FEF64C25B4E}"/>
      </w:docPartPr>
      <w:docPartBody>
        <w:p w:rsidR="000F0B67" w:rsidRDefault="000F0B67">
          <w:pPr>
            <w:pStyle w:val="A5A16DFD24F94C39A24693BC87E81034"/>
          </w:pPr>
          <w:r w:rsidRPr="004D3011">
            <w:t>EMAIL:</w:t>
          </w:r>
        </w:p>
      </w:docPartBody>
    </w:docPart>
    <w:docPart>
      <w:docPartPr>
        <w:name w:val="5B1FA030F2EB46709A01E1919C76C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F580A-225E-4637-975E-4BEF4ECD8E12}"/>
      </w:docPartPr>
      <w:docPartBody>
        <w:p w:rsidR="000F0B67" w:rsidRDefault="000F0B67">
          <w:pPr>
            <w:pStyle w:val="5B1FA030F2EB46709A01E1919C76C5C2"/>
          </w:pPr>
          <w:r w:rsidRPr="00CB0055">
            <w:t>Hobbies</w:t>
          </w:r>
        </w:p>
      </w:docPartBody>
    </w:docPart>
    <w:docPart>
      <w:docPartPr>
        <w:name w:val="A46FBEA58D91410C8B33EF8C06EDA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EB0F9-F093-4AB8-947D-84DCE2CB59B6}"/>
      </w:docPartPr>
      <w:docPartBody>
        <w:p w:rsidR="000F0B67" w:rsidRDefault="000F0B67">
          <w:pPr>
            <w:pStyle w:val="A46FBEA58D91410C8B33EF8C06EDAA49"/>
          </w:pPr>
          <w:r w:rsidRPr="00036450">
            <w:t>EDUCATION</w:t>
          </w:r>
        </w:p>
      </w:docPartBody>
    </w:docPart>
    <w:docPart>
      <w:docPartPr>
        <w:name w:val="A1C7F45D02CE4450BA80D0398FE6F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5A72C-15EA-48EA-8493-AC02E99B68AE}"/>
      </w:docPartPr>
      <w:docPartBody>
        <w:p w:rsidR="000F0B67" w:rsidRDefault="000F0B67">
          <w:pPr>
            <w:pStyle w:val="A1C7F45D02CE4450BA80D0398FE6F826"/>
          </w:pPr>
          <w:r w:rsidRPr="00036450">
            <w:t>WORK EXPERIENCE</w:t>
          </w:r>
        </w:p>
      </w:docPartBody>
    </w:docPart>
    <w:docPart>
      <w:docPartPr>
        <w:name w:val="4C553331353A4E4A8602C541DEFC2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06A71-6FC5-4D35-A8A7-C77D6A3D2DBB}"/>
      </w:docPartPr>
      <w:docPartBody>
        <w:p w:rsidR="000F0B67" w:rsidRDefault="000F0B67">
          <w:pPr>
            <w:pStyle w:val="4C553331353A4E4A8602C541DEFC2564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67"/>
    <w:rsid w:val="000F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CEFF16B97042409CE6CC669432E765">
    <w:name w:val="96CEFF16B97042409CE6CC669432E765"/>
  </w:style>
  <w:style w:type="paragraph" w:customStyle="1" w:styleId="4BD2820C1D4A42AA91F02E3F79610C6F">
    <w:name w:val="4BD2820C1D4A42AA91F02E3F79610C6F"/>
  </w:style>
  <w:style w:type="paragraph" w:customStyle="1" w:styleId="1D68695EB99243A2831851BBD793BF21">
    <w:name w:val="1D68695EB99243A2831851BBD793BF21"/>
  </w:style>
  <w:style w:type="paragraph" w:customStyle="1" w:styleId="A5A16DFD24F94C39A24693BC87E81034">
    <w:name w:val="A5A16DFD24F94C39A24693BC87E81034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5B1FA030F2EB46709A01E1919C76C5C2">
    <w:name w:val="5B1FA030F2EB46709A01E1919C76C5C2"/>
  </w:style>
  <w:style w:type="paragraph" w:customStyle="1" w:styleId="A46FBEA58D91410C8B33EF8C06EDAA49">
    <w:name w:val="A46FBEA58D91410C8B33EF8C06EDAA49"/>
  </w:style>
  <w:style w:type="paragraph" w:customStyle="1" w:styleId="A1C7F45D02CE4450BA80D0398FE6F826">
    <w:name w:val="A1C7F45D02CE4450BA80D0398FE6F826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4C553331353A4E4A8602C541DEFC2564">
    <w:name w:val="4C553331353A4E4A8602C541DEFC25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%7bE0EFEA6D-567F-4D6D-A348-DA4DC753606E%7dtf00546271_win32.dotx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2022-03-28T15:46:00Z</dcterms:created>
  <dcterms:modified xsi:type="dcterms:W3CDTF">2022-03-28T15:46:00Z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