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1Light"/>
        <w:tblW w:w="110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50"/>
        <w:gridCol w:w="720"/>
        <w:gridCol w:w="6470"/>
      </w:tblGrid>
      <w:tr w:rsidR="00FB704B" w14:paraId="4461EBD6" w14:textId="77777777" w:rsidTr="00F0708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470" w:type="dxa"/>
          <w:trHeight w:val="4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0" w:type="dxa"/>
            <w:tcBorders>
              <w:bottom w:val="none" w:sz="0" w:space="0" w:color="auto"/>
            </w:tcBorders>
          </w:tcPr>
          <w:p w14:paraId="2FBB6D83" w14:textId="2A421258" w:rsidR="00FB704B" w:rsidRDefault="00FB704B" w:rsidP="006212B1">
            <w:pPr>
              <w:tabs>
                <w:tab w:val="left" w:pos="990"/>
              </w:tabs>
            </w:pPr>
          </w:p>
        </w:tc>
        <w:tc>
          <w:tcPr>
            <w:tcW w:w="720" w:type="dxa"/>
            <w:tcBorders>
              <w:bottom w:val="none" w:sz="0" w:space="0" w:color="auto"/>
            </w:tcBorders>
          </w:tcPr>
          <w:p w14:paraId="4465181A" w14:textId="77777777" w:rsidR="00FB704B" w:rsidRDefault="00FB704B" w:rsidP="000C45FF">
            <w:pPr>
              <w:tabs>
                <w:tab w:val="left" w:pos="990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B2ABD" w14:paraId="1FB6874E" w14:textId="77777777" w:rsidTr="00F070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0" w:type="dxa"/>
          </w:tcPr>
          <w:p w14:paraId="7BA13752" w14:textId="66A59957" w:rsidR="001B2ABD" w:rsidRDefault="00865651" w:rsidP="00036450">
            <w:pPr>
              <w:pStyle w:val="Heading3"/>
              <w:outlineLvl w:val="2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02F7150F" wp14:editId="5BEFA42F">
                      <wp:extent cx="1952625" cy="2419350"/>
                      <wp:effectExtent l="19050" t="19050" r="47625" b="38100"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2625" cy="241935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5934" t="788" r="3415" b="-10532"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F949B4" id="Oval 2" o:spid="_x0000_s1026" alt="Title: Professional Headshot of Man" style="width:153.75pt;height:19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" strokecolor="#94b6d2 [3204]" strokeweight="5pt">
                      <v:fill r:id="rId11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  <w:p w14:paraId="6B75E240" w14:textId="77777777" w:rsidR="00865651" w:rsidRPr="00865651" w:rsidRDefault="00865651" w:rsidP="00865651">
            <w:pPr>
              <w:rPr>
                <w:caps/>
                <w:color w:val="000000" w:themeColor="text1"/>
                <w:sz w:val="72"/>
                <w:szCs w:val="72"/>
              </w:rPr>
            </w:pPr>
            <w:r w:rsidRPr="00865651">
              <w:rPr>
                <w:caps/>
                <w:color w:val="000000" w:themeColor="text1"/>
                <w:sz w:val="72"/>
                <w:szCs w:val="72"/>
              </w:rPr>
              <w:t>jason Thomas</w:t>
            </w:r>
          </w:p>
          <w:p w14:paraId="79F887E0" w14:textId="77777777" w:rsidR="00865651" w:rsidRPr="00865651" w:rsidRDefault="00865651" w:rsidP="00865651"/>
          <w:p w14:paraId="53E09920" w14:textId="77777777" w:rsidR="00865651" w:rsidRPr="006212B1" w:rsidRDefault="00865651" w:rsidP="00865651">
            <w:pPr>
              <w:pStyle w:val="Subtitle"/>
              <w:rPr>
                <w:spacing w:val="20"/>
                <w:w w:val="85"/>
              </w:rPr>
            </w:pPr>
            <w:r w:rsidRPr="00140519">
              <w:rPr>
                <w:spacing w:val="6"/>
                <w:w w:val="85"/>
              </w:rPr>
              <w:t>ACTOR/AUTHO</w:t>
            </w:r>
            <w:r w:rsidRPr="00140519">
              <w:rPr>
                <w:spacing w:val="8"/>
                <w:w w:val="85"/>
              </w:rPr>
              <w:t>R</w:t>
            </w:r>
          </w:p>
          <w:p w14:paraId="4C033230" w14:textId="6A5F35E4" w:rsidR="00865651" w:rsidRDefault="00865651" w:rsidP="00865651">
            <w:r w:rsidRPr="006212B1">
              <w:t>Height</w:t>
            </w:r>
            <w:r>
              <w:t xml:space="preserve">: 5’10 </w:t>
            </w:r>
            <w:r w:rsidRPr="006212B1">
              <w:t>Build:</w:t>
            </w:r>
            <w:r>
              <w:t xml:space="preserve">  Athletic </w:t>
            </w:r>
            <w:r w:rsidRPr="006212B1">
              <w:t>Hair</w:t>
            </w:r>
            <w:r>
              <w:t xml:space="preserve">:  Black   </w:t>
            </w:r>
            <w:r w:rsidRPr="006212B1">
              <w:t>Eyes:</w:t>
            </w:r>
            <w:r>
              <w:t xml:space="preserve">  Light Brown</w:t>
            </w:r>
          </w:p>
          <w:p w14:paraId="458FDDE5" w14:textId="77777777" w:rsidR="00865651" w:rsidRDefault="00865651" w:rsidP="006212B1"/>
          <w:p w14:paraId="67CD7458" w14:textId="31A94384" w:rsidR="00036450" w:rsidRDefault="006212B1" w:rsidP="006212B1">
            <w:r>
              <w:t xml:space="preserve">Jason Thomas is tremendous actor of stage, movies and TV </w:t>
            </w:r>
            <w:r w:rsidR="006A391B">
              <w:t xml:space="preserve">having played various characters from an abused husband to a drug lord.  He is an </w:t>
            </w:r>
            <w:r>
              <w:t>accomplished author</w:t>
            </w:r>
            <w:r w:rsidR="006A391B">
              <w:t xml:space="preserve"> as well as a former athlete and a military background</w:t>
            </w:r>
            <w:r>
              <w:t xml:space="preserve">.  Jason grew up in College Park, GA and later attended </w:t>
            </w:r>
            <w:r w:rsidR="006A391B">
              <w:t xml:space="preserve">Georgia Military College and </w:t>
            </w:r>
            <w:r>
              <w:t>Savannah State University.</w:t>
            </w:r>
          </w:p>
          <w:p w14:paraId="4FF53945" w14:textId="77777777" w:rsidR="00036450" w:rsidRDefault="00036450" w:rsidP="00036450"/>
          <w:sdt>
            <w:sdtPr>
              <w:id w:val="-1954003311"/>
              <w:placeholder>
                <w:docPart w:val="6BCC0EFCEDD94569907F3589A7D865A7"/>
              </w:placeholder>
              <w:temporary/>
              <w:showingPlcHdr/>
              <w15:appearance w15:val="hidden"/>
            </w:sdtPr>
            <w:sdtEndPr/>
            <w:sdtContent>
              <w:p w14:paraId="0DA2FC16" w14:textId="77777777" w:rsidR="00036450" w:rsidRPr="00CB0055" w:rsidRDefault="00CB0055" w:rsidP="00CB0055">
                <w:pPr>
                  <w:pStyle w:val="Heading3"/>
                  <w:outlineLvl w:val="2"/>
                </w:pPr>
                <w:r w:rsidRPr="00CB0055">
                  <w:t>Contact</w:t>
                </w:r>
              </w:p>
            </w:sdtContent>
          </w:sdt>
          <w:sdt>
            <w:sdtPr>
              <w:id w:val="1111563247"/>
              <w:placeholder>
                <w:docPart w:val="EA2BDCFFC2C14BE09C2A8045804C24FB"/>
              </w:placeholder>
              <w:temporary/>
              <w:showingPlcHdr/>
              <w15:appearance w15:val="hidden"/>
            </w:sdtPr>
            <w:sdtEndPr/>
            <w:sdtContent>
              <w:p w14:paraId="40ADA0AC" w14:textId="77777777" w:rsidR="004D3011" w:rsidRDefault="004D3011" w:rsidP="004D3011">
                <w:r w:rsidRPr="004D3011">
                  <w:t>PHONE:</w:t>
                </w:r>
              </w:p>
            </w:sdtContent>
          </w:sdt>
          <w:p w14:paraId="5FF9C7AA" w14:textId="77777777" w:rsidR="004D3011" w:rsidRPr="004D3011" w:rsidRDefault="003222E7" w:rsidP="004D3011">
            <w:r>
              <w:t>770-865-6588</w:t>
            </w:r>
          </w:p>
          <w:p w14:paraId="0C6DB527" w14:textId="77777777" w:rsidR="004D3011" w:rsidRDefault="004D3011" w:rsidP="004D3011"/>
          <w:p w14:paraId="67CB5E53" w14:textId="77777777" w:rsidR="004D3011" w:rsidRDefault="004D3011" w:rsidP="004D3011"/>
          <w:sdt>
            <w:sdtPr>
              <w:id w:val="-240260293"/>
              <w:placeholder>
                <w:docPart w:val="4A63B88965064F8980AC08DD0D02762D"/>
              </w:placeholder>
              <w:temporary/>
              <w:showingPlcHdr/>
              <w15:appearance w15:val="hidden"/>
            </w:sdtPr>
            <w:sdtEndPr/>
            <w:sdtContent>
              <w:p w14:paraId="7FEE8917" w14:textId="77777777" w:rsidR="004D3011" w:rsidRDefault="004D3011" w:rsidP="004D3011">
                <w:r w:rsidRPr="004D3011">
                  <w:t>EMAIL:</w:t>
                </w:r>
              </w:p>
            </w:sdtContent>
          </w:sdt>
          <w:p w14:paraId="7D0E299E" w14:textId="77777777" w:rsidR="00036450" w:rsidRDefault="00140519" w:rsidP="004D3011">
            <w:hyperlink r:id="rId12" w:history="1">
              <w:r w:rsidR="003222E7" w:rsidRPr="002D4D1B">
                <w:rPr>
                  <w:rStyle w:val="Hyperlink"/>
                </w:rPr>
                <w:t>Jasonthomas452@yahoo.com</w:t>
              </w:r>
            </w:hyperlink>
          </w:p>
          <w:p w14:paraId="235F92C1" w14:textId="77777777" w:rsidR="003222E7" w:rsidRDefault="003222E7" w:rsidP="004D3011"/>
          <w:p w14:paraId="248DAF6F" w14:textId="77777777" w:rsidR="003222E7" w:rsidRDefault="003222E7" w:rsidP="004D3011">
            <w:r>
              <w:t>FACEBOOK:</w:t>
            </w:r>
          </w:p>
          <w:p w14:paraId="6A900D70" w14:textId="77777777" w:rsidR="003222E7" w:rsidRPr="00E4381A" w:rsidRDefault="003222E7" w:rsidP="004D3011">
            <w:pPr>
              <w:rPr>
                <w:rStyle w:val="Hyperlink"/>
              </w:rPr>
            </w:pPr>
            <w:r>
              <w:t>Jason Thomas</w:t>
            </w:r>
          </w:p>
          <w:sdt>
            <w:sdtPr>
              <w:id w:val="-1444214663"/>
              <w:placeholder>
                <w:docPart w:val="31E1483DA77946CF802DFEB304D169B9"/>
              </w:placeholder>
              <w:temporary/>
              <w:showingPlcHdr/>
              <w15:appearance w15:val="hidden"/>
            </w:sdtPr>
            <w:sdtEndPr/>
            <w:sdtContent>
              <w:p w14:paraId="336072E8" w14:textId="77777777" w:rsidR="004D3011" w:rsidRPr="00CB0055" w:rsidRDefault="00CB0055" w:rsidP="00CB0055">
                <w:pPr>
                  <w:pStyle w:val="Heading3"/>
                  <w:outlineLvl w:val="2"/>
                </w:pPr>
                <w:r w:rsidRPr="00CB0055">
                  <w:t>Hobbies</w:t>
                </w:r>
              </w:p>
            </w:sdtContent>
          </w:sdt>
          <w:p w14:paraId="1624F35E" w14:textId="77777777" w:rsidR="003222E7" w:rsidRDefault="003222E7" w:rsidP="004D3011">
            <w:r>
              <w:t>Fitness</w:t>
            </w:r>
          </w:p>
          <w:p w14:paraId="229922C2" w14:textId="77777777" w:rsidR="004D3011" w:rsidRDefault="003222E7" w:rsidP="004D3011">
            <w:r>
              <w:t>Outdoors/Fishing</w:t>
            </w:r>
          </w:p>
          <w:p w14:paraId="67D73C7F" w14:textId="77777777" w:rsidR="003222E7" w:rsidRDefault="003222E7" w:rsidP="004D3011">
            <w:r>
              <w:t>Reading</w:t>
            </w:r>
          </w:p>
          <w:p w14:paraId="4738D40A" w14:textId="77777777" w:rsidR="003222E7" w:rsidRDefault="003222E7" w:rsidP="004D3011"/>
          <w:p w14:paraId="6A2B5FCB" w14:textId="77777777" w:rsidR="004D3011" w:rsidRDefault="004D3011" w:rsidP="004D3011"/>
          <w:p w14:paraId="1D06D89F" w14:textId="77777777" w:rsidR="004D3011" w:rsidRDefault="004D3011" w:rsidP="004D3011"/>
          <w:p w14:paraId="2AB1187D" w14:textId="692EC379" w:rsidR="004D3011" w:rsidRPr="004D3011" w:rsidRDefault="004D3011" w:rsidP="004D3011"/>
        </w:tc>
        <w:tc>
          <w:tcPr>
            <w:tcW w:w="720" w:type="dxa"/>
          </w:tcPr>
          <w:p w14:paraId="67054D3F" w14:textId="77777777" w:rsidR="001B2ABD" w:rsidRDefault="001B2ABD" w:rsidP="000C45FF">
            <w:pPr>
              <w:tabs>
                <w:tab w:val="left" w:pos="9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6470" w:type="dxa"/>
          </w:tcPr>
          <w:p w14:paraId="517161EC" w14:textId="77777777" w:rsidR="00C57E1D" w:rsidRDefault="00C57E1D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5C67421" w14:textId="77777777" w:rsidR="00C57E1D" w:rsidRDefault="00C57E1D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961BDDA" w14:textId="77777777" w:rsidR="003222E7" w:rsidRDefault="003222E7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5BD1FF3" w14:textId="1DC26E67" w:rsidR="003222E7" w:rsidRPr="00C57E1D" w:rsidRDefault="003222E7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 w:rsidRPr="00C57E1D">
              <w:rPr>
                <w:b/>
                <w:bCs/>
                <w:i/>
                <w:iCs/>
              </w:rPr>
              <w:t>MOVIES:</w:t>
            </w:r>
            <w:r w:rsidR="00BF161F">
              <w:rPr>
                <w:b/>
                <w:bCs/>
                <w:i/>
                <w:iCs/>
              </w:rPr>
              <w:t xml:space="preserve"> </w:t>
            </w:r>
          </w:p>
          <w:p w14:paraId="637F7941" w14:textId="77777777" w:rsidR="003222E7" w:rsidRDefault="00C57E1D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Protect and Serve</w:t>
            </w:r>
            <w:r w:rsidR="003222E7">
              <w:t xml:space="preserve"> – drug dealer</w:t>
            </w:r>
          </w:p>
          <w:p w14:paraId="2C5B937F" w14:textId="3CBC61B1" w:rsidR="003222E7" w:rsidRDefault="00C57E1D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Pitch Perfect 3</w:t>
            </w:r>
            <w:r w:rsidR="003222E7">
              <w:t xml:space="preserve"> </w:t>
            </w:r>
            <w:r>
              <w:t xml:space="preserve"> as </w:t>
            </w:r>
            <w:r w:rsidR="003222E7">
              <w:t>a</w:t>
            </w:r>
            <w:r w:rsidR="009A6E40">
              <w:t xml:space="preserve"> Parent </w:t>
            </w:r>
            <w:r>
              <w:t>(scene was cut)</w:t>
            </w:r>
          </w:p>
          <w:p w14:paraId="503643A8" w14:textId="3802B941" w:rsidR="00C57E1D" w:rsidRDefault="00BF161F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161F">
              <w:rPr>
                <w:b/>
                <w:bCs/>
              </w:rPr>
              <w:t>Can’t Get Rite</w:t>
            </w:r>
            <w:r>
              <w:t xml:space="preserve"> – as Swan a Gangster bag man</w:t>
            </w:r>
          </w:p>
          <w:p w14:paraId="5B89BA18" w14:textId="77777777" w:rsidR="00BF161F" w:rsidRDefault="00BF161F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CCE59AD" w14:textId="7898C6BC" w:rsidR="00C57E1D" w:rsidRPr="00C57E1D" w:rsidRDefault="00C57E1D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 w:rsidRPr="00C57E1D">
              <w:rPr>
                <w:b/>
                <w:bCs/>
                <w:i/>
                <w:iCs/>
              </w:rPr>
              <w:t>TELEVISION PILOTS</w:t>
            </w:r>
            <w:r w:rsidR="009A6E40">
              <w:rPr>
                <w:b/>
                <w:bCs/>
                <w:i/>
                <w:iCs/>
              </w:rPr>
              <w:t xml:space="preserve"> &amp; Shows</w:t>
            </w:r>
            <w:r>
              <w:rPr>
                <w:b/>
                <w:bCs/>
                <w:i/>
                <w:iCs/>
              </w:rPr>
              <w:t>:</w:t>
            </w:r>
          </w:p>
          <w:p w14:paraId="23530CEE" w14:textId="77777777" w:rsidR="00C57E1D" w:rsidRDefault="00C57E1D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7E1D">
              <w:rPr>
                <w:b/>
                <w:bCs/>
              </w:rPr>
              <w:t>Justice Mob</w:t>
            </w:r>
            <w:r>
              <w:t xml:space="preserve"> – vigilante</w:t>
            </w:r>
          </w:p>
          <w:p w14:paraId="4423BA16" w14:textId="77777777" w:rsidR="00C57E1D" w:rsidRDefault="00C57E1D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7E1D">
              <w:rPr>
                <w:b/>
                <w:bCs/>
              </w:rPr>
              <w:t>Christian Justice</w:t>
            </w:r>
            <w:r>
              <w:t xml:space="preserve"> – preacher</w:t>
            </w:r>
          </w:p>
          <w:p w14:paraId="29A6BD9A" w14:textId="7371B5B0" w:rsidR="00C57E1D" w:rsidRDefault="00BF161F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161F">
              <w:rPr>
                <w:b/>
                <w:bCs/>
              </w:rPr>
              <w:t>Shayla’s Catch</w:t>
            </w:r>
            <w:r>
              <w:rPr>
                <w:b/>
                <w:bCs/>
              </w:rPr>
              <w:t xml:space="preserve">- </w:t>
            </w:r>
            <w:r w:rsidRPr="00BF161F">
              <w:t>as Cu</w:t>
            </w:r>
            <w:r>
              <w:t>rt</w:t>
            </w:r>
            <w:r w:rsidRPr="00BF161F">
              <w:t>is</w:t>
            </w:r>
            <w:r w:rsidR="009A6E40">
              <w:t xml:space="preserve"> (Shayla’s ex-Boyfriend)</w:t>
            </w:r>
          </w:p>
          <w:p w14:paraId="4FEDEED5" w14:textId="349F9A6B" w:rsidR="00AF0483" w:rsidRPr="00AF0483" w:rsidRDefault="00AF0483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F0483">
              <w:rPr>
                <w:b/>
                <w:bCs/>
              </w:rPr>
              <w:t>Live and in Color</w:t>
            </w:r>
            <w:r>
              <w:rPr>
                <w:b/>
                <w:bCs/>
              </w:rPr>
              <w:t xml:space="preserve">- </w:t>
            </w:r>
            <w:r w:rsidRPr="00E43E78">
              <w:t>var</w:t>
            </w:r>
            <w:r w:rsidR="00E43E78" w:rsidRPr="00E43E78">
              <w:t>i</w:t>
            </w:r>
            <w:r w:rsidRPr="00E43E78">
              <w:t>ety</w:t>
            </w:r>
            <w:r w:rsidR="00E43E78">
              <w:t xml:space="preserve"> of Characters (improv/skits) </w:t>
            </w:r>
          </w:p>
          <w:p w14:paraId="6F432953" w14:textId="2AC9B52C" w:rsidR="00E43E78" w:rsidRPr="00BF161F" w:rsidRDefault="00E43E78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Sista</w:t>
            </w:r>
            <w:r w:rsidR="009A6E40">
              <w:rPr>
                <w:b/>
                <w:bCs/>
              </w:rPr>
              <w:t>’</w:t>
            </w:r>
            <w:r>
              <w:rPr>
                <w:b/>
                <w:bCs/>
              </w:rPr>
              <w:t>s Season 4- Police Officer</w:t>
            </w:r>
            <w:r w:rsidR="009A6E40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(5 episodes) </w:t>
            </w:r>
          </w:p>
          <w:p w14:paraId="7CC48E17" w14:textId="77777777" w:rsidR="003222E7" w:rsidRPr="00C57E1D" w:rsidRDefault="00C57E1D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 w:rsidRPr="00C57E1D">
              <w:rPr>
                <w:b/>
                <w:bCs/>
                <w:i/>
                <w:iCs/>
              </w:rPr>
              <w:t>COMMERCIAL</w:t>
            </w:r>
            <w:r>
              <w:rPr>
                <w:b/>
                <w:bCs/>
                <w:i/>
                <w:iCs/>
              </w:rPr>
              <w:t>:</w:t>
            </w:r>
          </w:p>
          <w:p w14:paraId="1B8BFDB2" w14:textId="72A21295" w:rsidR="003222E7" w:rsidRDefault="00C57E1D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57E1D">
              <w:rPr>
                <w:b/>
                <w:bCs/>
              </w:rPr>
              <w:t>Cal</w:t>
            </w:r>
            <w:r w:rsidR="009A6E40">
              <w:rPr>
                <w:b/>
                <w:bCs/>
              </w:rPr>
              <w:t xml:space="preserve"> </w:t>
            </w:r>
            <w:r w:rsidRPr="00C57E1D">
              <w:rPr>
                <w:b/>
                <w:bCs/>
              </w:rPr>
              <w:t>Spa</w:t>
            </w:r>
            <w:r>
              <w:t xml:space="preserve"> – for recreational warehouse commercial (had one line)</w:t>
            </w:r>
          </w:p>
          <w:p w14:paraId="64905A85" w14:textId="77777777" w:rsidR="003222E7" w:rsidRDefault="003222E7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0ED9DC0" w14:textId="77777777" w:rsidR="009960C5" w:rsidRPr="002B7730" w:rsidRDefault="009960C5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 w:rsidRPr="002B7730">
              <w:rPr>
                <w:b/>
                <w:bCs/>
                <w:i/>
                <w:iCs/>
              </w:rPr>
              <w:t xml:space="preserve">PLAYS as directed by Donald Gray:   </w:t>
            </w:r>
          </w:p>
          <w:p w14:paraId="06C984C7" w14:textId="77777777" w:rsidR="009960C5" w:rsidRDefault="00DB614E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  <w:p w14:paraId="7BF77857" w14:textId="77777777" w:rsidR="00031205" w:rsidRPr="00C57E1D" w:rsidRDefault="009960C5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t xml:space="preserve">                                       </w:t>
            </w:r>
            <w:r w:rsidR="00DB614E">
              <w:t xml:space="preserve">  </w:t>
            </w:r>
            <w:r>
              <w:t xml:space="preserve"> </w:t>
            </w:r>
            <w:r w:rsidRPr="00C57E1D">
              <w:rPr>
                <w:b/>
                <w:bCs/>
              </w:rPr>
              <w:t>ROLES</w:t>
            </w:r>
          </w:p>
          <w:p w14:paraId="5FD0AEB2" w14:textId="77777777" w:rsidR="00031205" w:rsidRDefault="00DB614E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 w:rsidR="00031205" w:rsidRPr="00031205">
              <w:rPr>
                <w:b/>
                <w:bCs/>
              </w:rPr>
              <w:t>Shaken</w:t>
            </w:r>
            <w:r w:rsidR="00031205">
              <w:rPr>
                <w:b/>
                <w:bCs/>
              </w:rPr>
              <w:t xml:space="preserve"> </w:t>
            </w:r>
            <w:r w:rsidR="009960C5">
              <w:t xml:space="preserve">                </w:t>
            </w:r>
            <w:r w:rsidR="00031205">
              <w:rPr>
                <w:b/>
                <w:bCs/>
              </w:rPr>
              <w:t xml:space="preserve">          </w:t>
            </w:r>
            <w:r>
              <w:rPr>
                <w:b/>
                <w:bCs/>
              </w:rPr>
              <w:t xml:space="preserve"> </w:t>
            </w:r>
            <w:r w:rsidR="00031205">
              <w:rPr>
                <w:b/>
                <w:bCs/>
              </w:rPr>
              <w:t xml:space="preserve"> </w:t>
            </w:r>
            <w:r w:rsidR="009960C5">
              <w:t xml:space="preserve">Ty/hustler/inmate </w:t>
            </w:r>
            <w:r w:rsidR="00031205">
              <w:t xml:space="preserve"> </w:t>
            </w:r>
            <w:r w:rsidR="009960C5">
              <w:t xml:space="preserve">          </w:t>
            </w:r>
          </w:p>
          <w:p w14:paraId="63CABDB3" w14:textId="77777777" w:rsidR="009960C5" w:rsidRDefault="00031205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1205">
              <w:rPr>
                <w:b/>
                <w:bCs/>
              </w:rPr>
              <w:t>S</w:t>
            </w:r>
            <w:r>
              <w:rPr>
                <w:b/>
                <w:bCs/>
              </w:rPr>
              <w:t xml:space="preserve">aints on Trial                 </w:t>
            </w:r>
            <w:r w:rsidRPr="009960C5">
              <w:t xml:space="preserve"> </w:t>
            </w:r>
            <w:r w:rsidR="00DB614E">
              <w:t xml:space="preserve"> </w:t>
            </w:r>
            <w:r w:rsidR="009960C5" w:rsidRPr="009960C5">
              <w:t>Apostle</w:t>
            </w:r>
            <w:r w:rsidR="009960C5">
              <w:rPr>
                <w:b/>
                <w:bCs/>
              </w:rPr>
              <w:t xml:space="preserve"> </w:t>
            </w:r>
            <w:r w:rsidR="009960C5">
              <w:t>Pimp/Rev Perfect</w:t>
            </w:r>
          </w:p>
          <w:p w14:paraId="73DC7077" w14:textId="77777777" w:rsidR="009960C5" w:rsidRDefault="009960C5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60C5">
              <w:rPr>
                <w:b/>
                <w:bCs/>
              </w:rPr>
              <w:t>Forever First Lady</w:t>
            </w:r>
            <w:r>
              <w:t xml:space="preserve">           </w:t>
            </w:r>
            <w:r w:rsidR="00DB614E">
              <w:t xml:space="preserve">  </w:t>
            </w:r>
            <w:r>
              <w:t xml:space="preserve">Waiter/Host/Secret Service Man </w:t>
            </w:r>
            <w:r w:rsidRPr="009960C5">
              <w:t xml:space="preserve"> </w:t>
            </w:r>
          </w:p>
          <w:p w14:paraId="6AD36968" w14:textId="77777777" w:rsidR="00031205" w:rsidRDefault="009960C5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60C5">
              <w:rPr>
                <w:b/>
                <w:bCs/>
              </w:rPr>
              <w:t>The Man of Her Dreams</w:t>
            </w:r>
            <w:r w:rsidR="00DB614E">
              <w:rPr>
                <w:b/>
                <w:bCs/>
              </w:rPr>
              <w:t xml:space="preserve"> </w:t>
            </w:r>
            <w:r w:rsidRPr="009960C5">
              <w:rPr>
                <w:b/>
                <w:bCs/>
              </w:rPr>
              <w:t xml:space="preserve">  </w:t>
            </w:r>
            <w:r>
              <w:t>Kevin – suave businessman/playboy</w:t>
            </w:r>
          </w:p>
          <w:p w14:paraId="4B7FB570" w14:textId="77777777" w:rsidR="009960C5" w:rsidRDefault="009960C5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D6070DC" w14:textId="77777777" w:rsidR="00DB614E" w:rsidRPr="00C57E1D" w:rsidRDefault="00DB614E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 w:rsidRPr="00C57E1D">
              <w:rPr>
                <w:b/>
                <w:bCs/>
                <w:i/>
                <w:iCs/>
              </w:rPr>
              <w:t>PLAYS as directed by Chris Scott</w:t>
            </w:r>
            <w:r w:rsidR="00C57E1D">
              <w:rPr>
                <w:b/>
                <w:bCs/>
                <w:i/>
                <w:iCs/>
              </w:rPr>
              <w:t>:</w:t>
            </w:r>
          </w:p>
          <w:p w14:paraId="77D6ACB1" w14:textId="77777777" w:rsidR="00DB614E" w:rsidRPr="00DB614E" w:rsidRDefault="00DB614E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01ABFD69" w14:textId="77777777" w:rsidR="00DB614E" w:rsidRDefault="00DB614E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614E">
              <w:rPr>
                <w:b/>
                <w:bCs/>
              </w:rPr>
              <w:t>Tambourines to Glory by Langston Hughes</w:t>
            </w:r>
            <w:r>
              <w:rPr>
                <w:b/>
                <w:bCs/>
              </w:rPr>
              <w:t xml:space="preserve">   </w:t>
            </w:r>
            <w:r>
              <w:t>Big Eyed Buddy Lomax</w:t>
            </w:r>
          </w:p>
          <w:p w14:paraId="3E256968" w14:textId="77777777" w:rsidR="00DB614E" w:rsidRPr="00DB614E" w:rsidRDefault="00DB614E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614E">
              <w:rPr>
                <w:b/>
                <w:bCs/>
              </w:rPr>
              <w:t>Memory Laine</w:t>
            </w:r>
            <w:r>
              <w:t xml:space="preserve">                   Husband dealing with dementia</w:t>
            </w:r>
          </w:p>
          <w:p w14:paraId="3C498078" w14:textId="77777777" w:rsidR="009960C5" w:rsidRDefault="00DB614E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                                     </w:t>
            </w:r>
          </w:p>
          <w:p w14:paraId="6AD24339" w14:textId="77777777" w:rsidR="00DB614E" w:rsidRDefault="002B7730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 xml:space="preserve">OTHER </w:t>
            </w:r>
            <w:r w:rsidR="00DB614E" w:rsidRPr="00DB614E">
              <w:rPr>
                <w:b/>
                <w:bCs/>
              </w:rPr>
              <w:t>PLAYS</w:t>
            </w:r>
            <w:r w:rsidR="001F56C9">
              <w:rPr>
                <w:b/>
                <w:bCs/>
              </w:rPr>
              <w:t>:</w:t>
            </w:r>
          </w:p>
          <w:p w14:paraId="1F69D46D" w14:textId="77777777" w:rsidR="00DB614E" w:rsidRDefault="00DB614E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614E">
              <w:rPr>
                <w:b/>
                <w:bCs/>
              </w:rPr>
              <w:t>My Sister’s Secret</w:t>
            </w:r>
            <w:r>
              <w:t xml:space="preserve">              Freddy-an abused husband </w:t>
            </w:r>
          </w:p>
          <w:p w14:paraId="3A0710AC" w14:textId="77820A57" w:rsidR="00DB614E" w:rsidRDefault="00DB614E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614E">
              <w:rPr>
                <w:b/>
                <w:bCs/>
              </w:rPr>
              <w:t>That Man of Mine</w:t>
            </w:r>
            <w:r>
              <w:t xml:space="preserve">              </w:t>
            </w:r>
            <w:proofErr w:type="spellStart"/>
            <w:r>
              <w:t>S</w:t>
            </w:r>
            <w:r w:rsidR="006212B1">
              <w:t>i</w:t>
            </w:r>
            <w:r>
              <w:t>phor</w:t>
            </w:r>
            <w:proofErr w:type="spellEnd"/>
            <w:r w:rsidR="008D3AA6">
              <w:t xml:space="preserve"> </w:t>
            </w:r>
            <w:r>
              <w:t>-</w:t>
            </w:r>
            <w:r w:rsidR="008D3AA6">
              <w:t xml:space="preserve"> </w:t>
            </w:r>
            <w:r>
              <w:t>drug dealer/gangster</w:t>
            </w:r>
            <w:r w:rsidR="008D3AA6">
              <w:t xml:space="preserve">/abusive </w:t>
            </w:r>
            <w:r w:rsidR="00865651">
              <w:t xml:space="preserve">    </w:t>
            </w:r>
            <w:r w:rsidR="008D3AA6">
              <w:t>boyfriend .</w:t>
            </w:r>
          </w:p>
          <w:p w14:paraId="3C175D5E" w14:textId="77777777" w:rsidR="003222E7" w:rsidRDefault="003222E7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222E7">
              <w:rPr>
                <w:b/>
                <w:bCs/>
              </w:rPr>
              <w:t xml:space="preserve">Besties   </w:t>
            </w:r>
            <w:r>
              <w:t xml:space="preserve">                             Dr. Kyle </w:t>
            </w:r>
            <w:proofErr w:type="spellStart"/>
            <w:r>
              <w:t>Jobata</w:t>
            </w:r>
            <w:proofErr w:type="spellEnd"/>
          </w:p>
          <w:p w14:paraId="6765B28B" w14:textId="77777777" w:rsidR="00031205" w:rsidRDefault="002B7730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-written by Ruby Lawrence</w:t>
            </w:r>
          </w:p>
          <w:p w14:paraId="437F5EB4" w14:textId="77777777" w:rsidR="002B7730" w:rsidRDefault="002B7730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86101ED" w14:textId="77777777" w:rsidR="002B7730" w:rsidRDefault="002B7730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7730">
              <w:rPr>
                <w:b/>
                <w:bCs/>
              </w:rPr>
              <w:t>The Password</w:t>
            </w:r>
            <w:r>
              <w:t xml:space="preserve">                     Michael – businessman </w:t>
            </w:r>
          </w:p>
          <w:p w14:paraId="0C938F1B" w14:textId="77777777" w:rsidR="002B7730" w:rsidRDefault="002B7730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-written by Dennis J. West</w:t>
            </w:r>
          </w:p>
          <w:p w14:paraId="13E5C685" w14:textId="77777777" w:rsidR="002B7730" w:rsidRDefault="002B7730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7730">
              <w:rPr>
                <w:b/>
                <w:bCs/>
              </w:rPr>
              <w:t>The Company You Keep</w:t>
            </w:r>
            <w:r>
              <w:t xml:space="preserve"> Entertainment CEO</w:t>
            </w:r>
          </w:p>
          <w:p w14:paraId="70FD8945" w14:textId="77777777" w:rsidR="002B7730" w:rsidRDefault="002B7730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7730">
              <w:rPr>
                <w:b/>
                <w:bCs/>
              </w:rPr>
              <w:t>The Diverse Christmas</w:t>
            </w:r>
            <w:r>
              <w:t xml:space="preserve">      Bad Preacher</w:t>
            </w:r>
          </w:p>
          <w:p w14:paraId="49881BAB" w14:textId="77777777" w:rsidR="002B7730" w:rsidRDefault="002B7730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-written by Sharon Weston</w:t>
            </w:r>
          </w:p>
          <w:p w14:paraId="059A55DA" w14:textId="77777777" w:rsidR="002B7730" w:rsidRDefault="002B7730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B7730">
              <w:rPr>
                <w:b/>
                <w:bCs/>
              </w:rPr>
              <w:t xml:space="preserve">Canvas </w:t>
            </w:r>
            <w:r>
              <w:t xml:space="preserve">                              Cheating husband</w:t>
            </w:r>
          </w:p>
          <w:p w14:paraId="0CDC40CC" w14:textId="77777777" w:rsidR="002B7730" w:rsidRDefault="002B7730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-written by Quinn Bartlett</w:t>
            </w:r>
          </w:p>
          <w:p w14:paraId="78AE9937" w14:textId="77777777" w:rsidR="002B7730" w:rsidRDefault="002B7730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E13FC">
              <w:rPr>
                <w:b/>
                <w:bCs/>
              </w:rPr>
              <w:t xml:space="preserve">Hosea     </w:t>
            </w:r>
            <w:r>
              <w:t xml:space="preserve">                             Juan Carlos</w:t>
            </w:r>
            <w:r w:rsidR="005E13FC">
              <w:t xml:space="preserve"> street hustler</w:t>
            </w:r>
          </w:p>
          <w:p w14:paraId="5D38BB47" w14:textId="77777777" w:rsidR="005E13FC" w:rsidRDefault="005E13FC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-written by Kay Walker</w:t>
            </w:r>
          </w:p>
          <w:p w14:paraId="64758D00" w14:textId="77777777" w:rsidR="005E13FC" w:rsidRDefault="005E13FC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E13FC">
              <w:rPr>
                <w:b/>
                <w:bCs/>
              </w:rPr>
              <w:t>A Love Lost</w:t>
            </w:r>
            <w:r>
              <w:t xml:space="preserve">                         Smooth player</w:t>
            </w:r>
          </w:p>
          <w:p w14:paraId="0CAF1CA8" w14:textId="77777777" w:rsidR="005E13FC" w:rsidRDefault="005E13FC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-written by Boaz </w:t>
            </w:r>
            <w:proofErr w:type="spellStart"/>
            <w:r>
              <w:t>Brasley</w:t>
            </w:r>
            <w:proofErr w:type="spellEnd"/>
          </w:p>
          <w:p w14:paraId="34EB22D6" w14:textId="4831221E" w:rsidR="00983326" w:rsidRDefault="00BF161F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F161F">
              <w:rPr>
                <w:b/>
                <w:bCs/>
              </w:rPr>
              <w:t>That man of mine</w:t>
            </w:r>
            <w:r>
              <w:rPr>
                <w:b/>
                <w:bCs/>
              </w:rPr>
              <w:t xml:space="preserve">- </w:t>
            </w:r>
            <w:r>
              <w:t xml:space="preserve">as </w:t>
            </w:r>
            <w:proofErr w:type="spellStart"/>
            <w:r>
              <w:t>Sifor</w:t>
            </w:r>
            <w:proofErr w:type="spellEnd"/>
            <w:r>
              <w:t xml:space="preserve"> a Thug boyfriend </w:t>
            </w:r>
          </w:p>
          <w:p w14:paraId="1FF6A926" w14:textId="3491D964" w:rsidR="00E43E78" w:rsidRDefault="00E43E78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43E78">
              <w:rPr>
                <w:b/>
                <w:bCs/>
              </w:rPr>
              <w:t xml:space="preserve">Calamity </w:t>
            </w:r>
            <w:r>
              <w:rPr>
                <w:b/>
                <w:bCs/>
              </w:rPr>
              <w:t xml:space="preserve">– </w:t>
            </w:r>
            <w:r>
              <w:t xml:space="preserve">Evil Spirit  </w:t>
            </w:r>
          </w:p>
          <w:p w14:paraId="5A4DB25C" w14:textId="13D0A579" w:rsidR="00E43E78" w:rsidRPr="00E43E78" w:rsidRDefault="00E43E78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E43E78">
              <w:rPr>
                <w:b/>
                <w:bCs/>
              </w:rPr>
              <w:t>JOB’S Tale</w:t>
            </w:r>
            <w:r>
              <w:rPr>
                <w:b/>
                <w:bCs/>
              </w:rPr>
              <w:t xml:space="preserve"> </w:t>
            </w:r>
            <w:r w:rsidR="009A6E40">
              <w:t>–</w:t>
            </w:r>
            <w:r>
              <w:t xml:space="preserve"> </w:t>
            </w:r>
            <w:r w:rsidR="009A6E40">
              <w:t xml:space="preserve">A dramatic live reading of Slavery &amp; Emancipation. </w:t>
            </w:r>
          </w:p>
          <w:p w14:paraId="2D8B2852" w14:textId="77777777" w:rsidR="00BF161F" w:rsidRPr="00BF161F" w:rsidRDefault="00BF161F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BA4425C" w14:textId="77777777" w:rsidR="00983326" w:rsidRDefault="00983326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3326">
              <w:rPr>
                <w:b/>
                <w:bCs/>
              </w:rPr>
              <w:t>AUTHOR</w:t>
            </w:r>
            <w:r>
              <w:t xml:space="preserve"> – Creative Connections cookbook</w:t>
            </w:r>
          </w:p>
          <w:p w14:paraId="27929C5D" w14:textId="77777777" w:rsidR="00031205" w:rsidRDefault="00031205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3E856690" w14:textId="77777777" w:rsidR="001F56C9" w:rsidRDefault="001F56C9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SPECIAL SKILLS:</w:t>
            </w:r>
          </w:p>
          <w:p w14:paraId="1EBC86CB" w14:textId="77777777" w:rsidR="001F56C9" w:rsidRDefault="001F56C9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F56C9">
              <w:t>A</w:t>
            </w:r>
            <w:r>
              <w:t>d-lib, Improv, Comedy, Accents (Chicano, Ebonics, European, Australian, Child-like voice, Southern Country, Upper-class American), Ath</w:t>
            </w:r>
            <w:r w:rsidR="00983326">
              <w:t>letics, Cooking, Military background, Rapping, Outdoorsman</w:t>
            </w:r>
          </w:p>
          <w:p w14:paraId="418BE37A" w14:textId="77777777" w:rsidR="00983326" w:rsidRDefault="00983326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EA28EF8" w14:textId="77777777" w:rsidR="00983326" w:rsidRDefault="00983326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983326">
              <w:rPr>
                <w:b/>
                <w:bCs/>
              </w:rPr>
              <w:t>TRAINING:</w:t>
            </w:r>
          </w:p>
          <w:p w14:paraId="2D539D28" w14:textId="77777777" w:rsidR="00983326" w:rsidRDefault="00983326" w:rsidP="00031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3326">
              <w:t>Acting</w:t>
            </w:r>
            <w:r>
              <w:t xml:space="preserve"> Teacher/Acting Workshop – under Donald Gray</w:t>
            </w:r>
          </w:p>
          <w:p w14:paraId="2AE06DFD" w14:textId="532D4249" w:rsidR="004D3011" w:rsidRPr="004D3011" w:rsidRDefault="00983326" w:rsidP="004D30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College Theatre under direction of Dr. Robert Stevenson</w:t>
            </w:r>
          </w:p>
          <w:p w14:paraId="7EE850AF" w14:textId="77777777" w:rsidR="004D3011" w:rsidRDefault="004D3011" w:rsidP="000364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16C383F" w14:textId="77777777" w:rsidR="00036450" w:rsidRPr="004D3011" w:rsidRDefault="00036450" w:rsidP="004D30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</w:p>
        </w:tc>
      </w:tr>
      <w:tr w:rsidR="00031205" w14:paraId="2A3415A6" w14:textId="77777777" w:rsidTr="00F070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50" w:type="dxa"/>
          </w:tcPr>
          <w:p w14:paraId="38717A94" w14:textId="77777777" w:rsidR="00031205" w:rsidRDefault="00031205" w:rsidP="00036450">
            <w:pPr>
              <w:pStyle w:val="Heading3"/>
              <w:outlineLvl w:val="2"/>
            </w:pPr>
          </w:p>
        </w:tc>
        <w:tc>
          <w:tcPr>
            <w:tcW w:w="720" w:type="dxa"/>
          </w:tcPr>
          <w:p w14:paraId="74783EED" w14:textId="77777777" w:rsidR="00031205" w:rsidRDefault="009960C5" w:rsidP="000C45FF">
            <w:pPr>
              <w:tabs>
                <w:tab w:val="left" w:pos="9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</w:t>
            </w:r>
          </w:p>
        </w:tc>
        <w:tc>
          <w:tcPr>
            <w:tcW w:w="6470" w:type="dxa"/>
          </w:tcPr>
          <w:p w14:paraId="44130F05" w14:textId="77777777" w:rsidR="00031205" w:rsidRDefault="00031205" w:rsidP="00036450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B2F4B30" w14:textId="77777777" w:rsidR="0043117B" w:rsidRDefault="00140519" w:rsidP="000C45FF">
      <w:pPr>
        <w:tabs>
          <w:tab w:val="left" w:pos="990"/>
        </w:tabs>
      </w:pPr>
    </w:p>
    <w:sectPr w:rsidR="0043117B" w:rsidSect="000C45FF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96D5F" w14:textId="77777777" w:rsidR="00140519" w:rsidRDefault="00140519" w:rsidP="000C45FF">
      <w:r>
        <w:separator/>
      </w:r>
    </w:p>
  </w:endnote>
  <w:endnote w:type="continuationSeparator" w:id="0">
    <w:p w14:paraId="41E7344E" w14:textId="77777777" w:rsidR="00140519" w:rsidRDefault="00140519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42546" w14:textId="77777777" w:rsidR="00140519" w:rsidRDefault="00140519" w:rsidP="000C45FF">
      <w:r>
        <w:separator/>
      </w:r>
    </w:p>
  </w:footnote>
  <w:footnote w:type="continuationSeparator" w:id="0">
    <w:p w14:paraId="3416A644" w14:textId="77777777" w:rsidR="00140519" w:rsidRDefault="00140519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765FE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ACF2E2" wp14:editId="12EEC78F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205"/>
    <w:rsid w:val="00031205"/>
    <w:rsid w:val="00036450"/>
    <w:rsid w:val="00094499"/>
    <w:rsid w:val="000C45FF"/>
    <w:rsid w:val="000E3FD1"/>
    <w:rsid w:val="00112054"/>
    <w:rsid w:val="00140519"/>
    <w:rsid w:val="001525E1"/>
    <w:rsid w:val="00180329"/>
    <w:rsid w:val="0019001F"/>
    <w:rsid w:val="001A74A5"/>
    <w:rsid w:val="001B2ABD"/>
    <w:rsid w:val="001E0391"/>
    <w:rsid w:val="001E1759"/>
    <w:rsid w:val="001F1ECC"/>
    <w:rsid w:val="001F56C9"/>
    <w:rsid w:val="002400EB"/>
    <w:rsid w:val="00256CF7"/>
    <w:rsid w:val="00281FD5"/>
    <w:rsid w:val="0029355C"/>
    <w:rsid w:val="002B7730"/>
    <w:rsid w:val="0030481B"/>
    <w:rsid w:val="003156FC"/>
    <w:rsid w:val="003222E7"/>
    <w:rsid w:val="003254B5"/>
    <w:rsid w:val="0037121F"/>
    <w:rsid w:val="003A6B7D"/>
    <w:rsid w:val="003B06CA"/>
    <w:rsid w:val="004071FC"/>
    <w:rsid w:val="0042365D"/>
    <w:rsid w:val="00445947"/>
    <w:rsid w:val="004813B3"/>
    <w:rsid w:val="00496591"/>
    <w:rsid w:val="004C63E4"/>
    <w:rsid w:val="004D3011"/>
    <w:rsid w:val="00517716"/>
    <w:rsid w:val="005262AC"/>
    <w:rsid w:val="005436E9"/>
    <w:rsid w:val="005E13FC"/>
    <w:rsid w:val="005E39D5"/>
    <w:rsid w:val="00600670"/>
    <w:rsid w:val="0062123A"/>
    <w:rsid w:val="006212B1"/>
    <w:rsid w:val="00646E75"/>
    <w:rsid w:val="006771D0"/>
    <w:rsid w:val="006A391B"/>
    <w:rsid w:val="00715FCB"/>
    <w:rsid w:val="00743101"/>
    <w:rsid w:val="007775E1"/>
    <w:rsid w:val="007867A0"/>
    <w:rsid w:val="007927F5"/>
    <w:rsid w:val="00802CA0"/>
    <w:rsid w:val="00865651"/>
    <w:rsid w:val="008D3AA6"/>
    <w:rsid w:val="009045ED"/>
    <w:rsid w:val="009260CD"/>
    <w:rsid w:val="00952C25"/>
    <w:rsid w:val="00983326"/>
    <w:rsid w:val="009960C5"/>
    <w:rsid w:val="009A6E40"/>
    <w:rsid w:val="00A2118D"/>
    <w:rsid w:val="00A54B79"/>
    <w:rsid w:val="00A71001"/>
    <w:rsid w:val="00AD76E2"/>
    <w:rsid w:val="00AF0483"/>
    <w:rsid w:val="00B07D02"/>
    <w:rsid w:val="00B20152"/>
    <w:rsid w:val="00B359E4"/>
    <w:rsid w:val="00B57D98"/>
    <w:rsid w:val="00B70850"/>
    <w:rsid w:val="00BF161F"/>
    <w:rsid w:val="00C066B6"/>
    <w:rsid w:val="00C37BA1"/>
    <w:rsid w:val="00C4674C"/>
    <w:rsid w:val="00C506CF"/>
    <w:rsid w:val="00C57E1D"/>
    <w:rsid w:val="00C72BED"/>
    <w:rsid w:val="00C9578B"/>
    <w:rsid w:val="00CB0055"/>
    <w:rsid w:val="00D2522B"/>
    <w:rsid w:val="00D422DE"/>
    <w:rsid w:val="00D5459D"/>
    <w:rsid w:val="00DA1F4D"/>
    <w:rsid w:val="00DB614E"/>
    <w:rsid w:val="00DD172A"/>
    <w:rsid w:val="00E25A26"/>
    <w:rsid w:val="00E4381A"/>
    <w:rsid w:val="00E43E78"/>
    <w:rsid w:val="00E55D74"/>
    <w:rsid w:val="00F07085"/>
    <w:rsid w:val="00F60274"/>
    <w:rsid w:val="00F77FB9"/>
    <w:rsid w:val="00FB068F"/>
    <w:rsid w:val="00FB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A62515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865651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table" w:styleId="GridTable1Light">
    <w:name w:val="Grid Table 1 Light"/>
    <w:basedOn w:val="TableNormal"/>
    <w:uiPriority w:val="46"/>
    <w:rsid w:val="00FB704B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Jasonthomas452@yahoo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omas\AppData\Roaming\Microsoft\Templates\Blue%20grey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BCC0EFCEDD94569907F3589A7D86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D599C-4E1E-4F8E-9FDB-7044EB04A047}"/>
      </w:docPartPr>
      <w:docPartBody>
        <w:p w:rsidR="00840A47" w:rsidRDefault="004B19EF">
          <w:pPr>
            <w:pStyle w:val="6BCC0EFCEDD94569907F3589A7D865A7"/>
          </w:pPr>
          <w:r w:rsidRPr="00CB0055">
            <w:t>Contact</w:t>
          </w:r>
        </w:p>
      </w:docPartBody>
    </w:docPart>
    <w:docPart>
      <w:docPartPr>
        <w:name w:val="EA2BDCFFC2C14BE09C2A8045804C24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45226-B552-4775-8E04-C583E8B7F087}"/>
      </w:docPartPr>
      <w:docPartBody>
        <w:p w:rsidR="00840A47" w:rsidRDefault="004B19EF">
          <w:pPr>
            <w:pStyle w:val="EA2BDCFFC2C14BE09C2A8045804C24FB"/>
          </w:pPr>
          <w:r w:rsidRPr="004D3011">
            <w:t>PHONE:</w:t>
          </w:r>
        </w:p>
      </w:docPartBody>
    </w:docPart>
    <w:docPart>
      <w:docPartPr>
        <w:name w:val="4A63B88965064F8980AC08DD0D027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0C6BB-72C3-43D3-8FB8-70ECF824FA4A}"/>
      </w:docPartPr>
      <w:docPartBody>
        <w:p w:rsidR="00840A47" w:rsidRDefault="004B19EF">
          <w:pPr>
            <w:pStyle w:val="4A63B88965064F8980AC08DD0D02762D"/>
          </w:pPr>
          <w:r w:rsidRPr="004D3011">
            <w:t>EMAIL:</w:t>
          </w:r>
        </w:p>
      </w:docPartBody>
    </w:docPart>
    <w:docPart>
      <w:docPartPr>
        <w:name w:val="31E1483DA77946CF802DFEB304D169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CC0AC-B842-409C-B148-06AEC3AF91C1}"/>
      </w:docPartPr>
      <w:docPartBody>
        <w:p w:rsidR="00840A47" w:rsidRDefault="004B19EF">
          <w:pPr>
            <w:pStyle w:val="31E1483DA77946CF802DFEB304D169B9"/>
          </w:pPr>
          <w:r w:rsidRPr="00CB0055">
            <w:t>Hobbies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eiryo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9EF"/>
    <w:rsid w:val="000A071C"/>
    <w:rsid w:val="004B19EF"/>
    <w:rsid w:val="00840A47"/>
    <w:rsid w:val="00CD5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690DA64A11443318F96C642E1363960">
    <w:name w:val="6690DA64A11443318F96C642E1363960"/>
  </w:style>
  <w:style w:type="paragraph" w:customStyle="1" w:styleId="6BCC0EFCEDD94569907F3589A7D865A7">
    <w:name w:val="6BCC0EFCEDD94569907F3589A7D865A7"/>
  </w:style>
  <w:style w:type="paragraph" w:customStyle="1" w:styleId="EA2BDCFFC2C14BE09C2A8045804C24FB">
    <w:name w:val="EA2BDCFFC2C14BE09C2A8045804C24FB"/>
  </w:style>
  <w:style w:type="paragraph" w:customStyle="1" w:styleId="4A63B88965064F8980AC08DD0D02762D">
    <w:name w:val="4A63B88965064F8980AC08DD0D02762D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31E1483DA77946CF802DFEB304D169B9">
    <w:name w:val="31E1483DA77946CF802DFEB304D169B9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36ED9A-0D14-43B6-ACB0-264D83290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</Template>
  <TotalTime>0</TotalTime>
  <Pages>3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2020-03-12T01:30:00Z</dcterms:created>
  <dcterms:modified xsi:type="dcterms:W3CDTF">2022-07-16T02:45:00Z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