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Tr="001B2ABD">
        <w:trPr>
          <w:trHeight w:val="4410"/>
        </w:trPr>
        <w:tc>
          <w:tcPr>
            <w:tcW w:w="3600" w:type="dxa"/>
            <w:vAlign w:val="bottom"/>
          </w:tcPr>
          <w:p w:rsidR="001B2ABD" w:rsidRDefault="00021872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ACD1F9C" wp14:editId="662A7D17">
                  <wp:extent cx="1754824" cy="2705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654" cy="271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:rsidR="001B2ABD" w:rsidRDefault="007D6707" w:rsidP="001B2ABD">
            <w:pPr>
              <w:pStyle w:val="Title"/>
            </w:pPr>
            <w:r>
              <w:t>tanya matthews</w:t>
            </w:r>
          </w:p>
          <w:p w:rsidR="001B2ABD" w:rsidRDefault="007D6707" w:rsidP="007D6707">
            <w:pPr>
              <w:pStyle w:val="Subtitle"/>
            </w:pPr>
            <w:r w:rsidRPr="00EE5D16">
              <w:rPr>
                <w:spacing w:val="0"/>
                <w:w w:val="55"/>
              </w:rPr>
              <w:t>Actress</w:t>
            </w:r>
            <w:r w:rsidR="00C8794F" w:rsidRPr="00EE5D16">
              <w:rPr>
                <w:spacing w:val="0"/>
                <w:w w:val="55"/>
              </w:rPr>
              <w:t>/songwriter/singe</w:t>
            </w:r>
            <w:r w:rsidR="00C8794F" w:rsidRPr="00EE5D16">
              <w:rPr>
                <w:spacing w:val="35"/>
                <w:w w:val="55"/>
              </w:rPr>
              <w:t>r</w:t>
            </w:r>
          </w:p>
        </w:tc>
      </w:tr>
      <w:tr w:rsidR="001B2ABD" w:rsidTr="001B2ABD">
        <w:tc>
          <w:tcPr>
            <w:tcW w:w="3600" w:type="dxa"/>
          </w:tcPr>
          <w:sdt>
            <w:sdtPr>
              <w:id w:val="-1711873194"/>
              <w:placeholder>
                <w:docPart w:val="774A17EB63F0486B978942E2942F3E73"/>
              </w:placeholder>
              <w:temporary/>
              <w:showingPlcHdr/>
              <w15:appearance w15:val="hidden"/>
            </w:sdtPr>
            <w:sdtEndPr/>
            <w:sdtContent>
              <w:p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:rsidR="00036450" w:rsidRDefault="00CD43A5" w:rsidP="00CD43A5">
            <w:r>
              <w:t>Greetings. My name is Tanya. I am an actress, singer and songwriter. I have done two stage plays and one movie so far and seeking to do more. Professionally I have worked in the medical field for 20+ years. I am an ordained Elder and Minister. I love to serve my community.</w:t>
            </w:r>
          </w:p>
          <w:p w:rsidR="00CD43A5" w:rsidRPr="00CB0055" w:rsidRDefault="00CD43A5" w:rsidP="00CD43A5"/>
          <w:sdt>
            <w:sdtPr>
              <w:id w:val="1111563247"/>
              <w:placeholder>
                <w:docPart w:val="D04D50DBE64B4F7191BC6358862081A5"/>
              </w:placeholder>
              <w:temporary/>
              <w:showingPlcHdr/>
              <w15:appearance w15:val="hidden"/>
            </w:sdtPr>
            <w:sdtEndPr/>
            <w:sdtContent>
              <w:p w:rsidR="004D3011" w:rsidRDefault="004D3011" w:rsidP="004D3011">
                <w:r w:rsidRPr="004D3011">
                  <w:t>PHONE:</w:t>
                </w:r>
              </w:p>
            </w:sdtContent>
          </w:sdt>
          <w:p w:rsidR="004D3011" w:rsidRDefault="00021872" w:rsidP="004D3011">
            <w:r>
              <w:t>757-634-5262</w:t>
            </w:r>
          </w:p>
          <w:p w:rsidR="00021872" w:rsidRDefault="00021872" w:rsidP="004D3011">
            <w:r>
              <w:t>757-386-2654</w:t>
            </w:r>
          </w:p>
          <w:p w:rsidR="004D3011" w:rsidRPr="004D3011" w:rsidRDefault="004D3011" w:rsidP="004D3011"/>
          <w:sdt>
            <w:sdtPr>
              <w:id w:val="67859272"/>
              <w:placeholder>
                <w:docPart w:val="DE6F90C06A5C4308863EFD29677A69EF"/>
              </w:placeholder>
              <w:temporary/>
              <w:showingPlcHdr/>
              <w15:appearance w15:val="hidden"/>
            </w:sdtPr>
            <w:sdtEndPr/>
            <w:sdtContent>
              <w:p w:rsidR="004D3011" w:rsidRDefault="004D3011" w:rsidP="004D3011">
                <w:r w:rsidRPr="004D3011">
                  <w:t>WEBSITE:</w:t>
                </w:r>
              </w:p>
            </w:sdtContent>
          </w:sdt>
          <w:p w:rsidR="004D3011" w:rsidRDefault="00C8794F" w:rsidP="00021872">
            <w:pPr>
              <w:tabs>
                <w:tab w:val="center" w:pos="1685"/>
              </w:tabs>
            </w:pPr>
            <w:r>
              <w:t>facebook.com/tanya.matthews3</w:t>
            </w:r>
          </w:p>
          <w:p w:rsidR="004D3011" w:rsidRDefault="00C8794F" w:rsidP="004D3011">
            <w:r>
              <w:t>IG: @eagleseye76</w:t>
            </w:r>
          </w:p>
          <w:sdt>
            <w:sdtPr>
              <w:id w:val="-240260293"/>
              <w:placeholder>
                <w:docPart w:val="510F4D8341B142CDADE3206E1349E8B3"/>
              </w:placeholder>
              <w:temporary/>
              <w:showingPlcHdr/>
              <w15:appearance w15:val="hidden"/>
            </w:sdtPr>
            <w:sdtEndPr/>
            <w:sdtContent>
              <w:p w:rsidR="004D3011" w:rsidRDefault="004D3011" w:rsidP="004D3011">
                <w:r w:rsidRPr="004D3011">
                  <w:t>EMAIL:</w:t>
                </w:r>
              </w:p>
            </w:sdtContent>
          </w:sdt>
          <w:p w:rsidR="00036450" w:rsidRPr="00E4381A" w:rsidRDefault="00C8794F" w:rsidP="004D3011">
            <w:pPr>
              <w:rPr>
                <w:rStyle w:val="Hyperlink"/>
              </w:rPr>
            </w:pPr>
            <w:r>
              <w:t>Matthewst76@gmail.com</w:t>
            </w:r>
          </w:p>
          <w:p w:rsidR="004D3011" w:rsidRPr="004D3011" w:rsidRDefault="004D3011" w:rsidP="004D3011"/>
        </w:tc>
        <w:tc>
          <w:tcPr>
            <w:tcW w:w="720" w:type="dxa"/>
          </w:tcPr>
          <w:p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:rsidR="00036450" w:rsidRDefault="00036450" w:rsidP="00036450"/>
          <w:p w:rsidR="00036450" w:rsidRDefault="00036450" w:rsidP="00036450">
            <w:pPr>
              <w:pStyle w:val="Heading2"/>
            </w:pPr>
          </w:p>
          <w:p w:rsidR="00036450" w:rsidRDefault="00043095" w:rsidP="00B359E4">
            <w:pPr>
              <w:pStyle w:val="Heading4"/>
              <w:rPr>
                <w:bCs/>
              </w:rPr>
            </w:pPr>
            <w:r>
              <w:t>Don’t Let It Be Too Late- Kingdom Business Productions</w:t>
            </w:r>
            <w:r w:rsidR="00463D1A">
              <w:t xml:space="preserve"> LLC</w:t>
            </w:r>
          </w:p>
          <w:p w:rsidR="00036450" w:rsidRPr="00036450" w:rsidRDefault="00463D1A" w:rsidP="00B359E4">
            <w:pPr>
              <w:pStyle w:val="Date"/>
            </w:pPr>
            <w:r>
              <w:t>April 2022</w:t>
            </w:r>
            <w:r w:rsidR="00043095">
              <w:t>-</w:t>
            </w:r>
            <w:r>
              <w:t>Present</w:t>
            </w:r>
          </w:p>
          <w:p w:rsidR="004D3011" w:rsidRDefault="00043095" w:rsidP="00036450">
            <w:r>
              <w:t>Playing an emotional role of a wife and mother Gina</w:t>
            </w:r>
            <w:r w:rsidR="00463D1A">
              <w:t xml:space="preserve"> in this dynamic stage play.</w:t>
            </w:r>
            <w:r>
              <w:t xml:space="preserve"> </w:t>
            </w:r>
          </w:p>
          <w:p w:rsidR="00043095" w:rsidRDefault="00043095" w:rsidP="00036450"/>
          <w:p w:rsidR="004D3011" w:rsidRPr="004D3011" w:rsidRDefault="00043095" w:rsidP="00B359E4">
            <w:pPr>
              <w:pStyle w:val="Heading4"/>
              <w:rPr>
                <w:bCs/>
              </w:rPr>
            </w:pPr>
            <w:r>
              <w:t>Different S</w:t>
            </w:r>
            <w:r w:rsidR="00463D1A">
              <w:t>hades of Lipstick- Kingdom Business Productions LLC</w:t>
            </w:r>
          </w:p>
          <w:p w:rsidR="004D3011" w:rsidRPr="004D3011" w:rsidRDefault="00463D1A" w:rsidP="00B359E4">
            <w:pPr>
              <w:pStyle w:val="Date"/>
            </w:pPr>
            <w:r>
              <w:t>September 2022-June 2022</w:t>
            </w:r>
          </w:p>
          <w:p w:rsidR="004D3011" w:rsidRPr="004D3011" w:rsidRDefault="00463D1A" w:rsidP="004D3011">
            <w:r>
              <w:t>Played a professional receptionist in a hospital setting in this riveting stage play</w:t>
            </w:r>
          </w:p>
          <w:p w:rsidR="004D3011" w:rsidRDefault="004D3011" w:rsidP="00036450"/>
          <w:p w:rsidR="00043095" w:rsidRDefault="00043095" w:rsidP="00043095">
            <w:pPr>
              <w:pStyle w:val="Heading4"/>
              <w:rPr>
                <w:bCs/>
              </w:rPr>
            </w:pPr>
            <w:r>
              <w:t>Days Ferry Production- Background Actor</w:t>
            </w:r>
          </w:p>
          <w:p w:rsidR="00043095" w:rsidRPr="00036450" w:rsidRDefault="00043095" w:rsidP="00043095">
            <w:pPr>
              <w:pStyle w:val="Date"/>
            </w:pPr>
            <w:r>
              <w:t>July 2018</w:t>
            </w:r>
          </w:p>
          <w:p w:rsidR="004D3011" w:rsidRDefault="00043095" w:rsidP="00043095">
            <w:r>
              <w:t xml:space="preserve">Played a background actor in the movie Jacqueline and Jilly written, directed and produced by Victoria Rowell </w:t>
            </w:r>
          </w:p>
          <w:p w:rsidR="00036450" w:rsidRPr="004D3011" w:rsidRDefault="00036450" w:rsidP="004D3011">
            <w:pPr>
              <w:rPr>
                <w:color w:val="FFFFFF" w:themeColor="background1"/>
              </w:rPr>
            </w:pPr>
          </w:p>
        </w:tc>
      </w:tr>
    </w:tbl>
    <w:p w:rsidR="0043117B" w:rsidRDefault="00EE5D16" w:rsidP="000C45FF">
      <w:pPr>
        <w:tabs>
          <w:tab w:val="left" w:pos="990"/>
        </w:tabs>
      </w:pPr>
    </w:p>
    <w:sectPr w:rsidR="0043117B" w:rsidSect="000C45FF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4161B" w:rsidRDefault="00C4161B" w:rsidP="000C45FF">
      <w:r>
        <w:separator/>
      </w:r>
    </w:p>
  </w:endnote>
  <w:endnote w:type="continuationSeparator" w:id="0">
    <w:p w:rsidR="00C4161B" w:rsidRDefault="00C4161B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4161B" w:rsidRDefault="00C4161B" w:rsidP="000C45FF">
      <w:r>
        <w:separator/>
      </w:r>
    </w:p>
  </w:footnote>
  <w:footnote w:type="continuationSeparator" w:id="0">
    <w:p w:rsidR="00C4161B" w:rsidRDefault="00C4161B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45FF" w:rsidRDefault="000C45FF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4D6F4968" wp14:editId="13F6376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5A9"/>
    <w:rsid w:val="00021872"/>
    <w:rsid w:val="00036450"/>
    <w:rsid w:val="00043095"/>
    <w:rsid w:val="00061DBF"/>
    <w:rsid w:val="00094499"/>
    <w:rsid w:val="000C45FF"/>
    <w:rsid w:val="000E3FD1"/>
    <w:rsid w:val="00112054"/>
    <w:rsid w:val="0011512D"/>
    <w:rsid w:val="001525E1"/>
    <w:rsid w:val="00180329"/>
    <w:rsid w:val="0019001F"/>
    <w:rsid w:val="001A74A5"/>
    <w:rsid w:val="001B2ABD"/>
    <w:rsid w:val="001E0391"/>
    <w:rsid w:val="001E1759"/>
    <w:rsid w:val="001F1ECC"/>
    <w:rsid w:val="002365A9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4071FC"/>
    <w:rsid w:val="00445947"/>
    <w:rsid w:val="00463D1A"/>
    <w:rsid w:val="004813B3"/>
    <w:rsid w:val="00496591"/>
    <w:rsid w:val="004C63E4"/>
    <w:rsid w:val="004D3011"/>
    <w:rsid w:val="005262AC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7D6707"/>
    <w:rsid w:val="00802CA0"/>
    <w:rsid w:val="009260CD"/>
    <w:rsid w:val="00952C25"/>
    <w:rsid w:val="00A2118D"/>
    <w:rsid w:val="00AD76E2"/>
    <w:rsid w:val="00B20152"/>
    <w:rsid w:val="00B359E4"/>
    <w:rsid w:val="00B57D98"/>
    <w:rsid w:val="00B70850"/>
    <w:rsid w:val="00C066B6"/>
    <w:rsid w:val="00C37BA1"/>
    <w:rsid w:val="00C4161B"/>
    <w:rsid w:val="00C4674C"/>
    <w:rsid w:val="00C506CF"/>
    <w:rsid w:val="00C72BED"/>
    <w:rsid w:val="00C8794F"/>
    <w:rsid w:val="00C9578B"/>
    <w:rsid w:val="00CB0055"/>
    <w:rsid w:val="00CD43A5"/>
    <w:rsid w:val="00D2522B"/>
    <w:rsid w:val="00D422DE"/>
    <w:rsid w:val="00D5459D"/>
    <w:rsid w:val="00DA1F4D"/>
    <w:rsid w:val="00DD172A"/>
    <w:rsid w:val="00E25A26"/>
    <w:rsid w:val="00E4381A"/>
    <w:rsid w:val="00E55D74"/>
    <w:rsid w:val="00EE5D16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theme" Target="theme/theme1.xml" /><Relationship Id="rId3" Type="http://schemas.openxmlformats.org/officeDocument/2006/relationships/customXml" Target="../customXml/item3.xml" /><Relationship Id="rId7" Type="http://schemas.openxmlformats.org/officeDocument/2006/relationships/footnotes" Target="footnotes.xml" /><Relationship Id="rId12" Type="http://schemas.openxmlformats.org/officeDocument/2006/relationships/glossaryDocument" Target="glossary/document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fontTable" Target="fontTable.xml" /><Relationship Id="rId5" Type="http://schemas.openxmlformats.org/officeDocument/2006/relationships/settings" Target="settings.xml" /><Relationship Id="rId10" Type="http://schemas.openxmlformats.org/officeDocument/2006/relationships/header" Target="header1.xml" /><Relationship Id="rId4" Type="http://schemas.openxmlformats.org/officeDocument/2006/relationships/styles" Target="styles.xml" /><Relationship Id="rId9" Type="http://schemas.openxmlformats.org/officeDocument/2006/relationships/image" Target="media/image1.pn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 /><Relationship Id="rId1" Type="http://schemas.openxmlformats.org/officeDocument/2006/relationships/image" Target="media/image2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Templates\Bold%20modern%20resume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74A17EB63F0486B978942E2942F3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A5142-DB38-4E3D-B872-F7B2CAC1D8EF}"/>
      </w:docPartPr>
      <w:docPartBody>
        <w:p w:rsidR="00057488" w:rsidRDefault="00A720AA">
          <w:pPr>
            <w:pStyle w:val="774A17EB63F0486B978942E2942F3E73"/>
          </w:pPr>
          <w:r w:rsidRPr="00D5459D">
            <w:t>Profile</w:t>
          </w:r>
        </w:p>
      </w:docPartBody>
    </w:docPart>
    <w:docPart>
      <w:docPartPr>
        <w:name w:val="D04D50DBE64B4F7191BC635886208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B1180-206D-4F48-9EAF-DA7586E280E8}"/>
      </w:docPartPr>
      <w:docPartBody>
        <w:p w:rsidR="00057488" w:rsidRDefault="00A720AA">
          <w:pPr>
            <w:pStyle w:val="D04D50DBE64B4F7191BC6358862081A5"/>
          </w:pPr>
          <w:r w:rsidRPr="004D3011">
            <w:t>PHONE:</w:t>
          </w:r>
        </w:p>
      </w:docPartBody>
    </w:docPart>
    <w:docPart>
      <w:docPartPr>
        <w:name w:val="DE6F90C06A5C4308863EFD29677A6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99310-4354-4D66-A153-5D438B09454A}"/>
      </w:docPartPr>
      <w:docPartBody>
        <w:p w:rsidR="00057488" w:rsidRDefault="00A720AA">
          <w:pPr>
            <w:pStyle w:val="DE6F90C06A5C4308863EFD29677A69EF"/>
          </w:pPr>
          <w:r w:rsidRPr="004D3011">
            <w:t>WEBSITE:</w:t>
          </w:r>
        </w:p>
      </w:docPartBody>
    </w:docPart>
    <w:docPart>
      <w:docPartPr>
        <w:name w:val="510F4D8341B142CDADE3206E1349E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7D906-9595-491A-BA07-00C5E059C425}"/>
      </w:docPartPr>
      <w:docPartBody>
        <w:p w:rsidR="00057488" w:rsidRDefault="00A720AA">
          <w:pPr>
            <w:pStyle w:val="510F4D8341B142CDADE3206E1349E8B3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CAC"/>
    <w:rsid w:val="00057488"/>
    <w:rsid w:val="007A6CAC"/>
    <w:rsid w:val="00A72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4A17EB63F0486B978942E2942F3E73">
    <w:name w:val="774A17EB63F0486B978942E2942F3E73"/>
  </w:style>
  <w:style w:type="paragraph" w:customStyle="1" w:styleId="D04D50DBE64B4F7191BC6358862081A5">
    <w:name w:val="D04D50DBE64B4F7191BC6358862081A5"/>
  </w:style>
  <w:style w:type="paragraph" w:customStyle="1" w:styleId="DE6F90C06A5C4308863EFD29677A69EF">
    <w:name w:val="DE6F90C06A5C4308863EFD29677A69EF"/>
  </w:style>
  <w:style w:type="paragraph" w:customStyle="1" w:styleId="510F4D8341B142CDADE3206E1349E8B3">
    <w:name w:val="510F4D8341B142CDADE3206E1349E8B3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Bold%20modern%20resume.dotx</Template>
  <TotalTime>0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2022-10-13T04:52:00Z</dcterms:created>
  <dcterms:modified xsi:type="dcterms:W3CDTF">2022-10-13T04:52:00Z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