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626FE32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A97164F" w14:textId="5821EB26" w:rsidR="003D1B71" w:rsidRPr="00665F95" w:rsidRDefault="00FC43A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s-PE" w:eastAsia="es-PE"/>
              </w:rPr>
              <w:drawing>
                <wp:inline distT="0" distB="0" distL="0" distR="0" wp14:anchorId="2846F9B5" wp14:editId="5E0B5B92">
                  <wp:extent cx="2179320" cy="2905760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ura ataucuri foto primer plan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13FBF18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592F939" w14:textId="4E1EEC65" w:rsidR="00EC2D54" w:rsidRDefault="00E846BF" w:rsidP="00760625">
            <w:pPr>
              <w:pStyle w:val="Puesto"/>
              <w:rPr>
                <w:lang w:bidi="es-ES"/>
              </w:rPr>
            </w:pPr>
            <w:r>
              <w:t xml:space="preserve">Laura Ataucuri </w:t>
            </w:r>
            <w:bookmarkStart w:id="0" w:name="_GoBack"/>
            <w:bookmarkEnd w:id="0"/>
          </w:p>
          <w:p w14:paraId="135FAF78" w14:textId="0D732496" w:rsidR="003D1B71" w:rsidRPr="00EC2D54" w:rsidRDefault="00EC2D54" w:rsidP="00EC2D54">
            <w:pPr>
              <w:tabs>
                <w:tab w:val="left" w:pos="930"/>
              </w:tabs>
              <w:rPr>
                <w:b/>
                <w:sz w:val="44"/>
                <w:szCs w:val="44"/>
                <w:lang w:bidi="es-ES"/>
              </w:rPr>
            </w:pPr>
            <w:proofErr w:type="spellStart"/>
            <w:r w:rsidRPr="00EC2D54">
              <w:rPr>
                <w:b/>
                <w:sz w:val="44"/>
                <w:szCs w:val="44"/>
                <w:lang w:bidi="es-ES"/>
              </w:rPr>
              <w:t>Actress</w:t>
            </w:r>
            <w:proofErr w:type="spellEnd"/>
          </w:p>
        </w:tc>
      </w:tr>
      <w:tr w:rsidR="003D1B71" w:rsidRPr="00540321" w14:paraId="72B1319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96990F9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1EBA9CD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8DDF55E" w14:textId="03B173F6" w:rsidR="003D1B71" w:rsidRPr="00151096" w:rsidRDefault="00FC43AD" w:rsidP="00F20161">
            <w:pPr>
              <w:pStyle w:val="Ttulo2"/>
              <w:rPr>
                <w:lang w:val="en-US"/>
              </w:rPr>
            </w:pPr>
            <w:r w:rsidRPr="00151096">
              <w:rPr>
                <w:lang w:val="en-US"/>
              </w:rPr>
              <w:t>Experience</w:t>
            </w:r>
          </w:p>
          <w:p w14:paraId="661ACD18" w14:textId="38CA6846" w:rsidR="005A0EC9" w:rsidRPr="00151096" w:rsidRDefault="00FC43AD" w:rsidP="005A0EC9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  <w:r w:rsidRPr="00151096">
              <w:rPr>
                <w:sz w:val="24"/>
                <w:szCs w:val="24"/>
                <w:lang w:val="en-US"/>
              </w:rPr>
              <w:t>May</w:t>
            </w:r>
            <w:r w:rsidR="005A0EC9" w:rsidRPr="00151096">
              <w:rPr>
                <w:sz w:val="24"/>
                <w:szCs w:val="24"/>
                <w:lang w:val="en-US"/>
              </w:rPr>
              <w:t xml:space="preserve"> 2006</w:t>
            </w:r>
            <w:r w:rsidRPr="00151096">
              <w:rPr>
                <w:rFonts w:eastAsia="Calibri"/>
                <w:sz w:val="24"/>
                <w:szCs w:val="24"/>
                <w:lang w:val="en-US" w:bidi="es-ES"/>
              </w:rPr>
              <w:t>- September</w:t>
            </w:r>
            <w:r w:rsidR="005A0EC9" w:rsidRPr="00151096">
              <w:rPr>
                <w:rFonts w:eastAsia="Calibri"/>
                <w:sz w:val="24"/>
                <w:szCs w:val="24"/>
                <w:lang w:val="en-US" w:bidi="es-ES"/>
              </w:rPr>
              <w:t xml:space="preserve"> 2006</w:t>
            </w:r>
          </w:p>
          <w:p w14:paraId="2D3B0988" w14:textId="590ED0F6" w:rsidR="005A0EC9" w:rsidRPr="00151096" w:rsidRDefault="00170CC1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151096">
              <w:rPr>
                <w:sz w:val="24"/>
                <w:lang w:val="en-US"/>
              </w:rPr>
              <w:t xml:space="preserve">Speech support </w:t>
            </w:r>
            <w:r w:rsidR="005A0EC9" w:rsidRPr="00151096">
              <w:rPr>
                <w:sz w:val="24"/>
                <w:lang w:val="en-US"/>
              </w:rPr>
              <w:t>–</w:t>
            </w:r>
            <w:r w:rsidR="00F022C7" w:rsidRPr="00F022C7">
              <w:rPr>
                <w:sz w:val="24"/>
                <w:lang w:val="en-US"/>
              </w:rPr>
              <w:t>the valley of values</w:t>
            </w:r>
            <w:r w:rsidR="005A0EC9" w:rsidRPr="00151096">
              <w:rPr>
                <w:rStyle w:val="Textoennegrita"/>
                <w:rFonts w:eastAsia="Calibri"/>
                <w:sz w:val="24"/>
                <w:lang w:val="en-US" w:bidi="es-ES"/>
              </w:rPr>
              <w:t xml:space="preserve">• </w:t>
            </w:r>
            <w:r w:rsidR="00F022C7">
              <w:rPr>
                <w:sz w:val="24"/>
                <w:lang w:val="en-US"/>
              </w:rPr>
              <w:t>Radio Mari</w:t>
            </w:r>
            <w:r w:rsidR="005A0EC9" w:rsidRPr="00151096">
              <w:rPr>
                <w:sz w:val="24"/>
                <w:lang w:val="en-US"/>
              </w:rPr>
              <w:t>a</w:t>
            </w:r>
          </w:p>
          <w:p w14:paraId="4CE96AE4" w14:textId="2776F1D7" w:rsidR="004F29AA" w:rsidRPr="00151096" w:rsidRDefault="00FC43AD" w:rsidP="004F29AA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  <w:r w:rsidRPr="00151096">
              <w:rPr>
                <w:sz w:val="24"/>
                <w:szCs w:val="24"/>
                <w:lang w:val="en-US"/>
              </w:rPr>
              <w:t>August</w:t>
            </w:r>
            <w:r w:rsidR="004F29AA" w:rsidRPr="00151096">
              <w:rPr>
                <w:sz w:val="24"/>
                <w:szCs w:val="24"/>
                <w:lang w:val="en-US"/>
              </w:rPr>
              <w:t xml:space="preserve"> 2018</w:t>
            </w:r>
            <w:r w:rsidR="004F29AA" w:rsidRPr="00151096">
              <w:rPr>
                <w:rFonts w:eastAsia="Calibri"/>
                <w:sz w:val="24"/>
                <w:szCs w:val="24"/>
                <w:lang w:val="en-US" w:bidi="es-ES"/>
              </w:rPr>
              <w:t>-</w:t>
            </w:r>
            <w:r w:rsidR="004F29AA" w:rsidRPr="00151096">
              <w:rPr>
                <w:sz w:val="24"/>
                <w:szCs w:val="24"/>
                <w:lang w:val="en-US"/>
              </w:rPr>
              <w:t xml:space="preserve"> </w:t>
            </w:r>
            <w:r w:rsidR="0091599D" w:rsidRPr="00151096">
              <w:rPr>
                <w:sz w:val="24"/>
                <w:szCs w:val="24"/>
                <w:lang w:val="en-US"/>
              </w:rPr>
              <w:t>N</w:t>
            </w:r>
            <w:r w:rsidRPr="00151096">
              <w:rPr>
                <w:sz w:val="24"/>
                <w:szCs w:val="24"/>
                <w:lang w:val="en-US"/>
              </w:rPr>
              <w:t>ovember</w:t>
            </w:r>
            <w:r w:rsidR="004F29AA" w:rsidRPr="00151096">
              <w:rPr>
                <w:sz w:val="24"/>
                <w:szCs w:val="24"/>
                <w:lang w:val="en-US"/>
              </w:rPr>
              <w:t xml:space="preserve"> 2018</w:t>
            </w:r>
          </w:p>
          <w:p w14:paraId="31B6876B" w14:textId="77777777" w:rsidR="004F29AA" w:rsidRPr="00151096" w:rsidRDefault="004F29AA" w:rsidP="004F29AA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</w:p>
          <w:p w14:paraId="4275DE80" w14:textId="7F63979B" w:rsidR="004F29AA" w:rsidRPr="002055D8" w:rsidRDefault="00FC43AD" w:rsidP="004F29AA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  <w:r w:rsidRPr="002055D8">
              <w:rPr>
                <w:b w:val="0"/>
                <w:sz w:val="24"/>
                <w:szCs w:val="24"/>
                <w:lang w:val="en-US"/>
              </w:rPr>
              <w:t>Theatrical play</w:t>
            </w:r>
            <w:r w:rsidR="004F29AA" w:rsidRPr="002055D8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="003E433F" w:rsidRPr="002055D8">
              <w:rPr>
                <w:b w:val="0"/>
                <w:sz w:val="24"/>
                <w:szCs w:val="24"/>
                <w:lang w:val="en-US"/>
              </w:rPr>
              <w:t xml:space="preserve">- </w:t>
            </w:r>
            <w:r w:rsidR="00F022C7" w:rsidRPr="00F022C7">
              <w:rPr>
                <w:b w:val="0"/>
                <w:sz w:val="24"/>
                <w:szCs w:val="24"/>
                <w:lang w:val="en-US"/>
              </w:rPr>
              <w:t>village mother</w:t>
            </w:r>
            <w:r w:rsidR="004F29AA" w:rsidRPr="002055D8">
              <w:rPr>
                <w:rStyle w:val="Textoennegrita"/>
                <w:rFonts w:eastAsia="Calibri"/>
                <w:sz w:val="24"/>
                <w:szCs w:val="24"/>
                <w:lang w:val="en-US" w:bidi="es-ES"/>
              </w:rPr>
              <w:t xml:space="preserve">• </w:t>
            </w:r>
            <w:r w:rsidR="003E433F" w:rsidRPr="002055D8">
              <w:rPr>
                <w:rStyle w:val="Textoennegrita"/>
                <w:rFonts w:eastAsia="Calibri"/>
                <w:color w:val="000000" w:themeColor="text1"/>
                <w:sz w:val="24"/>
                <w:szCs w:val="24"/>
                <w:lang w:val="en-US" w:bidi="es-ES"/>
              </w:rPr>
              <w:t xml:space="preserve">Ate Cultural Center </w:t>
            </w:r>
            <w:r w:rsidR="004F29AA" w:rsidRPr="002055D8">
              <w:rPr>
                <w:rStyle w:val="Textoennegrita"/>
                <w:rFonts w:eastAsia="Calibri"/>
                <w:sz w:val="24"/>
                <w:szCs w:val="24"/>
                <w:lang w:val="en-US" w:bidi="es-ES"/>
              </w:rPr>
              <w:t xml:space="preserve">• </w:t>
            </w:r>
            <w:r w:rsidR="00F712E6" w:rsidRPr="002055D8">
              <w:rPr>
                <w:rStyle w:val="Textoennegrita"/>
                <w:rFonts w:eastAsia="Calibri"/>
                <w:color w:val="000000" w:themeColor="text1"/>
                <w:sz w:val="24"/>
                <w:szCs w:val="24"/>
                <w:lang w:val="en-US" w:bidi="es-ES"/>
              </w:rPr>
              <w:t>Theater performance</w:t>
            </w:r>
          </w:p>
          <w:p w14:paraId="3EE5AB0B" w14:textId="77777777" w:rsidR="004F29AA" w:rsidRPr="002055D8" w:rsidRDefault="004F29AA" w:rsidP="004F29AA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</w:p>
          <w:p w14:paraId="0BDF96F9" w14:textId="5946B203" w:rsidR="004F29AA" w:rsidRPr="002055D8" w:rsidRDefault="00FC43AD" w:rsidP="004F29AA">
            <w:pPr>
              <w:pStyle w:val="Fechas"/>
              <w:spacing w:line="216" w:lineRule="auto"/>
              <w:rPr>
                <w:sz w:val="24"/>
                <w:szCs w:val="24"/>
                <w:lang w:val="en-US"/>
              </w:rPr>
            </w:pPr>
            <w:r w:rsidRPr="002055D8">
              <w:rPr>
                <w:sz w:val="24"/>
                <w:szCs w:val="24"/>
                <w:lang w:val="en-US"/>
              </w:rPr>
              <w:t>March</w:t>
            </w:r>
            <w:r w:rsidR="004F29AA" w:rsidRPr="002055D8">
              <w:rPr>
                <w:sz w:val="24"/>
                <w:szCs w:val="24"/>
                <w:lang w:val="en-US"/>
              </w:rPr>
              <w:t xml:space="preserve"> 2020</w:t>
            </w:r>
            <w:r w:rsidR="004F29AA" w:rsidRPr="002055D8">
              <w:rPr>
                <w:rFonts w:eastAsia="Calibri"/>
                <w:sz w:val="24"/>
                <w:szCs w:val="24"/>
                <w:lang w:val="en-US" w:bidi="es-ES"/>
              </w:rPr>
              <w:t>-</w:t>
            </w:r>
            <w:r w:rsidRPr="002055D8">
              <w:rPr>
                <w:sz w:val="24"/>
                <w:szCs w:val="24"/>
                <w:lang w:val="en-US"/>
              </w:rPr>
              <w:t xml:space="preserve"> May</w:t>
            </w:r>
            <w:r w:rsidR="004F29AA" w:rsidRPr="002055D8">
              <w:rPr>
                <w:sz w:val="24"/>
                <w:szCs w:val="24"/>
                <w:lang w:val="en-US"/>
              </w:rPr>
              <w:t xml:space="preserve"> 2020</w:t>
            </w:r>
          </w:p>
          <w:p w14:paraId="373794DD" w14:textId="07B4FCAC" w:rsidR="00170CC1" w:rsidRPr="002055D8" w:rsidRDefault="00170CC1" w:rsidP="004F29AA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2055D8">
              <w:rPr>
                <w:sz w:val="24"/>
                <w:lang w:val="en-US"/>
              </w:rPr>
              <w:t>Animation voice</w:t>
            </w:r>
          </w:p>
          <w:p w14:paraId="3574D261" w14:textId="69A9F54A" w:rsidR="00B836AD" w:rsidRPr="00F022C7" w:rsidRDefault="00170CC1" w:rsidP="004F29AA">
            <w:pPr>
              <w:pStyle w:val="Experiencia"/>
              <w:spacing w:line="216" w:lineRule="auto"/>
              <w:rPr>
                <w:rStyle w:val="Textoennegrita"/>
                <w:rFonts w:eastAsia="Calibri"/>
                <w:sz w:val="24"/>
                <w:lang w:val="en-US" w:bidi="es-ES"/>
              </w:rPr>
            </w:pPr>
            <w:proofErr w:type="spellStart"/>
            <w:r w:rsidRPr="00F022C7">
              <w:rPr>
                <w:rStyle w:val="Textoennegrita"/>
                <w:rFonts w:eastAsia="Calibri"/>
                <w:sz w:val="24"/>
                <w:lang w:val="en-US" w:bidi="es-ES"/>
              </w:rPr>
              <w:t>Shortfilm</w:t>
            </w:r>
            <w:proofErr w:type="spellEnd"/>
            <w:r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 </w:t>
            </w:r>
            <w:r w:rsidR="00F552AE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- </w:t>
            </w:r>
            <w:r w:rsidR="00F022C7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The fox and the toad  </w:t>
            </w:r>
            <w:r w:rsidR="003E433F" w:rsidRPr="00F022C7">
              <w:rPr>
                <w:rStyle w:val="Textoennegrita"/>
                <w:rFonts w:eastAsia="Calibri"/>
                <w:sz w:val="24"/>
                <w:lang w:val="en-US" w:bidi="es-ES"/>
              </w:rPr>
              <w:t>(toad voice interpreter</w:t>
            </w:r>
            <w:r w:rsidR="00B836AD" w:rsidRPr="00F022C7">
              <w:rPr>
                <w:rStyle w:val="Textoennegrita"/>
                <w:rFonts w:eastAsia="Calibri"/>
                <w:sz w:val="24"/>
                <w:lang w:val="en-US" w:bidi="es-ES"/>
              </w:rPr>
              <w:t>)</w:t>
            </w:r>
            <w:r w:rsidR="004F29AA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 </w:t>
            </w:r>
          </w:p>
          <w:p w14:paraId="5DB7A07D" w14:textId="4628FFF3" w:rsidR="004F29AA" w:rsidRPr="00F022C7" w:rsidRDefault="00170CC1" w:rsidP="004F29AA">
            <w:pPr>
              <w:pStyle w:val="Experiencia"/>
              <w:spacing w:line="216" w:lineRule="auto"/>
              <w:rPr>
                <w:rStyle w:val="Textoennegrita"/>
                <w:rFonts w:eastAsia="Calibri"/>
                <w:sz w:val="24"/>
                <w:lang w:val="en-US" w:bidi="es-ES"/>
              </w:rPr>
            </w:pPr>
            <w:proofErr w:type="spellStart"/>
            <w:r w:rsidRPr="00F022C7">
              <w:rPr>
                <w:rStyle w:val="Textoennegrita"/>
                <w:rFonts w:eastAsia="Calibri"/>
                <w:sz w:val="24"/>
                <w:lang w:val="en-US" w:bidi="es-ES"/>
              </w:rPr>
              <w:t>Shortfilm</w:t>
            </w:r>
            <w:proofErr w:type="spellEnd"/>
            <w:r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 </w:t>
            </w:r>
            <w:r w:rsidR="00F552AE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- </w:t>
            </w:r>
            <w:r w:rsidR="00F022C7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The fox and the </w:t>
            </w:r>
            <w:proofErr w:type="spellStart"/>
            <w:r w:rsidR="00F022C7" w:rsidRPr="00F022C7">
              <w:rPr>
                <w:rStyle w:val="Textoennegrita"/>
                <w:rFonts w:eastAsia="Calibri"/>
                <w:sz w:val="24"/>
                <w:lang w:val="en-US" w:bidi="es-ES"/>
              </w:rPr>
              <w:t>huaychao</w:t>
            </w:r>
            <w:proofErr w:type="spellEnd"/>
            <w:r w:rsidR="00F022C7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 </w:t>
            </w:r>
            <w:r w:rsidR="00B836AD" w:rsidRPr="00F022C7">
              <w:rPr>
                <w:rStyle w:val="Textoennegrita"/>
                <w:rFonts w:eastAsia="Calibri"/>
                <w:sz w:val="24"/>
                <w:lang w:val="en-US" w:bidi="es-ES"/>
              </w:rPr>
              <w:t>(</w:t>
            </w:r>
            <w:proofErr w:type="spellStart"/>
            <w:r w:rsidR="003E433F" w:rsidRPr="00F022C7">
              <w:rPr>
                <w:rStyle w:val="Textoennegrita"/>
                <w:rFonts w:eastAsia="Calibri"/>
                <w:sz w:val="24"/>
                <w:lang w:val="en-US" w:bidi="es-ES"/>
              </w:rPr>
              <w:t>huaychao</w:t>
            </w:r>
            <w:proofErr w:type="spellEnd"/>
            <w:r w:rsidR="003E433F" w:rsidRPr="00F022C7">
              <w:rPr>
                <w:rStyle w:val="Textoennegrita"/>
                <w:rFonts w:eastAsia="Calibri"/>
                <w:sz w:val="24"/>
                <w:lang w:val="en-US" w:bidi="es-ES"/>
              </w:rPr>
              <w:t xml:space="preserve"> voice interpreter)</w:t>
            </w:r>
          </w:p>
          <w:p w14:paraId="6894BFA9" w14:textId="4069E168" w:rsidR="004E064E" w:rsidRPr="0091599D" w:rsidRDefault="00FC43AD" w:rsidP="004F29AA">
            <w:pPr>
              <w:pStyle w:val="Experiencia"/>
              <w:spacing w:line="216" w:lineRule="auto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October</w:t>
            </w:r>
            <w:proofErr w:type="spellEnd"/>
            <w:r w:rsidR="004E064E" w:rsidRPr="0091599D">
              <w:rPr>
                <w:b/>
                <w:sz w:val="24"/>
              </w:rPr>
              <w:t xml:space="preserve"> 2020 </w:t>
            </w:r>
          </w:p>
          <w:p w14:paraId="2D89B7F2" w14:textId="1DBFEE4D" w:rsidR="004E064E" w:rsidRPr="00F022C7" w:rsidRDefault="00151096" w:rsidP="004E064E">
            <w:pPr>
              <w:pStyle w:val="Experiencia"/>
              <w:spacing w:line="240" w:lineRule="atLeast"/>
              <w:rPr>
                <w:sz w:val="24"/>
                <w:lang w:val="en-US"/>
              </w:rPr>
            </w:pPr>
            <w:r w:rsidRPr="00F022C7">
              <w:rPr>
                <w:sz w:val="24"/>
                <w:lang w:val="en-US"/>
              </w:rPr>
              <w:t>Short film</w:t>
            </w:r>
            <w:r w:rsidR="004E064E" w:rsidRPr="00F022C7">
              <w:rPr>
                <w:sz w:val="24"/>
                <w:lang w:val="en-US"/>
              </w:rPr>
              <w:t xml:space="preserve"> – </w:t>
            </w:r>
            <w:r w:rsidR="00F022C7" w:rsidRPr="00F022C7">
              <w:rPr>
                <w:sz w:val="24"/>
                <w:lang w:val="en-US"/>
              </w:rPr>
              <w:t xml:space="preserve">Once upon a time </w:t>
            </w:r>
            <w:r w:rsidR="004E064E" w:rsidRPr="00F022C7">
              <w:rPr>
                <w:sz w:val="24"/>
                <w:lang w:val="en-US"/>
              </w:rPr>
              <w:t>(</w:t>
            </w:r>
            <w:r w:rsidR="00F022C7" w:rsidRPr="00F022C7">
              <w:rPr>
                <w:sz w:val="24"/>
                <w:lang w:val="en-US"/>
              </w:rPr>
              <w:t>I'm tired of killing</w:t>
            </w:r>
            <w:r w:rsidR="004E064E" w:rsidRPr="00F022C7">
              <w:rPr>
                <w:sz w:val="24"/>
                <w:lang w:val="en-US"/>
              </w:rPr>
              <w:t>)</w:t>
            </w:r>
            <w:r w:rsidR="002055D8" w:rsidRPr="00F022C7">
              <w:rPr>
                <w:sz w:val="24"/>
                <w:lang w:val="en-US"/>
              </w:rPr>
              <w:t xml:space="preserve"> – as </w:t>
            </w:r>
            <w:proofErr w:type="spellStart"/>
            <w:r w:rsidR="002055D8" w:rsidRPr="00F022C7">
              <w:rPr>
                <w:sz w:val="24"/>
                <w:lang w:val="en-US"/>
              </w:rPr>
              <w:t>Paty</w:t>
            </w:r>
            <w:proofErr w:type="spellEnd"/>
          </w:p>
          <w:p w14:paraId="25291540" w14:textId="52E4531B" w:rsidR="004E064E" w:rsidRPr="002055D8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2055D8">
              <w:rPr>
                <w:b/>
                <w:sz w:val="24"/>
                <w:lang w:val="en-US"/>
              </w:rPr>
              <w:t>July</w:t>
            </w:r>
            <w:r w:rsidR="00B836AD" w:rsidRPr="002055D8">
              <w:rPr>
                <w:b/>
                <w:sz w:val="24"/>
                <w:lang w:val="en-US"/>
              </w:rPr>
              <w:t xml:space="preserve"> 2021</w:t>
            </w:r>
          </w:p>
          <w:p w14:paraId="342110F7" w14:textId="42D121F6" w:rsidR="00B836AD" w:rsidRPr="002055D8" w:rsidRDefault="00170CC1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2055D8">
              <w:rPr>
                <w:sz w:val="24"/>
                <w:lang w:val="en-US"/>
              </w:rPr>
              <w:t>Short</w:t>
            </w:r>
            <w:r w:rsidR="00151096" w:rsidRPr="002055D8">
              <w:rPr>
                <w:sz w:val="24"/>
                <w:lang w:val="en-US"/>
              </w:rPr>
              <w:t xml:space="preserve"> </w:t>
            </w:r>
            <w:r w:rsidRPr="002055D8">
              <w:rPr>
                <w:sz w:val="24"/>
                <w:lang w:val="en-US"/>
              </w:rPr>
              <w:t>film</w:t>
            </w:r>
            <w:r w:rsidR="00F022C7">
              <w:rPr>
                <w:sz w:val="24"/>
                <w:lang w:val="en-US"/>
              </w:rPr>
              <w:t xml:space="preserve"> – The party – as</w:t>
            </w:r>
            <w:r w:rsidR="00B836AD" w:rsidRPr="002055D8">
              <w:rPr>
                <w:sz w:val="24"/>
                <w:lang w:val="en-US"/>
              </w:rPr>
              <w:t xml:space="preserve"> Rachel</w:t>
            </w:r>
          </w:p>
          <w:p w14:paraId="7C70DB28" w14:textId="6EA6C8FE" w:rsidR="00BD685A" w:rsidRPr="00F022C7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s-PE"/>
              </w:rPr>
            </w:pPr>
            <w:proofErr w:type="spellStart"/>
            <w:r w:rsidRPr="00F022C7">
              <w:rPr>
                <w:b/>
                <w:sz w:val="24"/>
                <w:lang w:val="es-PE"/>
              </w:rPr>
              <w:t>September</w:t>
            </w:r>
            <w:proofErr w:type="spellEnd"/>
            <w:r w:rsidR="0091599D" w:rsidRPr="00F022C7">
              <w:rPr>
                <w:b/>
                <w:sz w:val="24"/>
                <w:lang w:val="es-PE"/>
              </w:rPr>
              <w:t xml:space="preserve"> 2021</w:t>
            </w:r>
          </w:p>
          <w:p w14:paraId="109475AF" w14:textId="2E6BC550" w:rsidR="00BD685A" w:rsidRPr="00F022C7" w:rsidRDefault="00151096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F022C7">
              <w:rPr>
                <w:sz w:val="24"/>
                <w:lang w:val="en-US"/>
              </w:rPr>
              <w:t>Commercial -</w:t>
            </w:r>
            <w:r w:rsidR="00F022C7" w:rsidRPr="00F022C7">
              <w:rPr>
                <w:lang w:val="en-US"/>
              </w:rPr>
              <w:t xml:space="preserve"> </w:t>
            </w:r>
            <w:r w:rsidR="00F022C7" w:rsidRPr="00F022C7">
              <w:rPr>
                <w:sz w:val="24"/>
                <w:lang w:val="en-US"/>
              </w:rPr>
              <w:t xml:space="preserve">Road safety education week, municipality of Lima </w:t>
            </w:r>
            <w:r w:rsidRPr="00F022C7">
              <w:rPr>
                <w:sz w:val="24"/>
                <w:lang w:val="en-US"/>
              </w:rPr>
              <w:t>– as pedestrian</w:t>
            </w:r>
          </w:p>
          <w:p w14:paraId="0DE6564E" w14:textId="77777777" w:rsidR="00151096" w:rsidRPr="00151096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151096">
              <w:rPr>
                <w:b/>
                <w:sz w:val="24"/>
                <w:lang w:val="en-US"/>
              </w:rPr>
              <w:t>October</w:t>
            </w:r>
            <w:r w:rsidR="0091599D" w:rsidRPr="00151096">
              <w:rPr>
                <w:b/>
                <w:sz w:val="24"/>
                <w:lang w:val="en-US"/>
              </w:rPr>
              <w:t xml:space="preserve"> 2021</w:t>
            </w:r>
          </w:p>
          <w:p w14:paraId="2C1A9A53" w14:textId="28C334C1" w:rsidR="00BD685A" w:rsidRPr="00151096" w:rsidRDefault="00151096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151096">
              <w:rPr>
                <w:sz w:val="24"/>
                <w:lang w:val="en-US"/>
              </w:rPr>
              <w:t>C</w:t>
            </w:r>
            <w:r w:rsidR="00FC43AD" w:rsidRPr="00151096">
              <w:rPr>
                <w:sz w:val="24"/>
                <w:lang w:val="en-US"/>
              </w:rPr>
              <w:t>hapter</w:t>
            </w:r>
            <w:r w:rsidR="00270130" w:rsidRPr="00151096">
              <w:rPr>
                <w:sz w:val="24"/>
                <w:lang w:val="en-US"/>
              </w:rPr>
              <w:t xml:space="preserve"> 4 </w:t>
            </w:r>
            <w:r w:rsidR="00F022C7" w:rsidRPr="00F022C7">
              <w:rPr>
                <w:sz w:val="24"/>
                <w:lang w:val="en-US"/>
              </w:rPr>
              <w:t xml:space="preserve">the damn </w:t>
            </w:r>
            <w:r w:rsidRPr="00151096">
              <w:rPr>
                <w:sz w:val="24"/>
                <w:lang w:val="en-US"/>
              </w:rPr>
              <w:t xml:space="preserve">program of a </w:t>
            </w:r>
            <w:proofErr w:type="spellStart"/>
            <w:r w:rsidRPr="00151096">
              <w:rPr>
                <w:sz w:val="24"/>
                <w:lang w:val="en-US"/>
              </w:rPr>
              <w:t>youtube</w:t>
            </w:r>
            <w:proofErr w:type="spellEnd"/>
            <w:r w:rsidRPr="00151096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</w:t>
            </w:r>
            <w:r w:rsidR="00F022C7">
              <w:rPr>
                <w:sz w:val="24"/>
                <w:lang w:val="en-US"/>
              </w:rPr>
              <w:t>h</w:t>
            </w:r>
            <w:r>
              <w:rPr>
                <w:sz w:val="24"/>
                <w:lang w:val="en-US"/>
              </w:rPr>
              <w:t xml:space="preserve">annel </w:t>
            </w:r>
            <w:r w:rsidR="00BD685A" w:rsidRPr="00151096">
              <w:rPr>
                <w:sz w:val="24"/>
                <w:lang w:val="en-US"/>
              </w:rPr>
              <w:t>T-</w:t>
            </w:r>
            <w:proofErr w:type="spellStart"/>
            <w:r w:rsidR="00BD685A" w:rsidRPr="00151096">
              <w:rPr>
                <w:sz w:val="24"/>
                <w:lang w:val="en-US"/>
              </w:rPr>
              <w:t>cherito</w:t>
            </w:r>
            <w:proofErr w:type="spellEnd"/>
            <w:r>
              <w:rPr>
                <w:sz w:val="24"/>
                <w:lang w:val="en-US"/>
              </w:rPr>
              <w:t xml:space="preserve"> – as Melisa</w:t>
            </w:r>
          </w:p>
          <w:p w14:paraId="7584366F" w14:textId="43C398F2" w:rsidR="0091599D" w:rsidRPr="00151096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151096">
              <w:rPr>
                <w:b/>
                <w:sz w:val="24"/>
                <w:lang w:val="en-US"/>
              </w:rPr>
              <w:t>November</w:t>
            </w:r>
            <w:r w:rsidR="0091599D" w:rsidRPr="00151096">
              <w:rPr>
                <w:b/>
                <w:sz w:val="24"/>
                <w:lang w:val="en-US"/>
              </w:rPr>
              <w:t xml:space="preserve"> 2021</w:t>
            </w:r>
          </w:p>
          <w:p w14:paraId="30E95F57" w14:textId="35F6E4E4" w:rsidR="0091599D" w:rsidRPr="00FC43AD" w:rsidRDefault="00F022C7" w:rsidP="005A0EC9">
            <w:pPr>
              <w:pStyle w:val="Experiencia"/>
              <w:spacing w:line="21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Zombie´s experience (the walking dead Peru)</w:t>
            </w:r>
            <w:r w:rsidR="00FC43AD" w:rsidRPr="00FC43AD">
              <w:rPr>
                <w:bCs/>
                <w:sz w:val="24"/>
                <w:lang w:val="en-US"/>
              </w:rPr>
              <w:t xml:space="preserve"> theater</w:t>
            </w:r>
            <w:r w:rsidR="0091599D" w:rsidRPr="00FC43AD">
              <w:rPr>
                <w:bCs/>
                <w:sz w:val="24"/>
                <w:lang w:val="en-US"/>
              </w:rPr>
              <w:t xml:space="preserve"> –</w:t>
            </w:r>
            <w:r w:rsidR="00FC43AD" w:rsidRPr="00FC43AD">
              <w:rPr>
                <w:bCs/>
                <w:sz w:val="24"/>
                <w:lang w:val="en-US"/>
              </w:rPr>
              <w:t xml:space="preserve"> as </w:t>
            </w:r>
            <w:proofErr w:type="spellStart"/>
            <w:r w:rsidR="0091599D" w:rsidRPr="00FC43AD">
              <w:rPr>
                <w:bCs/>
                <w:sz w:val="24"/>
                <w:lang w:val="en-US"/>
              </w:rPr>
              <w:t>zombi</w:t>
            </w:r>
            <w:proofErr w:type="spellEnd"/>
          </w:p>
          <w:p w14:paraId="5C6FB6C3" w14:textId="77777777" w:rsidR="00151096" w:rsidRPr="00151096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151096">
              <w:rPr>
                <w:b/>
                <w:sz w:val="24"/>
                <w:lang w:val="en-US"/>
              </w:rPr>
              <w:t>December</w:t>
            </w:r>
            <w:r w:rsidR="0091599D" w:rsidRPr="00151096">
              <w:rPr>
                <w:b/>
                <w:sz w:val="24"/>
                <w:lang w:val="en-US"/>
              </w:rPr>
              <w:t xml:space="preserve"> 2021</w:t>
            </w:r>
          </w:p>
          <w:p w14:paraId="5B0D3C24" w14:textId="310DE87B" w:rsidR="0051567E" w:rsidRPr="00151096" w:rsidRDefault="00151096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151096">
              <w:rPr>
                <w:sz w:val="24"/>
                <w:lang w:val="en-US"/>
              </w:rPr>
              <w:t>C</w:t>
            </w:r>
            <w:r w:rsidR="00FC43AD" w:rsidRPr="00151096">
              <w:rPr>
                <w:sz w:val="24"/>
                <w:lang w:val="en-US"/>
              </w:rPr>
              <w:t xml:space="preserve">hapter 10 </w:t>
            </w:r>
            <w:proofErr w:type="spellStart"/>
            <w:r>
              <w:rPr>
                <w:sz w:val="24"/>
                <w:lang w:val="en-US"/>
              </w:rPr>
              <w:t>tv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Pr="00151096">
              <w:rPr>
                <w:sz w:val="24"/>
                <w:lang w:val="en-US"/>
              </w:rPr>
              <w:t>drama series</w:t>
            </w:r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H</w:t>
            </w:r>
            <w:r w:rsidR="00FC43AD" w:rsidRPr="00151096">
              <w:rPr>
                <w:sz w:val="24"/>
                <w:lang w:val="en-US"/>
              </w:rPr>
              <w:t>istorias</w:t>
            </w:r>
            <w:proofErr w:type="spellEnd"/>
            <w:r w:rsidR="0051567E" w:rsidRPr="00151096">
              <w:rPr>
                <w:sz w:val="24"/>
                <w:lang w:val="en-US"/>
              </w:rPr>
              <w:t xml:space="preserve"> </w:t>
            </w:r>
            <w:proofErr w:type="spellStart"/>
            <w:r w:rsidR="0051567E" w:rsidRPr="00151096">
              <w:rPr>
                <w:sz w:val="24"/>
                <w:lang w:val="en-US"/>
              </w:rPr>
              <w:t>cotidianas</w:t>
            </w:r>
            <w:proofErr w:type="spellEnd"/>
            <w:r w:rsidRPr="00151096">
              <w:rPr>
                <w:sz w:val="24"/>
                <w:lang w:val="en-US"/>
              </w:rPr>
              <w:t xml:space="preserve"> – as An</w:t>
            </w:r>
            <w:r>
              <w:rPr>
                <w:sz w:val="24"/>
                <w:lang w:val="en-US"/>
              </w:rPr>
              <w:t>a</w:t>
            </w:r>
          </w:p>
          <w:p w14:paraId="6234A6BB" w14:textId="77777777" w:rsidR="0091599D" w:rsidRPr="00151096" w:rsidRDefault="0091599D" w:rsidP="005A0EC9">
            <w:pPr>
              <w:pStyle w:val="Experiencia"/>
              <w:spacing w:line="216" w:lineRule="auto"/>
              <w:rPr>
                <w:b/>
                <w:bCs/>
                <w:lang w:val="en-US"/>
              </w:rPr>
            </w:pPr>
          </w:p>
          <w:p w14:paraId="08E9D938" w14:textId="3C574BBF" w:rsidR="0091599D" w:rsidRPr="00FC43AD" w:rsidRDefault="0091599D" w:rsidP="005A0EC9">
            <w:pPr>
              <w:pStyle w:val="Experiencia"/>
              <w:spacing w:line="216" w:lineRule="auto"/>
              <w:rPr>
                <w:b/>
                <w:bCs/>
                <w:sz w:val="24"/>
                <w:lang w:val="en-US"/>
              </w:rPr>
            </w:pPr>
            <w:r w:rsidRPr="00151096">
              <w:rPr>
                <w:b/>
                <w:bCs/>
                <w:lang w:val="en-US"/>
              </w:rPr>
              <w:t xml:space="preserve"> </w:t>
            </w:r>
            <w:proofErr w:type="spellStart"/>
            <w:r w:rsidR="00FC43AD" w:rsidRPr="00FC43AD">
              <w:rPr>
                <w:b/>
                <w:bCs/>
                <w:sz w:val="24"/>
                <w:lang w:val="en-US"/>
              </w:rPr>
              <w:t>Jaunary</w:t>
            </w:r>
            <w:proofErr w:type="spellEnd"/>
            <w:r w:rsidRPr="00FC43AD">
              <w:rPr>
                <w:b/>
                <w:bCs/>
                <w:sz w:val="24"/>
                <w:lang w:val="en-US"/>
              </w:rPr>
              <w:t xml:space="preserve"> 2022</w:t>
            </w:r>
          </w:p>
          <w:p w14:paraId="2517CE7C" w14:textId="0DCBE94F" w:rsidR="0091599D" w:rsidRPr="00FC43AD" w:rsidRDefault="00151096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Chapter </w:t>
            </w:r>
            <w:r w:rsidR="00F022C7" w:rsidRPr="00F022C7">
              <w:rPr>
                <w:sz w:val="24"/>
                <w:lang w:val="en-US"/>
              </w:rPr>
              <w:t>guilty</w:t>
            </w:r>
            <w:r w:rsidR="00FC43AD" w:rsidRPr="00FC43AD">
              <w:rPr>
                <w:sz w:val="24"/>
                <w:lang w:val="en-US"/>
              </w:rPr>
              <w:t xml:space="preserve"> program </w:t>
            </w:r>
            <w:r w:rsidR="0091599D" w:rsidRPr="00FC43AD">
              <w:rPr>
                <w:sz w:val="24"/>
                <w:lang w:val="en-US"/>
              </w:rPr>
              <w:t>T-</w:t>
            </w:r>
            <w:proofErr w:type="spellStart"/>
            <w:r w:rsidR="0091599D" w:rsidRPr="00FC43AD">
              <w:rPr>
                <w:sz w:val="24"/>
                <w:lang w:val="en-US"/>
              </w:rPr>
              <w:t>cherito</w:t>
            </w:r>
            <w:proofErr w:type="spellEnd"/>
            <w:r>
              <w:rPr>
                <w:sz w:val="24"/>
                <w:lang w:val="en-US"/>
              </w:rPr>
              <w:t xml:space="preserve"> – as Mia</w:t>
            </w:r>
          </w:p>
          <w:p w14:paraId="54F1C584" w14:textId="03B8BC1D" w:rsidR="00FC43AD" w:rsidRPr="00151096" w:rsidRDefault="00FC43AD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proofErr w:type="spellStart"/>
            <w:r w:rsidRPr="00151096">
              <w:rPr>
                <w:b/>
                <w:sz w:val="24"/>
                <w:lang w:val="en-US"/>
              </w:rPr>
              <w:t>Febraury</w:t>
            </w:r>
            <w:proofErr w:type="spellEnd"/>
            <w:r w:rsidRPr="00151096">
              <w:rPr>
                <w:b/>
                <w:sz w:val="24"/>
                <w:lang w:val="en-US"/>
              </w:rPr>
              <w:t xml:space="preserve"> – March 2022</w:t>
            </w:r>
          </w:p>
          <w:p w14:paraId="61155F81" w14:textId="27886719" w:rsidR="00FC43AD" w:rsidRPr="00FC43AD" w:rsidRDefault="00FC43AD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FC43AD">
              <w:rPr>
                <w:sz w:val="24"/>
                <w:lang w:val="en-US"/>
              </w:rPr>
              <w:t>Theatrical play – Peter Pan as W</w:t>
            </w:r>
            <w:r>
              <w:rPr>
                <w:sz w:val="24"/>
                <w:lang w:val="en-US"/>
              </w:rPr>
              <w:t>endy</w:t>
            </w:r>
          </w:p>
          <w:p w14:paraId="28A1CE01" w14:textId="6268B24F" w:rsidR="00151096" w:rsidRPr="00151096" w:rsidRDefault="00151096" w:rsidP="005A0EC9">
            <w:pPr>
              <w:pStyle w:val="Experiencia"/>
              <w:spacing w:line="216" w:lineRule="auto"/>
              <w:rPr>
                <w:b/>
                <w:sz w:val="24"/>
                <w:lang w:val="es-PE"/>
              </w:rPr>
            </w:pPr>
            <w:r w:rsidRPr="00151096">
              <w:rPr>
                <w:b/>
                <w:sz w:val="24"/>
                <w:lang w:val="es-PE"/>
              </w:rPr>
              <w:t>June 2022</w:t>
            </w:r>
          </w:p>
          <w:p w14:paraId="6749ED9E" w14:textId="1DDCA294" w:rsidR="00151096" w:rsidRPr="00D71CAC" w:rsidRDefault="00151096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D71CAC">
              <w:rPr>
                <w:sz w:val="24"/>
                <w:lang w:val="en-US"/>
              </w:rPr>
              <w:t>Short film -</w:t>
            </w:r>
            <w:r w:rsidR="00D71CAC" w:rsidRPr="00D71CAC">
              <w:rPr>
                <w:lang w:val="en-US"/>
              </w:rPr>
              <w:t xml:space="preserve"> </w:t>
            </w:r>
            <w:r w:rsidR="00D71CAC" w:rsidRPr="00D71CAC">
              <w:rPr>
                <w:sz w:val="24"/>
                <w:lang w:val="en-US"/>
              </w:rPr>
              <w:t xml:space="preserve">she humiliated this woman without knowing that she was his boss </w:t>
            </w:r>
            <w:r w:rsidRPr="00D71CAC">
              <w:rPr>
                <w:sz w:val="24"/>
                <w:lang w:val="en-US"/>
              </w:rPr>
              <w:t>– as Sofia</w:t>
            </w:r>
          </w:p>
          <w:p w14:paraId="5867B23F" w14:textId="69BF0AC1" w:rsidR="00151096" w:rsidRPr="00D71CAC" w:rsidRDefault="00151096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D71CAC">
              <w:rPr>
                <w:sz w:val="24"/>
                <w:lang w:val="en-US"/>
              </w:rPr>
              <w:t xml:space="preserve">Commercial </w:t>
            </w:r>
            <w:r w:rsidR="003E433F" w:rsidRPr="00D71CAC">
              <w:rPr>
                <w:sz w:val="24"/>
                <w:lang w:val="en-US"/>
              </w:rPr>
              <w:t>–</w:t>
            </w:r>
            <w:r w:rsidR="00D71CAC" w:rsidRPr="00D71CAC">
              <w:rPr>
                <w:lang w:val="en-US"/>
              </w:rPr>
              <w:t xml:space="preserve"> </w:t>
            </w:r>
            <w:r w:rsidR="00D71CAC" w:rsidRPr="00D71CAC">
              <w:rPr>
                <w:sz w:val="24"/>
                <w:lang w:val="en-US"/>
              </w:rPr>
              <w:t xml:space="preserve">I do it for the weather </w:t>
            </w:r>
            <w:r w:rsidR="003E433F" w:rsidRPr="00D71CAC">
              <w:rPr>
                <w:sz w:val="24"/>
                <w:lang w:val="en-US"/>
              </w:rPr>
              <w:t>– as indigenous farmer Edith</w:t>
            </w:r>
          </w:p>
          <w:p w14:paraId="1F615AED" w14:textId="02622813" w:rsidR="003E433F" w:rsidRPr="002055D8" w:rsidRDefault="003E433F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2055D8">
              <w:rPr>
                <w:b/>
                <w:sz w:val="24"/>
                <w:lang w:val="en-US"/>
              </w:rPr>
              <w:t>August 2022</w:t>
            </w:r>
          </w:p>
          <w:p w14:paraId="6A0B0A53" w14:textId="19E9BFD7" w:rsidR="003E433F" w:rsidRDefault="00D71CAC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Short film – The sister</w:t>
            </w:r>
            <w:r w:rsidR="003E433F" w:rsidRPr="003E433F">
              <w:rPr>
                <w:sz w:val="24"/>
                <w:lang w:val="en-US"/>
              </w:rPr>
              <w:t xml:space="preserve"> – as </w:t>
            </w:r>
            <w:proofErr w:type="spellStart"/>
            <w:r w:rsidR="003E433F" w:rsidRPr="003E433F">
              <w:rPr>
                <w:sz w:val="24"/>
                <w:lang w:val="en-US"/>
              </w:rPr>
              <w:t>R</w:t>
            </w:r>
            <w:r w:rsidR="003E433F">
              <w:rPr>
                <w:sz w:val="24"/>
                <w:lang w:val="en-US"/>
              </w:rPr>
              <w:t>omina</w:t>
            </w:r>
            <w:proofErr w:type="spellEnd"/>
          </w:p>
          <w:p w14:paraId="6B5955EF" w14:textId="41105F8D" w:rsidR="003E433F" w:rsidRDefault="003E433F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Short film –</w:t>
            </w:r>
            <w:r w:rsidR="00D71CAC">
              <w:rPr>
                <w:sz w:val="24"/>
                <w:lang w:val="en-US"/>
              </w:rPr>
              <w:t xml:space="preserve"> </w:t>
            </w:r>
            <w:r w:rsidR="00D71CAC" w:rsidRPr="00D71CAC">
              <w:rPr>
                <w:sz w:val="24"/>
                <w:lang w:val="en-US"/>
              </w:rPr>
              <w:t xml:space="preserve">Unrequited love </w:t>
            </w:r>
            <w:r>
              <w:rPr>
                <w:sz w:val="24"/>
                <w:lang w:val="en-US"/>
              </w:rPr>
              <w:t>– as Lorena</w:t>
            </w:r>
          </w:p>
          <w:p w14:paraId="6217D101" w14:textId="6B890245" w:rsidR="003E433F" w:rsidRPr="003E433F" w:rsidRDefault="003E433F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Short film –</w:t>
            </w:r>
            <w:r w:rsidR="00D71CAC" w:rsidRPr="00D71CAC">
              <w:rPr>
                <w:lang w:val="en-US"/>
              </w:rPr>
              <w:t xml:space="preserve"> </w:t>
            </w:r>
            <w:r w:rsidR="00D71CAC">
              <w:rPr>
                <w:sz w:val="24"/>
                <w:lang w:val="en-US"/>
              </w:rPr>
              <w:t>R</w:t>
            </w:r>
            <w:r w:rsidR="00D71CAC" w:rsidRPr="00D71CAC">
              <w:rPr>
                <w:sz w:val="24"/>
                <w:lang w:val="en-US"/>
              </w:rPr>
              <w:t xml:space="preserve">eintegration </w:t>
            </w:r>
            <w:r w:rsidRPr="003E433F">
              <w:rPr>
                <w:sz w:val="24"/>
                <w:lang w:val="en-US"/>
              </w:rPr>
              <w:t>– as cousin</w:t>
            </w:r>
          </w:p>
          <w:p w14:paraId="25C905D3" w14:textId="785B05EB" w:rsidR="0051567E" w:rsidRDefault="003E433F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Short film –</w:t>
            </w:r>
            <w:r w:rsidR="00D71CAC" w:rsidRPr="00D71CAC">
              <w:rPr>
                <w:lang w:val="en-US"/>
              </w:rPr>
              <w:t xml:space="preserve"> </w:t>
            </w:r>
            <w:r w:rsidR="00D71CAC">
              <w:rPr>
                <w:sz w:val="24"/>
                <w:lang w:val="en-US"/>
              </w:rPr>
              <w:t>N</w:t>
            </w:r>
            <w:r w:rsidR="00D71CAC" w:rsidRPr="00D71CAC">
              <w:rPr>
                <w:sz w:val="24"/>
                <w:lang w:val="en-US"/>
              </w:rPr>
              <w:t xml:space="preserve">ew opportunity </w:t>
            </w:r>
            <w:r>
              <w:rPr>
                <w:sz w:val="24"/>
                <w:lang w:val="en-US"/>
              </w:rPr>
              <w:t xml:space="preserve">– as </w:t>
            </w:r>
            <w:r w:rsidRPr="003E433F">
              <w:rPr>
                <w:sz w:val="24"/>
                <w:lang w:val="en-US"/>
              </w:rPr>
              <w:t>lassie</w:t>
            </w:r>
          </w:p>
          <w:p w14:paraId="412D6B9B" w14:textId="5CB98B56" w:rsidR="007D0090" w:rsidRDefault="007D0090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Nomvember</w:t>
            </w:r>
            <w:proofErr w:type="spellEnd"/>
            <w:r>
              <w:rPr>
                <w:b/>
                <w:sz w:val="24"/>
                <w:lang w:val="en-US"/>
              </w:rPr>
              <w:t xml:space="preserve"> 2023</w:t>
            </w:r>
          </w:p>
          <w:p w14:paraId="55233AF5" w14:textId="49BFB761" w:rsidR="007D0090" w:rsidRDefault="007D0090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Short Film - </w:t>
            </w:r>
            <w:r w:rsidRPr="007D0090">
              <w:rPr>
                <w:sz w:val="24"/>
                <w:lang w:val="en-US"/>
              </w:rPr>
              <w:t>she drugged her best friend causing her to lose control and now she is mocked on social media</w:t>
            </w:r>
            <w:r>
              <w:rPr>
                <w:sz w:val="24"/>
                <w:lang w:val="en-US"/>
              </w:rPr>
              <w:t xml:space="preserve"> – as Karina</w:t>
            </w:r>
          </w:p>
          <w:p w14:paraId="5AEACD84" w14:textId="3BDDF52E" w:rsidR="007D0090" w:rsidRDefault="007D0090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7D0090">
              <w:rPr>
                <w:b/>
                <w:sz w:val="24"/>
                <w:lang w:val="en-US"/>
              </w:rPr>
              <w:t>December 2023</w:t>
            </w:r>
          </w:p>
          <w:p w14:paraId="4D13BC7B" w14:textId="46564FEF" w:rsidR="007D0090" w:rsidRPr="007D0090" w:rsidRDefault="007D0090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r w:rsidRPr="007D0090">
              <w:rPr>
                <w:sz w:val="24"/>
                <w:lang w:val="en-US"/>
              </w:rPr>
              <w:t>Short film</w:t>
            </w:r>
            <w:r>
              <w:rPr>
                <w:sz w:val="24"/>
                <w:lang w:val="en-US"/>
              </w:rPr>
              <w:t xml:space="preserve"> - </w:t>
            </w:r>
            <w:r w:rsidRPr="007D0090">
              <w:rPr>
                <w:sz w:val="24"/>
                <w:lang w:val="en-US"/>
              </w:rPr>
              <w:t xml:space="preserve">She turned on her husband with her </w:t>
            </w:r>
            <w:r>
              <w:rPr>
                <w:sz w:val="24"/>
                <w:lang w:val="en-US"/>
              </w:rPr>
              <w:t>best friend until this happened – as the wife</w:t>
            </w:r>
          </w:p>
          <w:p w14:paraId="56FF0D98" w14:textId="1264463C" w:rsidR="00D71CAC" w:rsidRDefault="00D71CAC" w:rsidP="005A0EC9">
            <w:pPr>
              <w:pStyle w:val="Experiencia"/>
              <w:spacing w:line="216" w:lineRule="auto"/>
              <w:rPr>
                <w:b/>
                <w:sz w:val="24"/>
                <w:lang w:val="en-US"/>
              </w:rPr>
            </w:pPr>
            <w:r w:rsidRPr="00D71CAC">
              <w:rPr>
                <w:b/>
                <w:sz w:val="24"/>
                <w:lang w:val="en-US"/>
              </w:rPr>
              <w:t>February 2023</w:t>
            </w:r>
          </w:p>
          <w:p w14:paraId="338BA5F8" w14:textId="78455C17" w:rsidR="00D71CAC" w:rsidRPr="003E433F" w:rsidRDefault="00D71CAC" w:rsidP="005A0EC9">
            <w:pPr>
              <w:pStyle w:val="Experiencia"/>
              <w:spacing w:line="216" w:lineRule="auto"/>
              <w:rPr>
                <w:sz w:val="24"/>
                <w:lang w:val="en-US"/>
              </w:rPr>
            </w:pPr>
            <w:proofErr w:type="spellStart"/>
            <w:r w:rsidRPr="00D71CAC">
              <w:rPr>
                <w:sz w:val="24"/>
                <w:lang w:val="en-US"/>
              </w:rPr>
              <w:t>Photoshoot</w:t>
            </w:r>
            <w:proofErr w:type="spellEnd"/>
            <w:r>
              <w:rPr>
                <w:sz w:val="24"/>
                <w:lang w:val="en-US"/>
              </w:rPr>
              <w:t xml:space="preserve"> – </w:t>
            </w:r>
            <w:r w:rsidRPr="00D71CAC">
              <w:rPr>
                <w:sz w:val="24"/>
                <w:lang w:val="en-US"/>
              </w:rPr>
              <w:t>lingerie</w:t>
            </w:r>
          </w:p>
          <w:p w14:paraId="2BF133D7" w14:textId="00A0ADEA" w:rsidR="003D1B71" w:rsidRPr="00540321" w:rsidRDefault="00540321" w:rsidP="00F20161">
            <w:pPr>
              <w:pStyle w:val="Ttulo2"/>
              <w:rPr>
                <w:lang w:val="en-US"/>
              </w:rPr>
            </w:pPr>
            <w:r w:rsidRPr="00540321">
              <w:rPr>
                <w:lang w:val="en-US"/>
              </w:rPr>
              <w:t>Academic training</w:t>
            </w:r>
          </w:p>
          <w:p w14:paraId="470DBC67" w14:textId="7BEBE96F" w:rsidR="00F116FB" w:rsidRDefault="00540321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r w:rsidRPr="00540321">
              <w:rPr>
                <w:b/>
                <w:lang w:val="en-US"/>
              </w:rPr>
              <w:t xml:space="preserve">Theater workshop </w:t>
            </w:r>
            <w:r w:rsidR="003E433F">
              <w:rPr>
                <w:b/>
                <w:lang w:val="en-US"/>
              </w:rPr>
              <w:t xml:space="preserve">- </w:t>
            </w:r>
            <w:r w:rsidR="003E433F" w:rsidRPr="003E433F">
              <w:rPr>
                <w:b/>
                <w:lang w:val="en-US"/>
              </w:rPr>
              <w:t xml:space="preserve">Municipality of Santa Anita </w:t>
            </w:r>
            <w:r w:rsidR="00F116FB" w:rsidRPr="00540321">
              <w:rPr>
                <w:b/>
                <w:lang w:val="en-US"/>
              </w:rPr>
              <w:t>(2011)</w:t>
            </w:r>
          </w:p>
          <w:p w14:paraId="144013FF" w14:textId="24D83713" w:rsidR="003E433F" w:rsidRPr="00540321" w:rsidRDefault="003E433F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Icpna</w:t>
            </w:r>
            <w:proofErr w:type="spellEnd"/>
            <w:r>
              <w:rPr>
                <w:b/>
                <w:lang w:val="en-US"/>
              </w:rPr>
              <w:t xml:space="preserve"> - institute of English (2014 – 2017)</w:t>
            </w:r>
          </w:p>
          <w:p w14:paraId="75019075" w14:textId="04D1D315" w:rsidR="00F116FB" w:rsidRPr="00540321" w:rsidRDefault="00540321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proofErr w:type="spellStart"/>
            <w:r w:rsidRPr="00540321">
              <w:rPr>
                <w:b/>
                <w:lang w:val="en-US"/>
              </w:rPr>
              <w:t>Orquestando</w:t>
            </w:r>
            <w:proofErr w:type="spellEnd"/>
            <w:r w:rsidRPr="00540321">
              <w:rPr>
                <w:b/>
                <w:lang w:val="en-US"/>
              </w:rPr>
              <w:t xml:space="preserve"> – Ministry of Education- chorus</w:t>
            </w:r>
            <w:r w:rsidR="00F116FB" w:rsidRPr="00540321">
              <w:rPr>
                <w:b/>
                <w:lang w:val="en-US"/>
              </w:rPr>
              <w:t xml:space="preserve"> (2015)</w:t>
            </w:r>
          </w:p>
          <w:p w14:paraId="580FDEED" w14:textId="45DF6A16" w:rsidR="00F116FB" w:rsidRPr="00540321" w:rsidRDefault="00540321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r w:rsidRPr="00540321">
              <w:rPr>
                <w:b/>
                <w:lang w:val="en-US"/>
              </w:rPr>
              <w:t xml:space="preserve">University </w:t>
            </w:r>
            <w:r w:rsidR="00F116FB" w:rsidRPr="00540321">
              <w:rPr>
                <w:b/>
                <w:lang w:val="en-US"/>
              </w:rPr>
              <w:t xml:space="preserve"> </w:t>
            </w:r>
            <w:proofErr w:type="spellStart"/>
            <w:r w:rsidR="00F116FB" w:rsidRPr="00540321">
              <w:rPr>
                <w:b/>
                <w:lang w:val="en-US"/>
              </w:rPr>
              <w:t>Teles</w:t>
            </w:r>
            <w:r w:rsidRPr="00540321">
              <w:rPr>
                <w:b/>
                <w:lang w:val="en-US"/>
              </w:rPr>
              <w:t>up</w:t>
            </w:r>
            <w:proofErr w:type="spellEnd"/>
            <w:r w:rsidRPr="00540321">
              <w:rPr>
                <w:b/>
                <w:lang w:val="en-US"/>
              </w:rPr>
              <w:t xml:space="preserve"> – Journalism</w:t>
            </w:r>
            <w:r w:rsidR="00F116FB" w:rsidRPr="00540321">
              <w:rPr>
                <w:b/>
                <w:lang w:val="en-US"/>
              </w:rPr>
              <w:t xml:space="preserve"> (2017-2018)</w:t>
            </w:r>
          </w:p>
          <w:p w14:paraId="391FC987" w14:textId="07890377" w:rsidR="00540321" w:rsidRDefault="00540321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r w:rsidRPr="00540321">
              <w:rPr>
                <w:b/>
                <w:lang w:val="en-US"/>
              </w:rPr>
              <w:t xml:space="preserve">Acting Workshop </w:t>
            </w:r>
            <w:r w:rsidR="00A05C89" w:rsidRPr="00540321">
              <w:rPr>
                <w:b/>
                <w:lang w:val="en-US"/>
              </w:rPr>
              <w:t xml:space="preserve"> del barrio </w:t>
            </w:r>
            <w:proofErr w:type="spellStart"/>
            <w:r w:rsidR="00A05C89" w:rsidRPr="00540321">
              <w:rPr>
                <w:b/>
                <w:lang w:val="en-US"/>
              </w:rPr>
              <w:t>producciones</w:t>
            </w:r>
            <w:proofErr w:type="spellEnd"/>
            <w:r w:rsidR="00A05C89" w:rsidRPr="00540321">
              <w:rPr>
                <w:b/>
                <w:lang w:val="en-US"/>
              </w:rPr>
              <w:t xml:space="preserve"> (2019)</w:t>
            </w:r>
          </w:p>
          <w:p w14:paraId="262868A8" w14:textId="145822E9" w:rsidR="00A05C89" w:rsidRPr="00540321" w:rsidRDefault="00540321" w:rsidP="00F116FB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Acting </w:t>
            </w:r>
            <w:proofErr w:type="spellStart"/>
            <w:r w:rsidR="003E433F">
              <w:rPr>
                <w:b/>
                <w:lang w:val="en-US"/>
              </w:rPr>
              <w:t>W</w:t>
            </w:r>
            <w:r>
              <w:rPr>
                <w:b/>
                <w:lang w:val="en-US"/>
              </w:rPr>
              <w:t>orshop</w:t>
            </w:r>
            <w:proofErr w:type="spellEnd"/>
            <w:r w:rsidR="00A05C89" w:rsidRPr="00540321">
              <w:rPr>
                <w:b/>
                <w:lang w:val="en-US"/>
              </w:rPr>
              <w:t xml:space="preserve"> Actors Dream (2019)</w:t>
            </w:r>
          </w:p>
          <w:p w14:paraId="7743B3E5" w14:textId="4555AA27" w:rsidR="003D1B71" w:rsidRPr="00540321" w:rsidRDefault="00FC43AD" w:rsidP="00F20161">
            <w:pPr>
              <w:pStyle w:val="Ttulo2"/>
              <w:rPr>
                <w:lang w:val="en-US"/>
              </w:rPr>
            </w:pPr>
            <w:r w:rsidRPr="00540321">
              <w:rPr>
                <w:lang w:val="en-US"/>
              </w:rPr>
              <w:t xml:space="preserve">Languages </w:t>
            </w:r>
          </w:p>
          <w:p w14:paraId="7B59413D" w14:textId="5B02DEE1" w:rsidR="00F116FB" w:rsidRPr="00540321" w:rsidRDefault="00540321" w:rsidP="00F116FB">
            <w:pPr>
              <w:rPr>
                <w:lang w:val="en-US"/>
              </w:rPr>
            </w:pPr>
            <w:r w:rsidRPr="00540321">
              <w:rPr>
                <w:lang w:val="en-US"/>
              </w:rPr>
              <w:t>Advanced – English</w:t>
            </w:r>
          </w:p>
          <w:p w14:paraId="65D9F6D2" w14:textId="16DA3D53" w:rsidR="00540321" w:rsidRPr="00540321" w:rsidRDefault="00540321" w:rsidP="00F116FB">
            <w:pPr>
              <w:rPr>
                <w:lang w:val="en-US"/>
              </w:rPr>
            </w:pPr>
            <w:r w:rsidRPr="00540321">
              <w:rPr>
                <w:lang w:val="en-US"/>
              </w:rPr>
              <w:t>Native –  Spanish</w:t>
            </w:r>
          </w:p>
          <w:p w14:paraId="1AFBEBF5" w14:textId="77777777" w:rsidR="00540321" w:rsidRPr="00540321" w:rsidRDefault="00540321" w:rsidP="00F116FB">
            <w:pPr>
              <w:rPr>
                <w:lang w:val="en-US"/>
              </w:rPr>
            </w:pPr>
          </w:p>
          <w:p w14:paraId="2A28B47A" w14:textId="77777777" w:rsidR="00F116FB" w:rsidRPr="00540321" w:rsidRDefault="00F116FB" w:rsidP="00F116FB">
            <w:pPr>
              <w:rPr>
                <w:lang w:val="en-US"/>
              </w:rPr>
            </w:pPr>
          </w:p>
          <w:p w14:paraId="76A074C6" w14:textId="77777777" w:rsidR="00F116FB" w:rsidRPr="00540321" w:rsidRDefault="00F116FB" w:rsidP="00F116FB">
            <w:pPr>
              <w:rPr>
                <w:lang w:val="en-US"/>
              </w:rPr>
            </w:pPr>
          </w:p>
          <w:p w14:paraId="04ACC293" w14:textId="77777777" w:rsidR="003D1B71" w:rsidRPr="00540321" w:rsidRDefault="003D1B71" w:rsidP="00F116FB">
            <w:pPr>
              <w:spacing w:line="216" w:lineRule="auto"/>
              <w:rPr>
                <w:sz w:val="24"/>
                <w:szCs w:val="24"/>
                <w:lang w:val="en-US"/>
              </w:rPr>
            </w:pPr>
          </w:p>
        </w:tc>
      </w:tr>
      <w:tr w:rsidR="003D1B71" w:rsidRPr="00540321" w14:paraId="553245D4" w14:textId="77777777" w:rsidTr="003D1B71">
        <w:trPr>
          <w:trHeight w:val="1164"/>
        </w:trPr>
        <w:tc>
          <w:tcPr>
            <w:tcW w:w="720" w:type="dxa"/>
          </w:tcPr>
          <w:p w14:paraId="12C7F31B" w14:textId="7CDB3384" w:rsidR="003D1B71" w:rsidRPr="00540321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2942" w:type="dxa"/>
            <w:gridSpan w:val="2"/>
          </w:tcPr>
          <w:p w14:paraId="1BC5FB7F" w14:textId="77777777" w:rsidR="003D1B71" w:rsidRPr="00540321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423" w:type="dxa"/>
            <w:vMerge/>
          </w:tcPr>
          <w:p w14:paraId="154E02D1" w14:textId="77777777" w:rsidR="003D1B71" w:rsidRPr="00540321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6CCED0EF" w14:textId="77777777" w:rsidR="003D1B71" w:rsidRPr="00540321" w:rsidRDefault="003D1B71" w:rsidP="00222466">
            <w:pPr>
              <w:rPr>
                <w:lang w:val="en-US"/>
              </w:rPr>
            </w:pPr>
          </w:p>
        </w:tc>
      </w:tr>
      <w:tr w:rsidR="003D1B71" w:rsidRPr="00CA16E3" w14:paraId="62CAB9DC" w14:textId="77777777" w:rsidTr="003D1B71">
        <w:trPr>
          <w:trHeight w:val="543"/>
        </w:trPr>
        <w:tc>
          <w:tcPr>
            <w:tcW w:w="720" w:type="dxa"/>
          </w:tcPr>
          <w:p w14:paraId="04ADAA2A" w14:textId="77777777" w:rsidR="003D1B71" w:rsidRPr="00540321" w:rsidRDefault="003D1B71" w:rsidP="006D79A8">
            <w:pPr>
              <w:pStyle w:val="Informacin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65C010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4EBE53A" wp14:editId="48C5C2BA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3A503C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85DF21" w14:textId="77777777" w:rsidR="003D1B71" w:rsidRPr="00CA16E3" w:rsidRDefault="00E846BF" w:rsidP="00E846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Calle Antisuyo 255</w:t>
            </w:r>
            <w:r w:rsidR="008C6310">
              <w:rPr>
                <w:lang w:val="es-ES_tradnl"/>
              </w:rPr>
              <w:t xml:space="preserve">- </w:t>
            </w:r>
            <w:r>
              <w:rPr>
                <w:lang w:val="es-ES_tradnl"/>
              </w:rPr>
              <w:t xml:space="preserve"> Santa Anita</w:t>
            </w:r>
            <w:r w:rsidR="008C6310">
              <w:rPr>
                <w:lang w:val="es-ES_tradnl"/>
              </w:rPr>
              <w:t xml:space="preserve"> </w:t>
            </w:r>
          </w:p>
        </w:tc>
        <w:tc>
          <w:tcPr>
            <w:tcW w:w="423" w:type="dxa"/>
            <w:vMerge/>
          </w:tcPr>
          <w:p w14:paraId="59CDF377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D020D7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996E031" w14:textId="77777777" w:rsidTr="003D1B71">
        <w:trPr>
          <w:trHeight w:val="183"/>
        </w:trPr>
        <w:tc>
          <w:tcPr>
            <w:tcW w:w="720" w:type="dxa"/>
          </w:tcPr>
          <w:p w14:paraId="164918E5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D4CD93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5835EC8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7BF867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5E12116" w14:textId="77777777" w:rsidTr="003D1B71">
        <w:trPr>
          <w:trHeight w:val="624"/>
        </w:trPr>
        <w:tc>
          <w:tcPr>
            <w:tcW w:w="720" w:type="dxa"/>
          </w:tcPr>
          <w:p w14:paraId="2C23AAE4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F5FC6AA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5CC3F8C" wp14:editId="67AEBFDD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8B90CB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8555FCB" w14:textId="6AF5DB33" w:rsidR="003D1B71" w:rsidRPr="00CA16E3" w:rsidRDefault="00851DD8" w:rsidP="00E846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51+</w:t>
            </w:r>
            <w:r w:rsidR="00C51A39">
              <w:rPr>
                <w:lang w:val="es-ES_tradnl"/>
              </w:rPr>
              <w:t>956514565</w:t>
            </w:r>
          </w:p>
        </w:tc>
        <w:tc>
          <w:tcPr>
            <w:tcW w:w="423" w:type="dxa"/>
            <w:vMerge/>
          </w:tcPr>
          <w:p w14:paraId="0E48C84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93874A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0903805" w14:textId="77777777" w:rsidTr="003D1B71">
        <w:trPr>
          <w:trHeight w:val="183"/>
        </w:trPr>
        <w:tc>
          <w:tcPr>
            <w:tcW w:w="720" w:type="dxa"/>
          </w:tcPr>
          <w:p w14:paraId="48BF15B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5B10DA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5466C43F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5837E4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676EB20" w14:textId="77777777" w:rsidTr="003D1B71">
        <w:trPr>
          <w:trHeight w:val="633"/>
        </w:trPr>
        <w:tc>
          <w:tcPr>
            <w:tcW w:w="720" w:type="dxa"/>
          </w:tcPr>
          <w:p w14:paraId="57C1E39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442404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3603719B" wp14:editId="3D2A0580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A56A39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268E57" w14:textId="77777777" w:rsidR="003D1B71" w:rsidRPr="00CA16E3" w:rsidRDefault="00E846BF" w:rsidP="00E846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lauralucero.ataucuri@hotmail.com</w:t>
            </w:r>
          </w:p>
        </w:tc>
        <w:tc>
          <w:tcPr>
            <w:tcW w:w="423" w:type="dxa"/>
            <w:vMerge/>
          </w:tcPr>
          <w:p w14:paraId="332F4DC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8C7077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D9C9A97" w14:textId="77777777" w:rsidTr="003D1B71">
        <w:trPr>
          <w:trHeight w:val="174"/>
        </w:trPr>
        <w:tc>
          <w:tcPr>
            <w:tcW w:w="720" w:type="dxa"/>
          </w:tcPr>
          <w:p w14:paraId="5B27049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E8DAA6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A18BD17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21AEA5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F7240D5" w14:textId="77777777" w:rsidTr="003D1B71">
        <w:trPr>
          <w:trHeight w:val="633"/>
        </w:trPr>
        <w:tc>
          <w:tcPr>
            <w:tcW w:w="720" w:type="dxa"/>
          </w:tcPr>
          <w:p w14:paraId="3BE3794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B0A49D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1021D033" wp14:editId="7C3D000D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C65B7D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3A7CC44" w14:textId="77777777" w:rsidR="003D1B71" w:rsidRDefault="00E846BF" w:rsidP="00E846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Facebook Laura Ataucuri </w:t>
            </w:r>
          </w:p>
          <w:p w14:paraId="47540D24" w14:textId="77777777" w:rsidR="00E846BF" w:rsidRDefault="004E064E" w:rsidP="00E846BF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Instagram</w:t>
            </w:r>
            <w:proofErr w:type="spellEnd"/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lauraataucuri</w:t>
            </w:r>
            <w:proofErr w:type="spellEnd"/>
          </w:p>
          <w:p w14:paraId="7E890002" w14:textId="77777777" w:rsidR="004E064E" w:rsidRPr="00CA16E3" w:rsidRDefault="004E064E" w:rsidP="00E846BF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68D23613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3715FB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FC43AD" w14:paraId="5CC5509B" w14:textId="77777777" w:rsidTr="00665F95">
        <w:trPr>
          <w:trHeight w:val="4071"/>
        </w:trPr>
        <w:tc>
          <w:tcPr>
            <w:tcW w:w="720" w:type="dxa"/>
          </w:tcPr>
          <w:p w14:paraId="2D2DF230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6D4BD5ED" w14:textId="648D408B" w:rsidR="00FC43AD" w:rsidRPr="00FC43AD" w:rsidRDefault="00FC43AD" w:rsidP="00222466">
            <w:pPr>
              <w:rPr>
                <w:color w:val="0072C7" w:themeColor="accent2"/>
                <w:lang w:val="en-US"/>
              </w:rPr>
            </w:pPr>
            <w:r w:rsidRPr="00FC43AD">
              <w:rPr>
                <w:color w:val="0072C7" w:themeColor="accent2"/>
                <w:lang w:val="en-US"/>
              </w:rPr>
              <w:t>Age</w:t>
            </w:r>
            <w:r w:rsidR="00C51A39">
              <w:rPr>
                <w:color w:val="0072C7" w:themeColor="accent2"/>
                <w:lang w:val="en-US"/>
              </w:rPr>
              <w:t>: 27</w:t>
            </w:r>
          </w:p>
          <w:p w14:paraId="71B964CA" w14:textId="74C68314" w:rsidR="00FC43AD" w:rsidRPr="00FC43AD" w:rsidRDefault="00FC43AD" w:rsidP="00222466">
            <w:pPr>
              <w:rPr>
                <w:color w:val="0072C7" w:themeColor="accent2"/>
                <w:lang w:val="en-US"/>
              </w:rPr>
            </w:pPr>
            <w:r w:rsidRPr="00FC43AD">
              <w:rPr>
                <w:color w:val="0072C7" w:themeColor="accent2"/>
                <w:lang w:val="en-US"/>
              </w:rPr>
              <w:t>Height</w:t>
            </w:r>
            <w:r w:rsidR="00C51A39">
              <w:rPr>
                <w:color w:val="0072C7" w:themeColor="accent2"/>
                <w:lang w:val="en-US"/>
              </w:rPr>
              <w:t>: 1.58</w:t>
            </w:r>
          </w:p>
          <w:p w14:paraId="53978231" w14:textId="1EF7D539" w:rsidR="00F07D20" w:rsidRPr="00FC43AD" w:rsidRDefault="00FC43AD" w:rsidP="00222466">
            <w:pPr>
              <w:rPr>
                <w:color w:val="0072C7" w:themeColor="accent2"/>
                <w:lang w:val="en-US"/>
              </w:rPr>
            </w:pPr>
            <w:r w:rsidRPr="00FC43AD">
              <w:rPr>
                <w:color w:val="0072C7" w:themeColor="accent2"/>
                <w:lang w:val="en-US"/>
              </w:rPr>
              <w:t>Date of birth</w:t>
            </w:r>
            <w:r w:rsidR="00F07D20" w:rsidRPr="00FC43AD">
              <w:rPr>
                <w:color w:val="0072C7" w:themeColor="accent2"/>
                <w:lang w:val="en-US"/>
              </w:rPr>
              <w:t>: 25/11/1995</w:t>
            </w:r>
          </w:p>
          <w:p w14:paraId="24BBBB22" w14:textId="77777777" w:rsidR="00F07D20" w:rsidRDefault="00F07D20" w:rsidP="00222466">
            <w:pPr>
              <w:rPr>
                <w:color w:val="0072C7" w:themeColor="accent2"/>
                <w:lang w:val="en-US"/>
              </w:rPr>
            </w:pPr>
            <w:r w:rsidRPr="00FC43AD">
              <w:rPr>
                <w:color w:val="0072C7" w:themeColor="accent2"/>
                <w:lang w:val="en-US"/>
              </w:rPr>
              <w:t>DNI: 76315027</w:t>
            </w:r>
          </w:p>
          <w:p w14:paraId="766A69B0" w14:textId="77777777" w:rsidR="00FC43AD" w:rsidRPr="00FC43AD" w:rsidRDefault="00FC43AD" w:rsidP="00222466">
            <w:pPr>
              <w:rPr>
                <w:color w:val="0072C7" w:themeColor="accent2"/>
                <w:lang w:val="en-US"/>
              </w:rPr>
            </w:pPr>
          </w:p>
        </w:tc>
        <w:tc>
          <w:tcPr>
            <w:tcW w:w="423" w:type="dxa"/>
          </w:tcPr>
          <w:p w14:paraId="6B65879C" w14:textId="77777777" w:rsidR="003D1B71" w:rsidRPr="00FC43AD" w:rsidRDefault="003D1B71" w:rsidP="00222466">
            <w:pPr>
              <w:rPr>
                <w:lang w:val="en-US"/>
              </w:rPr>
            </w:pPr>
          </w:p>
        </w:tc>
        <w:tc>
          <w:tcPr>
            <w:tcW w:w="6607" w:type="dxa"/>
            <w:vMerge/>
          </w:tcPr>
          <w:p w14:paraId="3110637C" w14:textId="77777777" w:rsidR="003D1B71" w:rsidRPr="00FC43AD" w:rsidRDefault="003D1B71" w:rsidP="00222466">
            <w:pPr>
              <w:rPr>
                <w:lang w:val="en-US"/>
              </w:rPr>
            </w:pPr>
          </w:p>
        </w:tc>
      </w:tr>
    </w:tbl>
    <w:p w14:paraId="18B22BDE" w14:textId="77777777" w:rsidR="007F5B63" w:rsidRPr="00FC43AD" w:rsidRDefault="007F5B63" w:rsidP="006D79A8">
      <w:pPr>
        <w:pStyle w:val="Textoindependiente"/>
        <w:rPr>
          <w:lang w:val="en-US"/>
        </w:rPr>
      </w:pPr>
    </w:p>
    <w:sectPr w:rsidR="007F5B63" w:rsidRPr="00FC43AD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2FDEB" w14:textId="77777777" w:rsidR="00566442" w:rsidRDefault="00566442" w:rsidP="00590471">
      <w:r>
        <w:separator/>
      </w:r>
    </w:p>
  </w:endnote>
  <w:endnote w:type="continuationSeparator" w:id="0">
    <w:p w14:paraId="68FE55BA" w14:textId="77777777" w:rsidR="00566442" w:rsidRDefault="0056644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1CAF0" w14:textId="77777777" w:rsidR="00566442" w:rsidRDefault="00566442" w:rsidP="00590471">
      <w:r>
        <w:separator/>
      </w:r>
    </w:p>
  </w:footnote>
  <w:footnote w:type="continuationSeparator" w:id="0">
    <w:p w14:paraId="5496FBA5" w14:textId="77777777" w:rsidR="00566442" w:rsidRDefault="0056644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8066F" w14:textId="77777777" w:rsidR="00590471" w:rsidRPr="00665F95" w:rsidRDefault="00310F17" w:rsidP="00060042">
    <w:pPr>
      <w:pStyle w:val="Textoindependiente"/>
    </w:pPr>
    <w:r w:rsidRPr="00CA16E3"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36DD72" wp14:editId="02DA555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A260A0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BF"/>
    <w:rsid w:val="00060042"/>
    <w:rsid w:val="0008685D"/>
    <w:rsid w:val="00090860"/>
    <w:rsid w:val="000E5204"/>
    <w:rsid w:val="00112FD7"/>
    <w:rsid w:val="00150ABD"/>
    <w:rsid w:val="00151096"/>
    <w:rsid w:val="00170CC1"/>
    <w:rsid w:val="001946FC"/>
    <w:rsid w:val="002055D8"/>
    <w:rsid w:val="00220013"/>
    <w:rsid w:val="00222466"/>
    <w:rsid w:val="00247254"/>
    <w:rsid w:val="0024753C"/>
    <w:rsid w:val="00250F01"/>
    <w:rsid w:val="00251E1A"/>
    <w:rsid w:val="00270130"/>
    <w:rsid w:val="00272F4E"/>
    <w:rsid w:val="00276026"/>
    <w:rsid w:val="002B4549"/>
    <w:rsid w:val="00306E50"/>
    <w:rsid w:val="00310F17"/>
    <w:rsid w:val="00322A46"/>
    <w:rsid w:val="003326CB"/>
    <w:rsid w:val="00353B60"/>
    <w:rsid w:val="00376291"/>
    <w:rsid w:val="00380FD1"/>
    <w:rsid w:val="00383D02"/>
    <w:rsid w:val="00385DE7"/>
    <w:rsid w:val="003942C4"/>
    <w:rsid w:val="003A537F"/>
    <w:rsid w:val="003C2E50"/>
    <w:rsid w:val="003D1B71"/>
    <w:rsid w:val="003E433F"/>
    <w:rsid w:val="003E4E61"/>
    <w:rsid w:val="003E73F9"/>
    <w:rsid w:val="00410AA9"/>
    <w:rsid w:val="00410E32"/>
    <w:rsid w:val="00422C95"/>
    <w:rsid w:val="00476DA4"/>
    <w:rsid w:val="004E064E"/>
    <w:rsid w:val="004E158A"/>
    <w:rsid w:val="004F29AA"/>
    <w:rsid w:val="0051567E"/>
    <w:rsid w:val="00540321"/>
    <w:rsid w:val="00565C77"/>
    <w:rsid w:val="00566442"/>
    <w:rsid w:val="0056708E"/>
    <w:rsid w:val="0057596B"/>
    <w:rsid w:val="005801E5"/>
    <w:rsid w:val="00590471"/>
    <w:rsid w:val="005A0EC9"/>
    <w:rsid w:val="005A5920"/>
    <w:rsid w:val="005D01FA"/>
    <w:rsid w:val="00610905"/>
    <w:rsid w:val="00653E17"/>
    <w:rsid w:val="00665F95"/>
    <w:rsid w:val="006A08E8"/>
    <w:rsid w:val="006D79A8"/>
    <w:rsid w:val="006E7521"/>
    <w:rsid w:val="0072353B"/>
    <w:rsid w:val="0072555C"/>
    <w:rsid w:val="007575B6"/>
    <w:rsid w:val="00760625"/>
    <w:rsid w:val="007721CF"/>
    <w:rsid w:val="007B3C81"/>
    <w:rsid w:val="007B535E"/>
    <w:rsid w:val="007C76D3"/>
    <w:rsid w:val="007D0090"/>
    <w:rsid w:val="007D59AE"/>
    <w:rsid w:val="007D67CA"/>
    <w:rsid w:val="007E668F"/>
    <w:rsid w:val="007F5B63"/>
    <w:rsid w:val="00803A0A"/>
    <w:rsid w:val="008435AA"/>
    <w:rsid w:val="00846CB9"/>
    <w:rsid w:val="00851DD8"/>
    <w:rsid w:val="008566AA"/>
    <w:rsid w:val="008A1E6E"/>
    <w:rsid w:val="008C024F"/>
    <w:rsid w:val="008C2CFC"/>
    <w:rsid w:val="008C6310"/>
    <w:rsid w:val="00912DC8"/>
    <w:rsid w:val="0091599D"/>
    <w:rsid w:val="009475DC"/>
    <w:rsid w:val="00967B93"/>
    <w:rsid w:val="009D090F"/>
    <w:rsid w:val="009D62EE"/>
    <w:rsid w:val="00A05C89"/>
    <w:rsid w:val="00A242B1"/>
    <w:rsid w:val="00A31464"/>
    <w:rsid w:val="00A31B16"/>
    <w:rsid w:val="00A33613"/>
    <w:rsid w:val="00A47A8D"/>
    <w:rsid w:val="00A9446A"/>
    <w:rsid w:val="00AC6C7E"/>
    <w:rsid w:val="00B4158A"/>
    <w:rsid w:val="00B6466C"/>
    <w:rsid w:val="00B836AD"/>
    <w:rsid w:val="00BA6946"/>
    <w:rsid w:val="00BB1B5D"/>
    <w:rsid w:val="00BC22C7"/>
    <w:rsid w:val="00BD195A"/>
    <w:rsid w:val="00BD685A"/>
    <w:rsid w:val="00C07240"/>
    <w:rsid w:val="00C14078"/>
    <w:rsid w:val="00C22817"/>
    <w:rsid w:val="00C4564E"/>
    <w:rsid w:val="00C51A39"/>
    <w:rsid w:val="00C6139E"/>
    <w:rsid w:val="00CA16E3"/>
    <w:rsid w:val="00CA4291"/>
    <w:rsid w:val="00CE1E3D"/>
    <w:rsid w:val="00D0373F"/>
    <w:rsid w:val="00D053FA"/>
    <w:rsid w:val="00D251AA"/>
    <w:rsid w:val="00D71CAC"/>
    <w:rsid w:val="00DC3F0A"/>
    <w:rsid w:val="00E26AED"/>
    <w:rsid w:val="00E33892"/>
    <w:rsid w:val="00E73AB8"/>
    <w:rsid w:val="00E846BF"/>
    <w:rsid w:val="00E90A60"/>
    <w:rsid w:val="00E93543"/>
    <w:rsid w:val="00EC2D54"/>
    <w:rsid w:val="00ED47F7"/>
    <w:rsid w:val="00EE7E09"/>
    <w:rsid w:val="00EF11AF"/>
    <w:rsid w:val="00F0223C"/>
    <w:rsid w:val="00F022C7"/>
    <w:rsid w:val="00F07D20"/>
    <w:rsid w:val="00F116FB"/>
    <w:rsid w:val="00F20161"/>
    <w:rsid w:val="00F3235D"/>
    <w:rsid w:val="00F32393"/>
    <w:rsid w:val="00F325EE"/>
    <w:rsid w:val="00F3546B"/>
    <w:rsid w:val="00F45E4B"/>
    <w:rsid w:val="00F552AE"/>
    <w:rsid w:val="00F712E6"/>
    <w:rsid w:val="00F878BD"/>
    <w:rsid w:val="00FC2037"/>
    <w:rsid w:val="00FC43AD"/>
    <w:rsid w:val="00FE7401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EED125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aucuri%20Espiritu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3</Pages>
  <Words>330</Words>
  <Characters>1815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2023-10-18T02:27:00Z</dcterms:created>
  <dcterms:modified xsi:type="dcterms:W3CDTF">2023-10-18T02:27:00Z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