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6F3AB5B1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1DE78CD5" w14:textId="77777777" w:rsidR="000629D5" w:rsidRDefault="000629D5" w:rsidP="002C45A9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DE1AA8" wp14:editId="5AB18E39">
                      <wp:extent cx="2122805" cy="2565400"/>
                      <wp:effectExtent l="19050" t="19050" r="29845" b="4445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565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C050DC" id="Oval 2" o:spid="_x0000_s1026" alt="Title: Professional Headshot of Man" style="width:167.15pt;height:2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57127EFA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7B9E0E1D" w14:textId="77777777" w:rsidR="000629D5" w:rsidRDefault="000629D5" w:rsidP="00846D4F">
            <w:r w:rsidRPr="00BF09B3">
              <w:t xml:space="preserve">Dear </w:t>
            </w:r>
            <w:r w:rsidR="004B2F68">
              <w:t>Sir/Madam</w:t>
            </w:r>
            <w:r w:rsidRPr="00BF09B3">
              <w:t>,</w:t>
            </w:r>
          </w:p>
          <w:p w14:paraId="799071CE" w14:textId="77777777" w:rsidR="004B2F68" w:rsidRDefault="004B2F68" w:rsidP="00846D4F">
            <w:pPr>
              <w:rPr>
                <w:b/>
                <w:color w:val="333333"/>
                <w:shd w:val="clear" w:color="auto" w:fill="FFFFFF"/>
              </w:rPr>
            </w:pPr>
            <w:r w:rsidRPr="004B2F68">
              <w:rPr>
                <w:b/>
                <w:color w:val="333333"/>
                <w:shd w:val="clear" w:color="auto" w:fill="FFFFFF"/>
              </w:rPr>
              <w:t>Application for the post of a model</w:t>
            </w:r>
            <w:r>
              <w:rPr>
                <w:b/>
                <w:color w:val="333333"/>
                <w:shd w:val="clear" w:color="auto" w:fill="FFFFFF"/>
              </w:rPr>
              <w:t>/extra on StarNow</w:t>
            </w:r>
            <w:r w:rsidRPr="004B2F68">
              <w:rPr>
                <w:b/>
                <w:color w:val="333333"/>
                <w:shd w:val="clear" w:color="auto" w:fill="FFFFFF"/>
              </w:rPr>
              <w:t>.</w:t>
            </w:r>
          </w:p>
          <w:p w14:paraId="3F3366E0" w14:textId="294E1A1D" w:rsidR="00525794" w:rsidRDefault="004B2F68" w:rsidP="007C3352">
            <w:pPr>
              <w:jc w:val="both"/>
              <w:rPr>
                <w:color w:val="333333"/>
                <w:shd w:val="clear" w:color="auto" w:fill="FFFFFF"/>
              </w:rPr>
            </w:pPr>
            <w:r w:rsidRPr="007C3352">
              <w:rPr>
                <w:color w:val="333333"/>
                <w:shd w:val="clear" w:color="auto" w:fill="FFFFFF"/>
              </w:rPr>
              <w:t>I would like to apply for the post of a model</w:t>
            </w:r>
            <w:r w:rsidR="00C21161">
              <w:rPr>
                <w:color w:val="333333"/>
                <w:shd w:val="clear" w:color="auto" w:fill="FFFFFF"/>
              </w:rPr>
              <w:t>/</w:t>
            </w:r>
            <w:r w:rsidR="003B2B16">
              <w:rPr>
                <w:color w:val="333333"/>
                <w:shd w:val="clear" w:color="auto" w:fill="FFFFFF"/>
              </w:rPr>
              <w:t>Supporting Artist</w:t>
            </w:r>
            <w:r w:rsidRPr="007C3352">
              <w:rPr>
                <w:color w:val="333333"/>
                <w:shd w:val="clear" w:color="auto" w:fill="FFFFFF"/>
              </w:rPr>
              <w:t xml:space="preserve"> under your esteemed guidance. </w:t>
            </w:r>
          </w:p>
          <w:p w14:paraId="356AF508" w14:textId="7C2A386A" w:rsidR="004B2F68" w:rsidRPr="007C3352" w:rsidRDefault="004B2F68" w:rsidP="007C3352">
            <w:pPr>
              <w:jc w:val="both"/>
              <w:rPr>
                <w:b/>
              </w:rPr>
            </w:pPr>
            <w:r w:rsidRPr="007C3352">
              <w:rPr>
                <w:color w:val="333333"/>
                <w:shd w:val="clear" w:color="auto" w:fill="FFFFFF"/>
              </w:rPr>
              <w:t xml:space="preserve">I have done some modeling/catwalk in the past for charity </w:t>
            </w:r>
            <w:r w:rsidR="00BC51DB">
              <w:rPr>
                <w:color w:val="333333"/>
                <w:shd w:val="clear" w:color="auto" w:fill="FFFFFF"/>
              </w:rPr>
              <w:t xml:space="preserve">events </w:t>
            </w:r>
            <w:r w:rsidRPr="007C3352">
              <w:rPr>
                <w:color w:val="333333"/>
                <w:shd w:val="clear" w:color="auto" w:fill="FFFFFF"/>
              </w:rPr>
              <w:t xml:space="preserve">when I lived in Bermuda and recently did a virtual catwalk.  I </w:t>
            </w:r>
            <w:r w:rsidR="002C45A9">
              <w:rPr>
                <w:color w:val="333333"/>
                <w:shd w:val="clear" w:color="auto" w:fill="FFFFFF"/>
              </w:rPr>
              <w:t>have gained a lot of experience and networking with likeminded professionals</w:t>
            </w:r>
            <w:r w:rsidRPr="007C3352">
              <w:rPr>
                <w:color w:val="333333"/>
                <w:shd w:val="clear" w:color="auto" w:fill="FFFFFF"/>
              </w:rPr>
              <w:t>. I have summarized my work experience below:</w:t>
            </w:r>
          </w:p>
          <w:p w14:paraId="58B7C11C" w14:textId="22847AFC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1998; Charity Fashion Show, Bermuda</w:t>
            </w:r>
          </w:p>
          <w:p w14:paraId="1C7844A9" w14:textId="6896946A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2022; Virtual Catwalk Runway; Charities to Help Refugees</w:t>
            </w:r>
          </w:p>
          <w:p w14:paraId="4CEEDA0A" w14:textId="3F0E9FB8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2022; Photoshoot for City Academy</w:t>
            </w:r>
          </w:p>
          <w:p w14:paraId="022F98E3" w14:textId="1996ADC9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on Movie Control</w:t>
            </w:r>
          </w:p>
          <w:p w14:paraId="7708FB7A" w14:textId="53FBBA62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on Commercial Wireless</w:t>
            </w:r>
          </w:p>
          <w:p w14:paraId="2EA46E4F" w14:textId="7A9E5A06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SMUT</w:t>
            </w:r>
          </w:p>
          <w:p w14:paraId="7528A855" w14:textId="14A22654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TUM HI HO</w:t>
            </w:r>
          </w:p>
          <w:p w14:paraId="33CECAB4" w14:textId="0C0D31B7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The Haunting of Valentina</w:t>
            </w:r>
          </w:p>
          <w:p w14:paraId="1F431EC1" w14:textId="31E9CD87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Terrorism Has No Face</w:t>
            </w:r>
          </w:p>
          <w:p w14:paraId="6CFF90E7" w14:textId="1DB7388E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Essentially Painless</w:t>
            </w:r>
          </w:p>
          <w:p w14:paraId="2366D000" w14:textId="63665846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Bumble Bees Can't Fly</w:t>
            </w:r>
          </w:p>
          <w:p w14:paraId="3A466100" w14:textId="309764A6" w:rsidR="0097471E" w:rsidRPr="0097471E" w:rsidRDefault="0097471E" w:rsidP="0097471E">
            <w:pPr>
              <w:pStyle w:val="ListBullet"/>
              <w:rPr>
                <w:color w:val="333333"/>
                <w:szCs w:val="22"/>
                <w:lang w:val="en-GB" w:eastAsia="en-GB"/>
              </w:rPr>
            </w:pPr>
            <w:r w:rsidRPr="0097471E">
              <w:rPr>
                <w:color w:val="333333"/>
                <w:szCs w:val="22"/>
                <w:lang w:val="en-GB" w:eastAsia="en-GB"/>
              </w:rPr>
              <w:t>2023; Supporting Artist in Misha Dawn - Unforgettable (Official Music Video)</w:t>
            </w:r>
          </w:p>
          <w:p w14:paraId="384CBF47" w14:textId="77777777" w:rsidR="0097471E" w:rsidRDefault="0097471E" w:rsidP="0097471E">
            <w:pPr>
              <w:jc w:val="both"/>
            </w:pPr>
          </w:p>
          <w:p w14:paraId="1381924F" w14:textId="5D2952A1" w:rsidR="0097471E" w:rsidRPr="007C3352" w:rsidRDefault="0097471E" w:rsidP="0097471E">
            <w:pPr>
              <w:pStyle w:val="ListBullet"/>
              <w:numPr>
                <w:ilvl w:val="0"/>
                <w:numId w:val="0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I am very professional and I do have great time management.</w:t>
            </w:r>
          </w:p>
          <w:p w14:paraId="56884D58" w14:textId="7352EA85" w:rsidR="00D27752" w:rsidRDefault="00D27752" w:rsidP="0097471E">
            <w:pPr>
              <w:jc w:val="both"/>
            </w:pPr>
            <w:r>
              <w:t xml:space="preserve">I look forward to the opportunity </w:t>
            </w:r>
            <w:r w:rsidR="00BC51DB">
              <w:t xml:space="preserve">of working with you </w:t>
            </w:r>
            <w:r>
              <w:t xml:space="preserve">and to discuss scheduling an interview, the best time to reach me is between 13:00pm to 19:00pm, but </w:t>
            </w:r>
            <w:r w:rsidR="00BC51DB">
              <w:t>if you leave</w:t>
            </w:r>
            <w:r>
              <w:t xml:space="preserve"> a voice message</w:t>
            </w:r>
            <w:r w:rsidR="00BC51DB">
              <w:t xml:space="preserve">, </w:t>
            </w:r>
            <w:r>
              <w:t>I will return your call or you can email me</w:t>
            </w:r>
            <w:r w:rsidR="00BC51DB">
              <w:t xml:space="preserve"> at my contact details below</w:t>
            </w:r>
            <w:r>
              <w:t>.</w:t>
            </w:r>
          </w:p>
          <w:p w14:paraId="460C0667" w14:textId="4DD1EA8E" w:rsidR="00D27752" w:rsidRDefault="00D27752" w:rsidP="00BC51DB">
            <w:pPr>
              <w:jc w:val="both"/>
            </w:pPr>
            <w:r>
              <w:t>Thank you for taking the time to review my profile on StarNow.  I look forward to hearing from you.</w:t>
            </w:r>
          </w:p>
          <w:p w14:paraId="0920339D" w14:textId="7EC1E620" w:rsidR="00373C92" w:rsidRDefault="00373C92" w:rsidP="00BC51DB">
            <w:pPr>
              <w:jc w:val="both"/>
            </w:pPr>
            <w:r>
              <w:t>Thank  you in adva</w:t>
            </w:r>
            <w:bookmarkStart w:id="0" w:name="_GoBack"/>
            <w:bookmarkEnd w:id="0"/>
            <w:r>
              <w:t>nce.</w:t>
            </w:r>
          </w:p>
          <w:p w14:paraId="565E8AAA" w14:textId="77777777" w:rsidR="00D27752" w:rsidRDefault="00D27752" w:rsidP="00D27752"/>
          <w:p w14:paraId="03FA6F28" w14:textId="77777777" w:rsidR="00D27752" w:rsidRDefault="00D27752" w:rsidP="00D27752">
            <w:r>
              <w:t>Yours Sincerely</w:t>
            </w:r>
          </w:p>
          <w:p w14:paraId="39870B60" w14:textId="77777777" w:rsidR="00D27752" w:rsidRDefault="00D27752" w:rsidP="00846D4F"/>
          <w:p w14:paraId="0CCC4469" w14:textId="77777777" w:rsidR="00D27752" w:rsidRDefault="00D27752" w:rsidP="00846D4F"/>
          <w:p w14:paraId="13691E27" w14:textId="3DA741ED" w:rsidR="000629D5" w:rsidRDefault="00D27752" w:rsidP="00846D4F">
            <w:proofErr w:type="spellStart"/>
            <w:r>
              <w:t>Lorna</w:t>
            </w:r>
            <w:r w:rsidR="00525794">
              <w:t>elle</w:t>
            </w:r>
            <w:proofErr w:type="spellEnd"/>
            <w:r>
              <w:t xml:space="preserve"> Duncan</w:t>
            </w:r>
          </w:p>
          <w:p w14:paraId="42B685E0" w14:textId="77777777" w:rsidR="000629D5" w:rsidRDefault="00D27752" w:rsidP="00846D4F">
            <w:r>
              <w:t>Portfolio on StarNow</w:t>
            </w:r>
          </w:p>
        </w:tc>
      </w:tr>
      <w:tr w:rsidR="000629D5" w14:paraId="3AA386C0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3A5946E8" w14:textId="21A8EF50" w:rsidR="000629D5" w:rsidRPr="00F02ADA" w:rsidRDefault="004B2F68" w:rsidP="00846D4F">
            <w:pPr>
              <w:pStyle w:val="Title"/>
              <w:rPr>
                <w:sz w:val="56"/>
                <w:szCs w:val="56"/>
              </w:rPr>
            </w:pPr>
            <w:r w:rsidRPr="00F02ADA">
              <w:rPr>
                <w:sz w:val="56"/>
                <w:szCs w:val="56"/>
              </w:rPr>
              <w:t>Lorna</w:t>
            </w:r>
            <w:r w:rsidR="00F02ADA" w:rsidRPr="00F02ADA">
              <w:rPr>
                <w:sz w:val="56"/>
                <w:szCs w:val="56"/>
              </w:rPr>
              <w:t>Elle</w:t>
            </w:r>
            <w:r w:rsidRPr="00F02ADA">
              <w:rPr>
                <w:sz w:val="56"/>
                <w:szCs w:val="56"/>
              </w:rPr>
              <w:t xml:space="preserve"> Duncan</w:t>
            </w:r>
          </w:p>
          <w:p w14:paraId="0E01F2A6" w14:textId="77777777" w:rsidR="000629D5" w:rsidRDefault="004B2F68" w:rsidP="000629D5">
            <w:pPr>
              <w:pStyle w:val="Subtitle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F02ADA">
              <w:rPr>
                <w:spacing w:val="27"/>
                <w:w w:val="100"/>
              </w:rPr>
              <w:t>Model/Extr</w:t>
            </w:r>
            <w:r w:rsidRPr="00F02ADA">
              <w:rPr>
                <w:spacing w:val="7"/>
                <w:w w:val="100"/>
              </w:rPr>
              <w:t>a</w:t>
            </w:r>
          </w:p>
          <w:p w14:paraId="6EBCFCCC" w14:textId="77777777" w:rsidR="0022621D" w:rsidRDefault="0022621D" w:rsidP="00846D4F">
            <w:pPr>
              <w:pStyle w:val="Heading2"/>
            </w:pPr>
          </w:p>
          <w:sdt>
            <w:sdtPr>
              <w:id w:val="-1954003311"/>
              <w:placeholder>
                <w:docPart w:val="B1BA11340F7C42A5B3B210C64DDFB57A"/>
              </w:placeholder>
              <w:temporary/>
              <w:showingPlcHdr/>
              <w15:appearance w15:val="hidden"/>
            </w:sdtPr>
            <w:sdtEndPr/>
            <w:sdtContent>
              <w:p w14:paraId="08FF5164" w14:textId="0466970A" w:rsidR="000629D5" w:rsidRPr="00846D4F" w:rsidRDefault="000629D5" w:rsidP="00846D4F">
                <w:pPr>
                  <w:pStyle w:val="Heading2"/>
                </w:pPr>
                <w:r w:rsidRPr="00846D4F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06B4FF22BE5647CDA7A85436D7DB5609"/>
              </w:placeholder>
              <w:temporary/>
              <w:showingPlcHdr/>
              <w15:appearance w15:val="hidden"/>
            </w:sdtPr>
            <w:sdtEndPr/>
            <w:sdtContent>
              <w:p w14:paraId="45E22B57" w14:textId="77777777" w:rsidR="000629D5" w:rsidRDefault="000629D5" w:rsidP="000629D5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p w14:paraId="10A5836C" w14:textId="77777777" w:rsidR="000629D5" w:rsidRDefault="004B2F68" w:rsidP="000629D5">
            <w:pPr>
              <w:pStyle w:val="ContactDetails"/>
            </w:pPr>
            <w:r>
              <w:t>07535133592</w:t>
            </w:r>
          </w:p>
          <w:p w14:paraId="38AF7F68" w14:textId="77777777" w:rsidR="000629D5" w:rsidRPr="004D3011" w:rsidRDefault="000629D5" w:rsidP="000629D5">
            <w:pPr>
              <w:pStyle w:val="NoSpacing"/>
            </w:pPr>
          </w:p>
          <w:p w14:paraId="3FB782F6" w14:textId="77777777" w:rsidR="000629D5" w:rsidRDefault="004B2F68" w:rsidP="000629D5">
            <w:pPr>
              <w:pStyle w:val="ContactDetails"/>
            </w:pPr>
            <w:r>
              <w:t>Social Media:</w:t>
            </w:r>
          </w:p>
          <w:p w14:paraId="7E27EA76" w14:textId="77777777" w:rsidR="000629D5" w:rsidRDefault="004B2F68" w:rsidP="000629D5">
            <w:pPr>
              <w:pStyle w:val="ContactDetails"/>
            </w:pPr>
            <w:r>
              <w:t>Instagram:</w:t>
            </w:r>
          </w:p>
          <w:p w14:paraId="5C5A9B90" w14:textId="77777777" w:rsidR="004B2F68" w:rsidRDefault="004B2F68" w:rsidP="000629D5">
            <w:pPr>
              <w:pStyle w:val="ContactDetails"/>
            </w:pPr>
            <w:r>
              <w:t xml:space="preserve">Twitter: </w:t>
            </w:r>
          </w:p>
          <w:p w14:paraId="1B0ED654" w14:textId="77777777" w:rsidR="000629D5" w:rsidRDefault="000629D5" w:rsidP="000629D5">
            <w:pPr>
              <w:pStyle w:val="NoSpacing"/>
            </w:pPr>
          </w:p>
          <w:sdt>
            <w:sdtPr>
              <w:id w:val="-240260293"/>
              <w:placeholder>
                <w:docPart w:val="BEB1F3C63468411286E586C92FF18E1F"/>
              </w:placeholder>
              <w:temporary/>
              <w:showingPlcHdr/>
              <w15:appearance w15:val="hidden"/>
            </w:sdtPr>
            <w:sdtEndPr/>
            <w:sdtContent>
              <w:p w14:paraId="23412763" w14:textId="77777777" w:rsidR="000629D5" w:rsidRDefault="000629D5" w:rsidP="000629D5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1590D6C3" w14:textId="63A240B9" w:rsidR="000629D5" w:rsidRPr="00846D4F" w:rsidRDefault="00F02ADA" w:rsidP="000629D5">
            <w:pPr>
              <w:pStyle w:val="ContactDetails"/>
              <w:rPr>
                <w:rStyle w:val="Hyperlink"/>
              </w:rPr>
            </w:pPr>
            <w:r>
              <w:rPr>
                <w:rStyle w:val="Hyperlink"/>
              </w:rPr>
              <w:t>lornaelled@gmail.com</w:t>
            </w:r>
          </w:p>
        </w:tc>
        <w:tc>
          <w:tcPr>
            <w:tcW w:w="720" w:type="dxa"/>
          </w:tcPr>
          <w:p w14:paraId="708BA97D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38F21885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2E7544D3" w14:textId="77777777" w:rsidR="00D27752" w:rsidRPr="00846D4F" w:rsidRDefault="00D27752" w:rsidP="00D27752">
      <w:pPr>
        <w:tabs>
          <w:tab w:val="left" w:pos="990"/>
        </w:tabs>
        <w:spacing w:after="0"/>
        <w:rPr>
          <w:sz w:val="8"/>
        </w:rPr>
      </w:pPr>
    </w:p>
    <w:sectPr w:rsidR="00D27752" w:rsidRPr="00846D4F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87E72" w14:textId="77777777" w:rsidR="00850A28" w:rsidRDefault="00850A28" w:rsidP="000C45FF">
      <w:r>
        <w:separator/>
      </w:r>
    </w:p>
  </w:endnote>
  <w:endnote w:type="continuationSeparator" w:id="0">
    <w:p w14:paraId="4D4362E8" w14:textId="77777777" w:rsidR="00850A28" w:rsidRDefault="00850A2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A568F" w14:textId="77777777" w:rsidR="00850A28" w:rsidRDefault="00850A28" w:rsidP="000C45FF">
      <w:r>
        <w:separator/>
      </w:r>
    </w:p>
  </w:footnote>
  <w:footnote w:type="continuationSeparator" w:id="0">
    <w:p w14:paraId="471ADA16" w14:textId="77777777" w:rsidR="00850A28" w:rsidRDefault="00850A2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DE5ED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70D239" wp14:editId="4A3DCA3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F68"/>
    <w:rsid w:val="00036450"/>
    <w:rsid w:val="00061C84"/>
    <w:rsid w:val="000629D5"/>
    <w:rsid w:val="00076632"/>
    <w:rsid w:val="000C45FF"/>
    <w:rsid w:val="000E3FD1"/>
    <w:rsid w:val="000F46E6"/>
    <w:rsid w:val="00180329"/>
    <w:rsid w:val="0019001F"/>
    <w:rsid w:val="001A74A5"/>
    <w:rsid w:val="001B2ABD"/>
    <w:rsid w:val="001D2335"/>
    <w:rsid w:val="001E1759"/>
    <w:rsid w:val="001F1ECC"/>
    <w:rsid w:val="0022621D"/>
    <w:rsid w:val="002400EB"/>
    <w:rsid w:val="00244620"/>
    <w:rsid w:val="00256CF7"/>
    <w:rsid w:val="002B4C68"/>
    <w:rsid w:val="002C45A9"/>
    <w:rsid w:val="0030481B"/>
    <w:rsid w:val="0036650E"/>
    <w:rsid w:val="00373C92"/>
    <w:rsid w:val="003B2B16"/>
    <w:rsid w:val="003E6778"/>
    <w:rsid w:val="004071FC"/>
    <w:rsid w:val="004079A2"/>
    <w:rsid w:val="00445947"/>
    <w:rsid w:val="004813B3"/>
    <w:rsid w:val="00496591"/>
    <w:rsid w:val="004B2F68"/>
    <w:rsid w:val="004C63E4"/>
    <w:rsid w:val="004D3011"/>
    <w:rsid w:val="00525794"/>
    <w:rsid w:val="005645EE"/>
    <w:rsid w:val="005D6289"/>
    <w:rsid w:val="005E39D5"/>
    <w:rsid w:val="00607E30"/>
    <w:rsid w:val="00612544"/>
    <w:rsid w:val="0062123A"/>
    <w:rsid w:val="00646E75"/>
    <w:rsid w:val="006610D6"/>
    <w:rsid w:val="006771D0"/>
    <w:rsid w:val="00715FCB"/>
    <w:rsid w:val="00743101"/>
    <w:rsid w:val="007536A7"/>
    <w:rsid w:val="007867A0"/>
    <w:rsid w:val="007927F5"/>
    <w:rsid w:val="007C3352"/>
    <w:rsid w:val="00802CA0"/>
    <w:rsid w:val="00846D4F"/>
    <w:rsid w:val="00850A28"/>
    <w:rsid w:val="00880D81"/>
    <w:rsid w:val="00892793"/>
    <w:rsid w:val="008C1736"/>
    <w:rsid w:val="00922D5C"/>
    <w:rsid w:val="00947849"/>
    <w:rsid w:val="0097471E"/>
    <w:rsid w:val="009E7C63"/>
    <w:rsid w:val="00A10A67"/>
    <w:rsid w:val="00A2118D"/>
    <w:rsid w:val="00AD76E2"/>
    <w:rsid w:val="00B20152"/>
    <w:rsid w:val="00B70850"/>
    <w:rsid w:val="00BC51DB"/>
    <w:rsid w:val="00C066B6"/>
    <w:rsid w:val="00C21161"/>
    <w:rsid w:val="00C37BA1"/>
    <w:rsid w:val="00C4674C"/>
    <w:rsid w:val="00C506CF"/>
    <w:rsid w:val="00C72BED"/>
    <w:rsid w:val="00C9578B"/>
    <w:rsid w:val="00CA562E"/>
    <w:rsid w:val="00CB2D30"/>
    <w:rsid w:val="00D2522B"/>
    <w:rsid w:val="00D27752"/>
    <w:rsid w:val="00D82F2F"/>
    <w:rsid w:val="00DA694B"/>
    <w:rsid w:val="00DD172A"/>
    <w:rsid w:val="00E25A26"/>
    <w:rsid w:val="00E55D74"/>
    <w:rsid w:val="00E866EC"/>
    <w:rsid w:val="00E93B74"/>
    <w:rsid w:val="00EA3A5D"/>
    <w:rsid w:val="00EB3A62"/>
    <w:rsid w:val="00F02ADA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2967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can\AppData\Roaming\Microsoft\Templates\Blue%20grey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1BA11340F7C42A5B3B210C64DDFB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7C37D-761D-454A-8339-74CA4DCCE2B9}"/>
      </w:docPartPr>
      <w:docPartBody>
        <w:p w:rsidR="0029572D" w:rsidRDefault="00F27118">
          <w:pPr>
            <w:pStyle w:val="B1BA11340F7C42A5B3B210C64DDFB57A"/>
          </w:pPr>
          <w:r w:rsidRPr="00846D4F">
            <w:rPr>
              <w:rStyle w:val="Heading2Char"/>
            </w:rPr>
            <w:t>CONTACT</w:t>
          </w:r>
        </w:p>
      </w:docPartBody>
    </w:docPart>
    <w:docPart>
      <w:docPartPr>
        <w:name w:val="06B4FF22BE5647CDA7A85436D7DB5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743D8-3374-4C9D-9538-FD3DAB7FE022}"/>
      </w:docPartPr>
      <w:docPartBody>
        <w:p w:rsidR="0029572D" w:rsidRDefault="00F27118">
          <w:pPr>
            <w:pStyle w:val="06B4FF22BE5647CDA7A85436D7DB5609"/>
          </w:pPr>
          <w:r w:rsidRPr="004D3011">
            <w:t>PHONE:</w:t>
          </w:r>
        </w:p>
      </w:docPartBody>
    </w:docPart>
    <w:docPart>
      <w:docPartPr>
        <w:name w:val="BEB1F3C63468411286E586C92FF18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C17B5-94A1-4DDD-A4FD-3CC9F143F248}"/>
      </w:docPartPr>
      <w:docPartBody>
        <w:p w:rsidR="0029572D" w:rsidRDefault="00F27118">
          <w:pPr>
            <w:pStyle w:val="BEB1F3C63468411286E586C92FF18E1F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18"/>
    <w:rsid w:val="0029572D"/>
    <w:rsid w:val="003516B4"/>
    <w:rsid w:val="00405854"/>
    <w:rsid w:val="00677CAD"/>
    <w:rsid w:val="00F2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B3E7F240D74D8BB5FF24CF5925EE08">
    <w:name w:val="56B3E7F240D74D8BB5FF24CF5925EE08"/>
  </w:style>
  <w:style w:type="paragraph" w:customStyle="1" w:styleId="999A49898DFC49F99D59A1D24BA275ED">
    <w:name w:val="999A49898DFC49F99D59A1D24BA275ED"/>
  </w:style>
  <w:style w:type="paragraph" w:customStyle="1" w:styleId="35B62E9CA3D541D78F8CB4EC13CFBBD1">
    <w:name w:val="35B62E9CA3D541D78F8CB4EC13CFBBD1"/>
  </w:style>
  <w:style w:type="paragraph" w:customStyle="1" w:styleId="E0A43CBAB6824206A82DA80BF42A1551">
    <w:name w:val="E0A43CBAB6824206A82DA80BF42A1551"/>
  </w:style>
  <w:style w:type="paragraph" w:customStyle="1" w:styleId="C2A1F2A1E3FF4B17AB9C7E09E27BDC8B">
    <w:name w:val="C2A1F2A1E3FF4B17AB9C7E09E27BDC8B"/>
  </w:style>
  <w:style w:type="paragraph" w:customStyle="1" w:styleId="5FA08737E469479688B1FA611458B963">
    <w:name w:val="5FA08737E469479688B1FA611458B963"/>
  </w:style>
  <w:style w:type="paragraph" w:customStyle="1" w:styleId="F3F1D2A528154891B3E192FA49D78780">
    <w:name w:val="F3F1D2A528154891B3E192FA49D78780"/>
  </w:style>
  <w:style w:type="paragraph" w:customStyle="1" w:styleId="A890D39121FE460A8D737069D5F27881">
    <w:name w:val="A890D39121FE460A8D737069D5F27881"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val="en-US" w:eastAsia="en-US"/>
    </w:rPr>
  </w:style>
  <w:style w:type="paragraph" w:customStyle="1" w:styleId="141B4FBDADCF4FD6BBCA3AECF2A8330E">
    <w:name w:val="141B4FBDADCF4FD6BBCA3AECF2A8330E"/>
  </w:style>
  <w:style w:type="character" w:customStyle="1" w:styleId="Greytext">
    <w:name w:val="Grey text"/>
    <w:basedOn w:val="DefaultParagraphFont"/>
    <w:uiPriority w:val="4"/>
    <w:qFormat/>
    <w:rsid w:val="00F27118"/>
    <w:rPr>
      <w:color w:val="808080" w:themeColor="background1" w:themeShade="80"/>
    </w:rPr>
  </w:style>
  <w:style w:type="paragraph" w:customStyle="1" w:styleId="779928DF30764E8385414D6C8099E281">
    <w:name w:val="779928DF30764E8385414D6C8099E281"/>
  </w:style>
  <w:style w:type="paragraph" w:customStyle="1" w:styleId="FB7A1DE0074A4451978F8DAB0EB29809">
    <w:name w:val="FB7A1DE0074A4451978F8DAB0EB29809"/>
  </w:style>
  <w:style w:type="paragraph" w:customStyle="1" w:styleId="903ECD0F96B74FB3B530B729A9ABA430">
    <w:name w:val="903ECD0F96B74FB3B530B729A9ABA430"/>
  </w:style>
  <w:style w:type="paragraph" w:customStyle="1" w:styleId="60C3D3041F64463193DC4F04ECD5269D">
    <w:name w:val="60C3D3041F64463193DC4F04ECD5269D"/>
  </w:style>
  <w:style w:type="paragraph" w:customStyle="1" w:styleId="DF838080B15F4ED59E9BC88BBCFEA46D">
    <w:name w:val="DF838080B15F4ED59E9BC88BBCFEA46D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B1BA11340F7C42A5B3B210C64DDFB57A">
    <w:name w:val="B1BA11340F7C42A5B3B210C64DDFB57A"/>
  </w:style>
  <w:style w:type="paragraph" w:customStyle="1" w:styleId="06B4FF22BE5647CDA7A85436D7DB5609">
    <w:name w:val="06B4FF22BE5647CDA7A85436D7DB5609"/>
  </w:style>
  <w:style w:type="paragraph" w:customStyle="1" w:styleId="1A777E66D8C3422697A1C1B962A6EBFF">
    <w:name w:val="1A777E66D8C3422697A1C1B962A6EBFF"/>
  </w:style>
  <w:style w:type="paragraph" w:customStyle="1" w:styleId="9F4230C34297428B9020DA57FCD3AA0E">
    <w:name w:val="9F4230C34297428B9020DA57FCD3AA0E"/>
  </w:style>
  <w:style w:type="paragraph" w:customStyle="1" w:styleId="04832C84097449B1A7BDA7D00D8E3E1D">
    <w:name w:val="04832C84097449B1A7BDA7D00D8E3E1D"/>
  </w:style>
  <w:style w:type="paragraph" w:customStyle="1" w:styleId="BEB1F3C63468411286E586C92FF18E1F">
    <w:name w:val="BEB1F3C63468411286E586C92FF18E1F"/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4DC4B0211D39437D8349E85BC4E97AEB">
    <w:name w:val="4DC4B0211D39437D8349E85BC4E97AEB"/>
  </w:style>
  <w:style w:type="paragraph" w:customStyle="1" w:styleId="2DD7AF1E14B04CEA938385BAA24D0D08">
    <w:name w:val="2DD7AF1E14B04CEA938385BAA24D0D08"/>
    <w:rsid w:val="00F27118"/>
  </w:style>
  <w:style w:type="paragraph" w:customStyle="1" w:styleId="DACECC95894043B9AE012E3E64135226">
    <w:name w:val="DACECC95894043B9AE012E3E64135226"/>
    <w:rsid w:val="00F271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4545e95c-c983-4796-9b1a-b733d459bb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210D3395A4C4BA1557C00F35C8DA4" ma:contentTypeVersion="14" ma:contentTypeDescription="Create a new document." ma:contentTypeScope="" ma:versionID="a2ae470b4d76363b16e10395900637c4">
  <xsd:schema xmlns:xsd="http://www.w3.org/2001/XMLSchema" xmlns:xs="http://www.w3.org/2001/XMLSchema" xmlns:p="http://schemas.microsoft.com/office/2006/metadata/properties" xmlns:ns3="4545e95c-c983-4796-9b1a-b733d459bbaa" xmlns:ns4="308d8d79-432b-49d2-86b6-95cd8ec7d50a" targetNamespace="http://schemas.microsoft.com/office/2006/metadata/properties" ma:root="true" ma:fieldsID="a13fb61197e8f847fdd5579d1b88b9d0" ns3:_="" ns4:_="">
    <xsd:import namespace="4545e95c-c983-4796-9b1a-b733d459bbaa"/>
    <xsd:import namespace="308d8d79-432b-49d2-86b6-95cd8ec7d5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5e95c-c983-4796-9b1a-b733d459b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d8d79-432b-49d2-86b6-95cd8ec7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4545e95c-c983-4796-9b1a-b733d459bbaa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C3D97-E0D5-47AB-A8F8-42DA936114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45e95c-c983-4796-9b1a-b733d459bbaa"/>
    <ds:schemaRef ds:uri="308d8d79-432b-49d2-86b6-95cd8ec7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cover letter</Template>
  <TotalTime>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2022-08-16T14:40:00Z</dcterms:created>
  <dcterms:modified xsi:type="dcterms:W3CDTF">2023-07-07T11:07:00Z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0x010100707210D3395A4C4BA1557C00F35C8DA4</vt:lpwstr>
  </property>
</Properties>
</file>