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46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B010F0" w:rsidRPr="00E653EC" w14:paraId="55C76494" w14:textId="77777777" w:rsidTr="00B010F0">
        <w:trPr>
          <w:trHeight w:val="4410"/>
        </w:trPr>
        <w:tc>
          <w:tcPr>
            <w:tcW w:w="3600" w:type="dxa"/>
            <w:vAlign w:val="bottom"/>
          </w:tcPr>
          <w:p w14:paraId="61C0EC62" w14:textId="77777777" w:rsidR="00B010F0" w:rsidRPr="00E653EC" w:rsidRDefault="00B010F0" w:rsidP="00B010F0">
            <w:pPr>
              <w:tabs>
                <w:tab w:val="left" w:pos="990"/>
              </w:tabs>
              <w:jc w:val="center"/>
            </w:pPr>
            <w:r w:rsidRPr="00E653EC">
              <mc:AlternateContent>
                <mc:Choice Requires="wps">
                  <w:drawing>
                    <wp:inline distT="0" distB="0" distL="0" distR="0" wp14:anchorId="50312EA4" wp14:editId="462409E2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6F515E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" strokecolor="#94b6d2 [3204]" strokeweight="5pt">
                      <v:fill r:id="rId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41396523" w14:textId="77777777" w:rsidR="00B010F0" w:rsidRPr="00E653EC" w:rsidRDefault="00B010F0" w:rsidP="00B010F0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51E9BB04" w14:textId="77777777" w:rsidR="00B010F0" w:rsidRPr="00E653EC" w:rsidRDefault="00B010F0" w:rsidP="00B010F0">
            <w:pPr>
              <w:pStyle w:val="Title"/>
              <w:rPr>
                <w:sz w:val="72"/>
                <w:szCs w:val="72"/>
              </w:rPr>
            </w:pPr>
            <w:r w:rsidRPr="00E653EC">
              <w:rPr>
                <w:sz w:val="72"/>
                <w:szCs w:val="72"/>
              </w:rPr>
              <w:t>Alan Castillo</w:t>
            </w:r>
          </w:p>
          <w:p w14:paraId="0EB8775A" w14:textId="77777777" w:rsidR="00B010F0" w:rsidRPr="00E653EC" w:rsidRDefault="00B010F0" w:rsidP="00B010F0">
            <w:pPr>
              <w:pStyle w:val="Subtitle"/>
            </w:pPr>
            <w:r w:rsidRPr="00E653EC">
              <w:rPr>
                <w:spacing w:val="0"/>
                <w:w w:val="100"/>
              </w:rPr>
              <w:t>Actor/Voice Actor/Voice Over Artist</w:t>
            </w:r>
          </w:p>
        </w:tc>
      </w:tr>
      <w:tr w:rsidR="00B010F0" w:rsidRPr="00E653EC" w14:paraId="5DEFB64A" w14:textId="77777777" w:rsidTr="00B010F0">
        <w:tc>
          <w:tcPr>
            <w:tcW w:w="3600" w:type="dxa"/>
          </w:tcPr>
          <w:sdt>
            <w:sdtPr>
              <w:id w:val="-1711873194"/>
              <w:placeholder>
                <w:docPart w:val="66657666A1954C82ADDB3E0749E64C7E"/>
              </w:placeholder>
              <w:temporary/>
              <w:showingPlcHdr/>
              <w15:appearance w15:val="hidden"/>
            </w:sdtPr>
            <w:sdtContent>
              <w:p w14:paraId="5D6A5409" w14:textId="77777777" w:rsidR="00B010F0" w:rsidRPr="00E653EC" w:rsidRDefault="00B010F0" w:rsidP="00B010F0">
                <w:pPr>
                  <w:pStyle w:val="Heading3"/>
                </w:pPr>
                <w:r w:rsidRPr="00E653EC">
                  <w:t>Profile</w:t>
                </w:r>
              </w:p>
            </w:sdtContent>
          </w:sdt>
          <w:p w14:paraId="5A6F7CF9" w14:textId="49272C20" w:rsidR="00B010F0" w:rsidRPr="004973A9" w:rsidRDefault="00E653EC" w:rsidP="00B010F0">
            <w:pPr>
              <w:rPr>
                <w:sz w:val="16"/>
                <w:szCs w:val="20"/>
              </w:rPr>
            </w:pPr>
            <w:r w:rsidRPr="004973A9">
              <w:rPr>
                <w:sz w:val="16"/>
                <w:szCs w:val="20"/>
              </w:rPr>
              <w:t>I am only a starting actor/voice actor, and because of that I have no talent manager at the moment, but I will be investing in one when my career grows! I have done a few unofficial radio advertisements for some Italian wine companies in the past. As of April 4</w:t>
            </w:r>
            <w:r w:rsidRPr="004973A9">
              <w:rPr>
                <w:sz w:val="16"/>
                <w:szCs w:val="20"/>
                <w:vertAlign w:val="superscript"/>
              </w:rPr>
              <w:t>th</w:t>
            </w:r>
            <w:r w:rsidRPr="004973A9">
              <w:rPr>
                <w:sz w:val="16"/>
                <w:szCs w:val="20"/>
              </w:rPr>
              <w:t xml:space="preserve">, I will be taking part </w:t>
            </w:r>
            <w:proofErr w:type="gramStart"/>
            <w:r w:rsidRPr="004973A9">
              <w:rPr>
                <w:sz w:val="16"/>
                <w:szCs w:val="20"/>
              </w:rPr>
              <w:t>of</w:t>
            </w:r>
            <w:proofErr w:type="gramEnd"/>
            <w:r w:rsidRPr="004973A9">
              <w:rPr>
                <w:sz w:val="16"/>
                <w:szCs w:val="20"/>
              </w:rPr>
              <w:t xml:space="preserve"> the L.A. Connection Comedy Theatre thanks to Kent Skov!</w:t>
            </w:r>
          </w:p>
          <w:p w14:paraId="18AF78B8" w14:textId="1CB9F11D" w:rsidR="004973A9" w:rsidRPr="004973A9" w:rsidRDefault="004973A9" w:rsidP="00B010F0">
            <w:pPr>
              <w:rPr>
                <w:sz w:val="16"/>
                <w:szCs w:val="20"/>
              </w:rPr>
            </w:pPr>
            <w:r w:rsidRPr="004973A9">
              <w:rPr>
                <w:sz w:val="16"/>
                <w:szCs w:val="20"/>
              </w:rPr>
              <w:t>(You might be seeing that I don’t have much work experience in the entertainment industry, but that is why I’m here!!)</w:t>
            </w:r>
          </w:p>
          <w:sdt>
            <w:sdtPr>
              <w:id w:val="-1954003311"/>
              <w:placeholder>
                <w:docPart w:val="00FBC3C85F8840ED856353E8FDBAEEC2"/>
              </w:placeholder>
              <w:temporary/>
              <w:showingPlcHdr/>
              <w15:appearance w15:val="hidden"/>
            </w:sdtPr>
            <w:sdtContent>
              <w:p w14:paraId="021A31F4" w14:textId="77777777" w:rsidR="00B010F0" w:rsidRPr="00E653EC" w:rsidRDefault="00B010F0" w:rsidP="00B010F0">
                <w:pPr>
                  <w:pStyle w:val="Heading3"/>
                </w:pPr>
                <w:r w:rsidRPr="00E653EC">
                  <w:t>Contact</w:t>
                </w:r>
              </w:p>
            </w:sdtContent>
          </w:sdt>
          <w:sdt>
            <w:sdtPr>
              <w:id w:val="1111563247"/>
              <w:placeholder>
                <w:docPart w:val="689502AE52DD4FE6915EB0DB845D481C"/>
              </w:placeholder>
              <w:temporary/>
              <w:showingPlcHdr/>
              <w15:appearance w15:val="hidden"/>
            </w:sdtPr>
            <w:sdtContent>
              <w:p w14:paraId="41FB1AC8" w14:textId="77777777" w:rsidR="00B010F0" w:rsidRPr="00E653EC" w:rsidRDefault="00B010F0" w:rsidP="00B010F0">
                <w:r w:rsidRPr="00E653EC">
                  <w:t>PHONE:</w:t>
                </w:r>
              </w:p>
            </w:sdtContent>
          </w:sdt>
          <w:p w14:paraId="214604AE" w14:textId="24639C63" w:rsidR="004973A9" w:rsidRDefault="00E653EC" w:rsidP="00B010F0">
            <w:r w:rsidRPr="00E653EC">
              <w:t>206-941-3903</w:t>
            </w:r>
            <w:r w:rsidR="004973A9">
              <w:br/>
              <w:t>EMAIL:</w:t>
            </w:r>
          </w:p>
          <w:p w14:paraId="21A36857" w14:textId="099845CA" w:rsidR="004973A9" w:rsidRDefault="004973A9" w:rsidP="00B010F0">
            <w:hyperlink r:id="rId9" w:history="1">
              <w:r w:rsidRPr="009369EB">
                <w:rPr>
                  <w:rStyle w:val="Hyperlink"/>
                </w:rPr>
                <w:t>alanmaywood@gmail.com</w:t>
              </w:r>
            </w:hyperlink>
          </w:p>
          <w:p w14:paraId="6C759653" w14:textId="77777777" w:rsidR="00B010F0" w:rsidRPr="00E653EC" w:rsidRDefault="00B010F0" w:rsidP="00B010F0"/>
          <w:sdt>
            <w:sdtPr>
              <w:id w:val="67859272"/>
              <w:placeholder>
                <w:docPart w:val="2C4201A57A1140ACAAC5C3065534BDBC"/>
              </w:placeholder>
              <w:temporary/>
              <w:showingPlcHdr/>
              <w15:appearance w15:val="hidden"/>
            </w:sdtPr>
            <w:sdtContent>
              <w:p w14:paraId="7614E3A3" w14:textId="77777777" w:rsidR="00B010F0" w:rsidRPr="00E653EC" w:rsidRDefault="00B010F0" w:rsidP="00B010F0">
                <w:r w:rsidRPr="00E653EC">
                  <w:t>WEBSITE:</w:t>
                </w:r>
              </w:p>
            </w:sdtContent>
          </w:sdt>
          <w:p w14:paraId="0A27D8BD" w14:textId="10B88A94" w:rsidR="00E653EC" w:rsidRPr="00E653EC" w:rsidRDefault="00E653EC" w:rsidP="00B010F0">
            <w:r w:rsidRPr="00E653EC">
              <w:t xml:space="preserve">Backstage Acting: </w:t>
            </w:r>
            <w:hyperlink r:id="rId10" w:history="1">
              <w:r w:rsidRPr="00E653EC">
                <w:rPr>
                  <w:rStyle w:val="Hyperlink"/>
                </w:rPr>
                <w:t>https://www.backstage.com/u/alan-castillo-1/</w:t>
              </w:r>
            </w:hyperlink>
          </w:p>
          <w:p w14:paraId="752090E2" w14:textId="4346E4B3" w:rsidR="00E653EC" w:rsidRPr="00E653EC" w:rsidRDefault="00E653EC" w:rsidP="00B010F0">
            <w:r w:rsidRPr="00E653EC">
              <w:t xml:space="preserve">Backstage Voice Acting: </w:t>
            </w:r>
            <w:hyperlink r:id="rId11" w:history="1">
              <w:r w:rsidRPr="00E653EC">
                <w:rPr>
                  <w:rStyle w:val="Hyperlink"/>
                </w:rPr>
                <w:t>https://www.backstage.com/vo/alan-castillo-1/</w:t>
              </w:r>
            </w:hyperlink>
          </w:p>
          <w:p w14:paraId="03CCBB0A" w14:textId="7ED4ACB3" w:rsidR="00B010F0" w:rsidRPr="00E653EC" w:rsidRDefault="00E653EC" w:rsidP="00B010F0">
            <w:r w:rsidRPr="00E653EC">
              <w:t xml:space="preserve">IMDbPro: </w:t>
            </w:r>
            <w:hyperlink r:id="rId12" w:history="1">
              <w:r w:rsidRPr="00E653EC">
                <w:rPr>
                  <w:rStyle w:val="Hyperlink"/>
                </w:rPr>
                <w:t>https://pro.imdb.com/name/nm15940676?s=9ec73eb9-72b2-c4be-cba7-cc3b67b379f1&amp;site_preference=normal</w:t>
              </w:r>
            </w:hyperlink>
          </w:p>
          <w:sdt>
            <w:sdtPr>
              <w:id w:val="-1444214663"/>
              <w:placeholder>
                <w:docPart w:val="8FAACC49F1D746159B91CE7E9EA834C6"/>
              </w:placeholder>
              <w:temporary/>
              <w:showingPlcHdr/>
              <w15:appearance w15:val="hidden"/>
            </w:sdtPr>
            <w:sdtContent>
              <w:p w14:paraId="3CCE63D5" w14:textId="77777777" w:rsidR="00B010F0" w:rsidRPr="00E653EC" w:rsidRDefault="00B010F0" w:rsidP="00B010F0">
                <w:pPr>
                  <w:pStyle w:val="Heading3"/>
                </w:pPr>
                <w:r w:rsidRPr="00E653EC">
                  <w:t>Hobbies</w:t>
                </w:r>
              </w:p>
            </w:sdtContent>
          </w:sdt>
          <w:p w14:paraId="13C6AED6" w14:textId="3B0D343D" w:rsidR="00E653EC" w:rsidRPr="00E653EC" w:rsidRDefault="00E653EC" w:rsidP="00B010F0">
            <w:r w:rsidRPr="00E653EC">
              <w:t>-</w:t>
            </w:r>
            <w:r w:rsidR="004973A9">
              <w:t>Going to the gym!</w:t>
            </w:r>
          </w:p>
          <w:p w14:paraId="1EDBA092" w14:textId="77777777" w:rsidR="00E653EC" w:rsidRPr="00E653EC" w:rsidRDefault="00E653EC" w:rsidP="00B010F0">
            <w:r w:rsidRPr="00E653EC">
              <w:t>-Playing instruments! (Piano, violin, viola, guitar, etc.!)</w:t>
            </w:r>
          </w:p>
          <w:p w14:paraId="23D857C7" w14:textId="77777777" w:rsidR="00E653EC" w:rsidRPr="00E653EC" w:rsidRDefault="00E653EC" w:rsidP="00B010F0">
            <w:r w:rsidRPr="00E653EC">
              <w:t>-Watching TV/Movies!</w:t>
            </w:r>
          </w:p>
          <w:p w14:paraId="2B1EE705" w14:textId="77777777" w:rsidR="00E653EC" w:rsidRDefault="00E653EC" w:rsidP="00B010F0">
            <w:r w:rsidRPr="00E653EC">
              <w:t>-</w:t>
            </w:r>
            <w:r>
              <w:t>Hanging out with friends!</w:t>
            </w:r>
          </w:p>
          <w:p w14:paraId="4C4E340C" w14:textId="76943D98" w:rsidR="00E653EC" w:rsidRPr="00E653EC" w:rsidRDefault="00E653EC" w:rsidP="00B010F0">
            <w:r>
              <w:t>-Doing voices for fun!</w:t>
            </w:r>
          </w:p>
        </w:tc>
        <w:tc>
          <w:tcPr>
            <w:tcW w:w="720" w:type="dxa"/>
          </w:tcPr>
          <w:p w14:paraId="6F2F9D14" w14:textId="77777777" w:rsidR="00B010F0" w:rsidRPr="00E653EC" w:rsidRDefault="00B010F0" w:rsidP="00B010F0">
            <w:pPr>
              <w:tabs>
                <w:tab w:val="left" w:pos="990"/>
              </w:tabs>
            </w:pPr>
          </w:p>
        </w:tc>
        <w:tc>
          <w:tcPr>
            <w:tcW w:w="6470" w:type="dxa"/>
            <w:shd w:val="clear" w:color="auto" w:fill="auto"/>
          </w:tcPr>
          <w:sdt>
            <w:sdtPr>
              <w:id w:val="1049110328"/>
              <w:placeholder>
                <w:docPart w:val="0B42481A3CF94F8E8B416C7289A894CB"/>
              </w:placeholder>
              <w:temporary/>
              <w:showingPlcHdr/>
              <w15:appearance w15:val="hidden"/>
            </w:sdtPr>
            <w:sdtContent>
              <w:p w14:paraId="10A9F79D" w14:textId="77777777" w:rsidR="00B010F0" w:rsidRPr="00E653EC" w:rsidRDefault="00B010F0" w:rsidP="00B010F0">
                <w:pPr>
                  <w:pStyle w:val="Heading2"/>
                </w:pPr>
                <w:r w:rsidRPr="00E653EC">
                  <w:t>EDUCATION</w:t>
                </w:r>
              </w:p>
            </w:sdtContent>
          </w:sdt>
          <w:p w14:paraId="638CF283" w14:textId="77777777" w:rsidR="00B010F0" w:rsidRPr="00E653EC" w:rsidRDefault="00B010F0" w:rsidP="00B010F0">
            <w:pPr>
              <w:pStyle w:val="Heading4"/>
            </w:pPr>
            <w:r w:rsidRPr="00E653EC">
              <w:t>Liberty Sr. High School</w:t>
            </w:r>
          </w:p>
          <w:p w14:paraId="31407970" w14:textId="77777777" w:rsidR="00B010F0" w:rsidRPr="00E653EC" w:rsidRDefault="00B010F0" w:rsidP="00B010F0">
            <w:pPr>
              <w:pStyle w:val="Date"/>
            </w:pPr>
            <w:r w:rsidRPr="00E653EC">
              <w:t>2018 - 2022</w:t>
            </w:r>
          </w:p>
          <w:p w14:paraId="117F7C1B" w14:textId="77777777" w:rsidR="00B010F0" w:rsidRPr="00E653EC" w:rsidRDefault="00B010F0" w:rsidP="00B010F0">
            <w:r w:rsidRPr="00E653EC">
              <w:t>I was in the National Honor Society for 3 years (most possible), I was also part of my school’s orchestra and choir! This really got me into music a lot more and into voice acting and singing! I also did a bit of theater!</w:t>
            </w:r>
          </w:p>
          <w:p w14:paraId="62C8D70C" w14:textId="77777777" w:rsidR="00B010F0" w:rsidRPr="00E653EC" w:rsidRDefault="00B010F0" w:rsidP="00B010F0"/>
          <w:p w14:paraId="4DEECCE3" w14:textId="77777777" w:rsidR="00B010F0" w:rsidRPr="00E653EC" w:rsidRDefault="00B010F0" w:rsidP="00B010F0">
            <w:pPr>
              <w:pStyle w:val="Heading4"/>
            </w:pPr>
            <w:r w:rsidRPr="00E653EC">
              <w:t>Montana State University</w:t>
            </w:r>
          </w:p>
          <w:p w14:paraId="5D36FF06" w14:textId="77777777" w:rsidR="00B010F0" w:rsidRPr="00E653EC" w:rsidRDefault="00B010F0" w:rsidP="00B010F0">
            <w:pPr>
              <w:pStyle w:val="Date"/>
            </w:pPr>
            <w:r w:rsidRPr="00E653EC">
              <w:t>2022 - Present</w:t>
            </w:r>
          </w:p>
          <w:p w14:paraId="21E26BDD" w14:textId="77777777" w:rsidR="00B010F0" w:rsidRPr="00E653EC" w:rsidRDefault="00B010F0" w:rsidP="00B010F0">
            <w:r w:rsidRPr="00E653EC">
              <w:t>I began studying Mechanical Engineering/M.E. Technology, but decided on pursuing my actual dreams of acting/voice acting!</w:t>
            </w:r>
          </w:p>
          <w:p w14:paraId="0650B93B" w14:textId="77777777" w:rsidR="00B010F0" w:rsidRPr="00E653EC" w:rsidRDefault="00B010F0" w:rsidP="00B010F0">
            <w:pPr>
              <w:pStyle w:val="Heading2"/>
            </w:pPr>
            <w:r w:rsidRPr="00E653EC">
              <w:t>Work Experience</w:t>
            </w:r>
          </w:p>
          <w:p w14:paraId="61DECBE5" w14:textId="77777777" w:rsidR="00B010F0" w:rsidRPr="00E653EC" w:rsidRDefault="00B010F0" w:rsidP="00B010F0">
            <w:pPr>
              <w:pStyle w:val="Heading4"/>
              <w:rPr>
                <w:bCs/>
              </w:rPr>
            </w:pPr>
            <w:r w:rsidRPr="00E653EC">
              <w:t>Embassy Suites by Hilton  AM Attendant</w:t>
            </w:r>
          </w:p>
          <w:p w14:paraId="3B410AA0" w14:textId="77777777" w:rsidR="00B010F0" w:rsidRPr="00E653EC" w:rsidRDefault="00B010F0" w:rsidP="00B010F0">
            <w:pPr>
              <w:pStyle w:val="Date"/>
            </w:pPr>
            <w:r w:rsidRPr="00E653EC">
              <w:t>2023–Present</w:t>
            </w:r>
          </w:p>
          <w:p w14:paraId="49416E52" w14:textId="77777777" w:rsidR="00B010F0" w:rsidRPr="00E653EC" w:rsidRDefault="00B010F0" w:rsidP="00B010F0">
            <w:r w:rsidRPr="00E653EC">
              <w:t>I am part of the AM Attending crew for Embassy Suites in Bellevue WA. I help cook, clean, bus, and wait tables for breakfast and banquets.</w:t>
            </w:r>
          </w:p>
          <w:p w14:paraId="6E322397" w14:textId="77777777" w:rsidR="00B010F0" w:rsidRPr="00E653EC" w:rsidRDefault="00B010F0" w:rsidP="00B010F0"/>
          <w:p w14:paraId="148C55F6" w14:textId="77777777" w:rsidR="00B010F0" w:rsidRPr="00E653EC" w:rsidRDefault="00B010F0" w:rsidP="00B010F0">
            <w:pPr>
              <w:pStyle w:val="Heading4"/>
              <w:rPr>
                <w:bCs/>
              </w:rPr>
            </w:pPr>
            <w:r w:rsidRPr="00E653EC">
              <w:t>MSU University Student Housing  Front Desk Clerk</w:t>
            </w:r>
          </w:p>
          <w:p w14:paraId="66CA8CD1" w14:textId="77777777" w:rsidR="00B010F0" w:rsidRPr="00E653EC" w:rsidRDefault="00B010F0" w:rsidP="00B010F0">
            <w:pPr>
              <w:pStyle w:val="Date"/>
            </w:pPr>
            <w:r w:rsidRPr="00E653EC">
              <w:t>2022–2024</w:t>
            </w:r>
          </w:p>
          <w:p w14:paraId="03890E96" w14:textId="77777777" w:rsidR="00B010F0" w:rsidRPr="00E653EC" w:rsidRDefault="00B010F0" w:rsidP="00B010F0">
            <w:r w:rsidRPr="00E653EC">
              <w:t xml:space="preserve">I worked </w:t>
            </w:r>
            <w:proofErr w:type="gramStart"/>
            <w:r w:rsidRPr="00E653EC">
              <w:t>in</w:t>
            </w:r>
            <w:proofErr w:type="gramEnd"/>
            <w:r w:rsidRPr="00E653EC">
              <w:t xml:space="preserve"> the front desk helping students with lost keys, checking them in and out, and keeping guard/security at night. </w:t>
            </w:r>
          </w:p>
          <w:p w14:paraId="3C01501B" w14:textId="77777777" w:rsidR="00B010F0" w:rsidRPr="00E653EC" w:rsidRDefault="00B010F0" w:rsidP="00B010F0"/>
          <w:p w14:paraId="196AFDD1" w14:textId="77777777" w:rsidR="00B010F0" w:rsidRPr="00E653EC" w:rsidRDefault="00B010F0" w:rsidP="00B010F0">
            <w:pPr>
              <w:pStyle w:val="Heading4"/>
              <w:rPr>
                <w:bCs/>
              </w:rPr>
            </w:pPr>
            <w:r w:rsidRPr="00E653EC">
              <w:t>MSU Aux. IT  Help Desk Worker</w:t>
            </w:r>
          </w:p>
          <w:p w14:paraId="389804E1" w14:textId="77777777" w:rsidR="00B010F0" w:rsidRPr="00E653EC" w:rsidRDefault="00B010F0" w:rsidP="00B010F0">
            <w:pPr>
              <w:pStyle w:val="Date"/>
            </w:pPr>
            <w:r w:rsidRPr="00E653EC">
              <w:t>2024–Present</w:t>
            </w:r>
          </w:p>
          <w:p w14:paraId="365D0A77" w14:textId="64C5FD6E" w:rsidR="00B010F0" w:rsidRPr="00E653EC" w:rsidRDefault="004973A9" w:rsidP="00B010F0">
            <w:r w:rsidRPr="00E653EC">
              <w:rPr>
                <w:color w:val="FFFFFF" w:themeColor="background1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E6AE68D" wp14:editId="0F3B464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761365</wp:posOffset>
                      </wp:positionV>
                      <wp:extent cx="4019550" cy="148590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BE6166" w14:textId="49918662" w:rsidR="00B010F0" w:rsidRPr="00E653EC" w:rsidRDefault="00B010F0" w:rsidP="00B010F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 w:rsidRPr="00E653EC">
                                    <w:t>I have a pretty good voice range</w:t>
                                  </w:r>
                                  <w:r w:rsidRPr="00E653EC">
                                    <w:t>, but</w:t>
                                  </w:r>
                                  <w:r w:rsidRPr="00E653EC">
                                    <w:t xml:space="preserve"> I</w:t>
                                  </w:r>
                                  <w:r w:rsidRPr="00E653EC">
                                    <w:t xml:space="preserve"> also</w:t>
                                  </w:r>
                                  <w:r w:rsidRPr="00E653EC">
                                    <w:t xml:space="preserve"> like to call it the “average spectrum” because I can’t do voices that are either too low or too high!</w:t>
                                  </w:r>
                                </w:p>
                                <w:p w14:paraId="47082664" w14:textId="7DE6B208" w:rsidR="004973A9" w:rsidRDefault="00B010F0" w:rsidP="004973A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 w:rsidRPr="00E653EC">
                                    <w:t>I was part of my theater department in my English classes throughout high school!</w:t>
                                  </w:r>
                                  <w:r w:rsidRPr="00E653EC">
                                    <w:t xml:space="preserve"> I have loved acting since I was little, but I always took interest in voices since it’s just so fun!</w:t>
                                  </w:r>
                                </w:p>
                                <w:p w14:paraId="750877F5" w14:textId="0B5D414B" w:rsidR="004973A9" w:rsidRDefault="004973A9" w:rsidP="004973A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>
                                    <w:t>I love working with and meeting new people all the time!!</w:t>
                                  </w:r>
                                </w:p>
                                <w:p w14:paraId="45A9D8A1" w14:textId="32D53D55" w:rsidR="004973A9" w:rsidRPr="00E653EC" w:rsidRDefault="004973A9" w:rsidP="004973A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>
                                    <w:t>I have an amazing imagination! Describe me something and I’ll be able to imagine/act it!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6AE6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25pt;margin-top:59.95pt;width:316.5pt;height:11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">
                      <v:textbox>
                        <w:txbxContent>
                          <w:p w14:paraId="5CBE6166" w14:textId="49918662" w:rsidR="00B010F0" w:rsidRPr="00E653EC" w:rsidRDefault="00B010F0" w:rsidP="00B010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E653EC">
                              <w:t>I have a pretty good voice range</w:t>
                            </w:r>
                            <w:r w:rsidRPr="00E653EC">
                              <w:t>, but</w:t>
                            </w:r>
                            <w:r w:rsidRPr="00E653EC">
                              <w:t xml:space="preserve"> I</w:t>
                            </w:r>
                            <w:r w:rsidRPr="00E653EC">
                              <w:t xml:space="preserve"> also</w:t>
                            </w:r>
                            <w:r w:rsidRPr="00E653EC">
                              <w:t xml:space="preserve"> like to call it the “average spectrum” because I can’t do voices that are either too low or too high!</w:t>
                            </w:r>
                          </w:p>
                          <w:p w14:paraId="47082664" w14:textId="7DE6B208" w:rsidR="004973A9" w:rsidRDefault="00B010F0" w:rsidP="004973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E653EC">
                              <w:t>I was part of my theater department in my English classes throughout high school!</w:t>
                            </w:r>
                            <w:r w:rsidRPr="00E653EC">
                              <w:t xml:space="preserve"> I have loved acting since I was little, but I always took interest in voices since it’s just so fun!</w:t>
                            </w:r>
                          </w:p>
                          <w:p w14:paraId="750877F5" w14:textId="0B5D414B" w:rsidR="004973A9" w:rsidRDefault="004973A9" w:rsidP="004973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 love working with and meeting new people all the time!!</w:t>
                            </w:r>
                          </w:p>
                          <w:p w14:paraId="45A9D8A1" w14:textId="32D53D55" w:rsidR="004973A9" w:rsidRPr="00E653EC" w:rsidRDefault="004973A9" w:rsidP="004973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 have an amazing imagination! Describe me something and I’ll be able to imagine/act it!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010F0" w:rsidRPr="00E653EC">
              <w:t xml:space="preserve">I have the task of filing work tickets and helping any customers with IT-related issues (computers, desktops, screen replacements, etc.) </w:t>
            </w:r>
          </w:p>
          <w:sdt>
            <w:sdtPr>
              <w:id w:val="1669594239"/>
              <w:placeholder>
                <w:docPart w:val="DA7B4F62CDA4496E81B4023B3850C297"/>
              </w:placeholder>
              <w:temporary/>
              <w:showingPlcHdr/>
              <w15:appearance w15:val="hidden"/>
            </w:sdtPr>
            <w:sdtContent>
              <w:p w14:paraId="77E657FA" w14:textId="77777777" w:rsidR="004973A9" w:rsidRDefault="004973A9" w:rsidP="004973A9">
                <w:pPr>
                  <w:pStyle w:val="Heading2"/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sz w:val="18"/>
                    <w:szCs w:val="22"/>
                  </w:rPr>
                </w:pPr>
                <w:r w:rsidRPr="00E653EC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0C7DDDF3" w14:textId="1027DFEB" w:rsidR="00B010F0" w:rsidRPr="00E653EC" w:rsidRDefault="00B010F0" w:rsidP="00B010F0"/>
          <w:p w14:paraId="53B85871" w14:textId="23DC5C91" w:rsidR="00B010F0" w:rsidRPr="00E653EC" w:rsidRDefault="00B010F0" w:rsidP="00B010F0">
            <w:pPr>
              <w:pStyle w:val="Heading2"/>
            </w:pPr>
          </w:p>
          <w:p w14:paraId="6225C47C" w14:textId="55A67969" w:rsidR="00B010F0" w:rsidRPr="00E653EC" w:rsidRDefault="00B010F0" w:rsidP="00B010F0">
            <w:pPr>
              <w:rPr>
                <w:color w:val="FFFFFF" w:themeColor="background1"/>
              </w:rPr>
            </w:pPr>
          </w:p>
        </w:tc>
      </w:tr>
    </w:tbl>
    <w:p w14:paraId="6382D1D8" w14:textId="35FC0A2B" w:rsidR="00000000" w:rsidRDefault="00000000" w:rsidP="000C45FF">
      <w:pPr>
        <w:tabs>
          <w:tab w:val="left" w:pos="990"/>
        </w:tabs>
      </w:pPr>
    </w:p>
    <w:sectPr w:rsidR="0043117B" w:rsidSect="00273915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44C66" w14:textId="77777777" w:rsidR="00273915" w:rsidRPr="00E653EC" w:rsidRDefault="00273915" w:rsidP="000C45FF">
      <w:r w:rsidRPr="00E653EC">
        <w:separator/>
      </w:r>
    </w:p>
  </w:endnote>
  <w:endnote w:type="continuationSeparator" w:id="0">
    <w:p w14:paraId="0FCCF709" w14:textId="77777777" w:rsidR="00273915" w:rsidRPr="00E653EC" w:rsidRDefault="00273915" w:rsidP="000C45FF">
      <w:r w:rsidRPr="00E653E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714FD" w14:textId="77777777" w:rsidR="00273915" w:rsidRPr="00E653EC" w:rsidRDefault="00273915" w:rsidP="000C45FF">
      <w:r w:rsidRPr="00E653EC">
        <w:separator/>
      </w:r>
    </w:p>
  </w:footnote>
  <w:footnote w:type="continuationSeparator" w:id="0">
    <w:p w14:paraId="0D0F6F0B" w14:textId="77777777" w:rsidR="00273915" w:rsidRPr="00E653EC" w:rsidRDefault="00273915" w:rsidP="000C45FF">
      <w:r w:rsidRPr="00E653E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0619E" w14:textId="77777777" w:rsidR="000C45FF" w:rsidRPr="00E653EC" w:rsidRDefault="000C45FF">
    <w:pPr>
      <w:pStyle w:val="Header"/>
    </w:pPr>
    <w:r w:rsidRPr="00E653EC">
      <w:drawing>
        <wp:anchor distT="0" distB="0" distL="114300" distR="114300" simplePos="0" relativeHeight="251658240" behindDoc="1" locked="0" layoutInCell="1" allowOverlap="1" wp14:anchorId="28BF68A4" wp14:editId="521E1D3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F470DB"/>
    <w:multiLevelType w:val="hybridMultilevel"/>
    <w:tmpl w:val="51A0FC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2419E"/>
    <w:multiLevelType w:val="hybridMultilevel"/>
    <w:tmpl w:val="329282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235642">
    <w:abstractNumId w:val="0"/>
  </w:num>
  <w:num w:numId="2" w16cid:durableId="9453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0F0"/>
    <w:rsid w:val="00036450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73915"/>
    <w:rsid w:val="00281FD5"/>
    <w:rsid w:val="0030481B"/>
    <w:rsid w:val="003156FC"/>
    <w:rsid w:val="003254B5"/>
    <w:rsid w:val="0037121F"/>
    <w:rsid w:val="003910D8"/>
    <w:rsid w:val="003A6B7D"/>
    <w:rsid w:val="003B06CA"/>
    <w:rsid w:val="004071FC"/>
    <w:rsid w:val="00445947"/>
    <w:rsid w:val="004813B3"/>
    <w:rsid w:val="00496591"/>
    <w:rsid w:val="004973A9"/>
    <w:rsid w:val="004C63E4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64C9F"/>
    <w:rsid w:val="007775E1"/>
    <w:rsid w:val="007867A0"/>
    <w:rsid w:val="007927F5"/>
    <w:rsid w:val="00802CA0"/>
    <w:rsid w:val="009260CD"/>
    <w:rsid w:val="00940A66"/>
    <w:rsid w:val="00952C25"/>
    <w:rsid w:val="00A2118D"/>
    <w:rsid w:val="00AD0A50"/>
    <w:rsid w:val="00AD76E2"/>
    <w:rsid w:val="00B010F0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E653EC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F9E23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B01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ro.imdb.com/name/nm15940676?s=9ec73eb9-72b2-c4be-cba7-cc3b67b379f1&amp;site_preference=norma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ackstage.com/vo/alan-castillo-1/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backstage.com/u/alan-castillo-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anmaywood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m\AppData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6657666A1954C82ADDB3E0749E64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D8A41-1DCF-4AD5-B259-6F0414FCFC11}"/>
      </w:docPartPr>
      <w:docPartBody>
        <w:p w:rsidR="00000000" w:rsidRDefault="004E2553" w:rsidP="004E2553">
          <w:pPr>
            <w:pStyle w:val="66657666A1954C82ADDB3E0749E64C7E"/>
          </w:pPr>
          <w:r w:rsidRPr="00D5459D">
            <w:t>Profile</w:t>
          </w:r>
        </w:p>
      </w:docPartBody>
    </w:docPart>
    <w:docPart>
      <w:docPartPr>
        <w:name w:val="00FBC3C85F8840ED856353E8FDBA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FA2BA-29E7-4EC0-A6DE-6E6029C0EAA1}"/>
      </w:docPartPr>
      <w:docPartBody>
        <w:p w:rsidR="00000000" w:rsidRDefault="004E2553" w:rsidP="004E2553">
          <w:pPr>
            <w:pStyle w:val="00FBC3C85F8840ED856353E8FDBAEEC2"/>
          </w:pPr>
          <w:r w:rsidRPr="00CB0055">
            <w:t>Contact</w:t>
          </w:r>
        </w:p>
      </w:docPartBody>
    </w:docPart>
    <w:docPart>
      <w:docPartPr>
        <w:name w:val="689502AE52DD4FE6915EB0DB845D4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A1B72-DDB0-4B7F-9853-71080744BA79}"/>
      </w:docPartPr>
      <w:docPartBody>
        <w:p w:rsidR="00000000" w:rsidRDefault="004E2553" w:rsidP="004E2553">
          <w:pPr>
            <w:pStyle w:val="689502AE52DD4FE6915EB0DB845D481C"/>
          </w:pPr>
          <w:r w:rsidRPr="004D3011">
            <w:t>PHONE:</w:t>
          </w:r>
        </w:p>
      </w:docPartBody>
    </w:docPart>
    <w:docPart>
      <w:docPartPr>
        <w:name w:val="2C4201A57A1140ACAAC5C3065534B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DF731-32AC-47A3-8DA2-28D0F0C4273B}"/>
      </w:docPartPr>
      <w:docPartBody>
        <w:p w:rsidR="00000000" w:rsidRDefault="004E2553" w:rsidP="004E2553">
          <w:pPr>
            <w:pStyle w:val="2C4201A57A1140ACAAC5C3065534BDBC"/>
          </w:pPr>
          <w:r w:rsidRPr="004D3011">
            <w:t>WEBSITE:</w:t>
          </w:r>
        </w:p>
      </w:docPartBody>
    </w:docPart>
    <w:docPart>
      <w:docPartPr>
        <w:name w:val="8FAACC49F1D746159B91CE7E9EA83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2CCD4-1453-41DB-99DC-17B9ED93FD9C}"/>
      </w:docPartPr>
      <w:docPartBody>
        <w:p w:rsidR="00000000" w:rsidRDefault="004E2553" w:rsidP="004E2553">
          <w:pPr>
            <w:pStyle w:val="8FAACC49F1D746159B91CE7E9EA834C6"/>
          </w:pPr>
          <w:r w:rsidRPr="00CB0055">
            <w:t>Hobbies</w:t>
          </w:r>
        </w:p>
      </w:docPartBody>
    </w:docPart>
    <w:docPart>
      <w:docPartPr>
        <w:name w:val="0B42481A3CF94F8E8B416C7289A89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AD7A1-F926-4A77-8F64-8FF7E775E904}"/>
      </w:docPartPr>
      <w:docPartBody>
        <w:p w:rsidR="00000000" w:rsidRDefault="004E2553" w:rsidP="004E2553">
          <w:pPr>
            <w:pStyle w:val="0B42481A3CF94F8E8B416C7289A894CB"/>
          </w:pPr>
          <w:r w:rsidRPr="00036450">
            <w:t>EDUCATION</w:t>
          </w:r>
        </w:p>
      </w:docPartBody>
    </w:docPart>
    <w:docPart>
      <w:docPartPr>
        <w:name w:val="DA7B4F62CDA4496E81B4023B3850C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F6783-F12B-489E-A2DB-8BB472B56E6F}"/>
      </w:docPartPr>
      <w:docPartBody>
        <w:p w:rsidR="00000000" w:rsidRDefault="004E2553" w:rsidP="004E2553">
          <w:pPr>
            <w:pStyle w:val="DA7B4F62CDA4496E81B4023B3850C297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553"/>
    <w:rsid w:val="004E2553"/>
    <w:rsid w:val="0054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4E2553"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7AABD4C2B94B93ACA9558039D547FC">
    <w:name w:val="EB7AABD4C2B94B93ACA9558039D547FC"/>
  </w:style>
  <w:style w:type="paragraph" w:customStyle="1" w:styleId="B28E726D76644242A3751390B70B8708">
    <w:name w:val="B28E726D76644242A3751390B70B8708"/>
  </w:style>
  <w:style w:type="paragraph" w:customStyle="1" w:styleId="2B9260C6A9C14BECAA535604B3267B45">
    <w:name w:val="2B9260C6A9C14BECAA535604B3267B45"/>
  </w:style>
  <w:style w:type="paragraph" w:customStyle="1" w:styleId="1AC3295C7A354FB785BB26F17C644983">
    <w:name w:val="1AC3295C7A354FB785BB26F17C644983"/>
  </w:style>
  <w:style w:type="paragraph" w:customStyle="1" w:styleId="28DBB2942D90436487658B6AD8D36F46">
    <w:name w:val="28DBB2942D90436487658B6AD8D36F46"/>
  </w:style>
  <w:style w:type="paragraph" w:customStyle="1" w:styleId="BA2E6C8C47644D2D995ACDB99EE4B7D0">
    <w:name w:val="BA2E6C8C47644D2D995ACDB99EE4B7D0"/>
  </w:style>
  <w:style w:type="paragraph" w:customStyle="1" w:styleId="82A65DA929D04F1A885297D8DCB90110">
    <w:name w:val="82A65DA929D04F1A885297D8DCB90110"/>
  </w:style>
  <w:style w:type="paragraph" w:customStyle="1" w:styleId="CC8501ACC030477EB0AAE77D996CA33D">
    <w:name w:val="CC8501ACC030477EB0AAE77D996CA33D"/>
  </w:style>
  <w:style w:type="paragraph" w:customStyle="1" w:styleId="4C1713E2E25C481CB74BE4129AC2139F">
    <w:name w:val="4C1713E2E25C481CB74BE4129AC2139F"/>
  </w:style>
  <w:style w:type="paragraph" w:customStyle="1" w:styleId="FCEED1C376F64102AAFEE80470721582">
    <w:name w:val="FCEED1C376F64102AAFEE80470721582"/>
  </w:style>
  <w:style w:type="character" w:styleId="Hyperlink">
    <w:name w:val="Hyperlink"/>
    <w:basedOn w:val="DefaultParagraphFont"/>
    <w:uiPriority w:val="99"/>
    <w:unhideWhenUsed/>
    <w:rsid w:val="004E2553"/>
    <w:rPr>
      <w:color w:val="BF4E14" w:themeColor="accent2" w:themeShade="BF"/>
      <w:u w:val="single"/>
    </w:rPr>
  </w:style>
  <w:style w:type="paragraph" w:customStyle="1" w:styleId="0F5758FA7FE64BC88DD16FD5B823C30C">
    <w:name w:val="0F5758FA7FE64BC88DD16FD5B823C30C"/>
  </w:style>
  <w:style w:type="paragraph" w:customStyle="1" w:styleId="881266604E894382A9EA424051F94F9F">
    <w:name w:val="881266604E894382A9EA424051F94F9F"/>
  </w:style>
  <w:style w:type="paragraph" w:customStyle="1" w:styleId="1340F56ED3DD4283857CC8B8BD230668">
    <w:name w:val="1340F56ED3DD4283857CC8B8BD230668"/>
  </w:style>
  <w:style w:type="paragraph" w:customStyle="1" w:styleId="F499005498C64D43BCF81747E6BFBEC6">
    <w:name w:val="F499005498C64D43BCF81747E6BFBEC6"/>
  </w:style>
  <w:style w:type="paragraph" w:customStyle="1" w:styleId="90E6C2A1DADE47848C8B225A0BB7E55F">
    <w:name w:val="90E6C2A1DADE47848C8B225A0BB7E55F"/>
  </w:style>
  <w:style w:type="paragraph" w:customStyle="1" w:styleId="77D28A94733D46E6ABE9E97FA6CC728E">
    <w:name w:val="77D28A94733D46E6ABE9E97FA6CC728E"/>
  </w:style>
  <w:style w:type="paragraph" w:customStyle="1" w:styleId="578810A0345B495DA502BA8A532871C8">
    <w:name w:val="578810A0345B495DA502BA8A532871C8"/>
  </w:style>
  <w:style w:type="paragraph" w:customStyle="1" w:styleId="8EA517F84AAA45D48A90E987D61284AE">
    <w:name w:val="8EA517F84AAA45D48A90E987D61284AE"/>
  </w:style>
  <w:style w:type="paragraph" w:customStyle="1" w:styleId="30D5B7D817DB4071916D17C70922903B">
    <w:name w:val="30D5B7D817DB4071916D17C70922903B"/>
  </w:style>
  <w:style w:type="paragraph" w:customStyle="1" w:styleId="432FC910E9E740EC9F80639EAEFC2058">
    <w:name w:val="432FC910E9E740EC9F80639EAEFC2058"/>
  </w:style>
  <w:style w:type="paragraph" w:customStyle="1" w:styleId="DD21247FCB8E45E7BC8727D9E759CD28">
    <w:name w:val="DD21247FCB8E45E7BC8727D9E759CD28"/>
  </w:style>
  <w:style w:type="paragraph" w:customStyle="1" w:styleId="8F34108CAB074ADA99AA5E05FD79207E">
    <w:name w:val="8F34108CAB074ADA99AA5E05FD79207E"/>
  </w:style>
  <w:style w:type="paragraph" w:customStyle="1" w:styleId="997CA998E1574811A1A4D7B6F4BDE314">
    <w:name w:val="997CA998E1574811A1A4D7B6F4BDE314"/>
  </w:style>
  <w:style w:type="paragraph" w:customStyle="1" w:styleId="5C36479BB3DC4B91BB1F4AD965C61C8D">
    <w:name w:val="5C36479BB3DC4B91BB1F4AD965C61C8D"/>
  </w:style>
  <w:style w:type="paragraph" w:customStyle="1" w:styleId="3CEE89D50162490C97152190A285C8F3">
    <w:name w:val="3CEE89D50162490C97152190A285C8F3"/>
  </w:style>
  <w:style w:type="paragraph" w:customStyle="1" w:styleId="3ABCB16BE4AA437B95A0DBACAF73B956">
    <w:name w:val="3ABCB16BE4AA437B95A0DBACAF73B956"/>
  </w:style>
  <w:style w:type="paragraph" w:customStyle="1" w:styleId="5934C7DA18B34E5C957A8FD51EE40B3A">
    <w:name w:val="5934C7DA18B34E5C957A8FD51EE40B3A"/>
  </w:style>
  <w:style w:type="paragraph" w:customStyle="1" w:styleId="4609B4E93EE7440EA3149F51F9893A18">
    <w:name w:val="4609B4E93EE7440EA3149F51F9893A18"/>
  </w:style>
  <w:style w:type="paragraph" w:customStyle="1" w:styleId="1DF5BFFA0B674D4DB2CD221867CD2A7E">
    <w:name w:val="1DF5BFFA0B674D4DB2CD221867CD2A7E"/>
  </w:style>
  <w:style w:type="paragraph" w:customStyle="1" w:styleId="74EF5B1C058A48E480C41D3E647F27BC">
    <w:name w:val="74EF5B1C058A48E480C41D3E647F27BC"/>
  </w:style>
  <w:style w:type="paragraph" w:customStyle="1" w:styleId="77847A7C1E6B46C59505902ECD8DA80E">
    <w:name w:val="77847A7C1E6B46C59505902ECD8DA80E"/>
  </w:style>
  <w:style w:type="paragraph" w:customStyle="1" w:styleId="0F8E553E6B9E446FBF703362BB7CFD08">
    <w:name w:val="0F8E553E6B9E446FBF703362BB7CFD08"/>
  </w:style>
  <w:style w:type="paragraph" w:customStyle="1" w:styleId="200FA586D3FC400BB80D77C274194169">
    <w:name w:val="200FA586D3FC400BB80D77C274194169"/>
  </w:style>
  <w:style w:type="paragraph" w:customStyle="1" w:styleId="7A924014D72D45BE85FBAE6322450EA5">
    <w:name w:val="7A924014D72D45BE85FBAE6322450EA5"/>
  </w:style>
  <w:style w:type="paragraph" w:customStyle="1" w:styleId="91CEC8FB94A7494CA438B285E3D0865C">
    <w:name w:val="91CEC8FB94A7494CA438B285E3D0865C"/>
  </w:style>
  <w:style w:type="paragraph" w:customStyle="1" w:styleId="7C082E042BF34A418C3C19817D66ABCE">
    <w:name w:val="7C082E042BF34A418C3C19817D66ABCE"/>
  </w:style>
  <w:style w:type="paragraph" w:customStyle="1" w:styleId="ADB5F60488DB4C0D8C2E27148B00CC8D">
    <w:name w:val="ADB5F60488DB4C0D8C2E27148B00CC8D"/>
  </w:style>
  <w:style w:type="paragraph" w:customStyle="1" w:styleId="312D3A4790B9461D9318115288B90E4F">
    <w:name w:val="312D3A4790B9461D9318115288B90E4F"/>
  </w:style>
  <w:style w:type="paragraph" w:customStyle="1" w:styleId="53910961F0304EA6BA1F24B56DF168E6">
    <w:name w:val="53910961F0304EA6BA1F24B56DF168E6"/>
  </w:style>
  <w:style w:type="paragraph" w:customStyle="1" w:styleId="8F8783F19C9841FB977FDD515CA2BF75">
    <w:name w:val="8F8783F19C9841FB977FDD515CA2BF75"/>
  </w:style>
  <w:style w:type="character" w:customStyle="1" w:styleId="Heading2Char">
    <w:name w:val="Heading 2 Char"/>
    <w:basedOn w:val="DefaultParagraphFont"/>
    <w:link w:val="Heading2"/>
    <w:uiPriority w:val="9"/>
    <w:rsid w:val="004E2553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paragraph" w:customStyle="1" w:styleId="F5B9FF6ED20E4771A55D89FC13A74628">
    <w:name w:val="F5B9FF6ED20E4771A55D89FC13A74628"/>
  </w:style>
  <w:style w:type="paragraph" w:customStyle="1" w:styleId="826B61B42FCC49C282B4180E33558DD3">
    <w:name w:val="826B61B42FCC49C282B4180E33558DD3"/>
    <w:rsid w:val="004E2553"/>
  </w:style>
  <w:style w:type="paragraph" w:customStyle="1" w:styleId="0368C6529310440886783E46FD3D331C">
    <w:name w:val="0368C6529310440886783E46FD3D331C"/>
    <w:rsid w:val="004E2553"/>
  </w:style>
  <w:style w:type="paragraph" w:customStyle="1" w:styleId="B0618BEE901D4074B6318ECAABEDCE88">
    <w:name w:val="B0618BEE901D4074B6318ECAABEDCE88"/>
    <w:rsid w:val="004E2553"/>
  </w:style>
  <w:style w:type="paragraph" w:customStyle="1" w:styleId="7C63875CA35E44F8BD37692451D4CEA2">
    <w:name w:val="7C63875CA35E44F8BD37692451D4CEA2"/>
    <w:rsid w:val="004E2553"/>
  </w:style>
  <w:style w:type="paragraph" w:customStyle="1" w:styleId="DF33FB2259974C1DA7570628AED451DF">
    <w:name w:val="DF33FB2259974C1DA7570628AED451DF"/>
    <w:rsid w:val="004E2553"/>
  </w:style>
  <w:style w:type="paragraph" w:customStyle="1" w:styleId="CDA4625F97F240FA8DB7C264220390B8">
    <w:name w:val="CDA4625F97F240FA8DB7C264220390B8"/>
    <w:rsid w:val="004E2553"/>
  </w:style>
  <w:style w:type="paragraph" w:customStyle="1" w:styleId="863B9C6CCE454EF082036B2E4EFC16FF">
    <w:name w:val="863B9C6CCE454EF082036B2E4EFC16FF"/>
    <w:rsid w:val="004E2553"/>
  </w:style>
  <w:style w:type="paragraph" w:customStyle="1" w:styleId="F8697D7ED2B241EFA32845B5A8EFA562">
    <w:name w:val="F8697D7ED2B241EFA32845B5A8EFA562"/>
    <w:rsid w:val="004E2553"/>
  </w:style>
  <w:style w:type="paragraph" w:customStyle="1" w:styleId="53A38E62755E4589AB7720FA8D750FAB">
    <w:name w:val="53A38E62755E4589AB7720FA8D750FAB"/>
    <w:rsid w:val="004E2553"/>
  </w:style>
  <w:style w:type="paragraph" w:customStyle="1" w:styleId="77618624857E4F09B822E5B3FFCE2997">
    <w:name w:val="77618624857E4F09B822E5B3FFCE2997"/>
    <w:rsid w:val="004E2553"/>
  </w:style>
  <w:style w:type="paragraph" w:customStyle="1" w:styleId="7BD036B9782B45E4A0F8E07C26C02178">
    <w:name w:val="7BD036B9782B45E4A0F8E07C26C02178"/>
    <w:rsid w:val="004E2553"/>
  </w:style>
  <w:style w:type="paragraph" w:customStyle="1" w:styleId="215F58FA76704323AABAE6F47ECEB911">
    <w:name w:val="215F58FA76704323AABAE6F47ECEB911"/>
    <w:rsid w:val="004E2553"/>
  </w:style>
  <w:style w:type="paragraph" w:customStyle="1" w:styleId="F64A746A34F4454EABC4779AE4CFE87A">
    <w:name w:val="F64A746A34F4454EABC4779AE4CFE87A"/>
    <w:rsid w:val="004E2553"/>
  </w:style>
  <w:style w:type="paragraph" w:customStyle="1" w:styleId="6A5E8221D0D14B8CA6E63BE60D08642C">
    <w:name w:val="6A5E8221D0D14B8CA6E63BE60D08642C"/>
    <w:rsid w:val="004E2553"/>
  </w:style>
  <w:style w:type="paragraph" w:customStyle="1" w:styleId="99B5B58F12144936BE52DE37CBE4F62E">
    <w:name w:val="99B5B58F12144936BE52DE37CBE4F62E"/>
    <w:rsid w:val="004E2553"/>
  </w:style>
  <w:style w:type="paragraph" w:customStyle="1" w:styleId="38A589144A7C4EC09719A4025855BAC5">
    <w:name w:val="38A589144A7C4EC09719A4025855BAC5"/>
    <w:rsid w:val="004E2553"/>
  </w:style>
  <w:style w:type="paragraph" w:customStyle="1" w:styleId="67C46F504A124D63BFCC3972098C27E1">
    <w:name w:val="67C46F504A124D63BFCC3972098C27E1"/>
    <w:rsid w:val="004E2553"/>
  </w:style>
  <w:style w:type="paragraph" w:customStyle="1" w:styleId="1A109B97634F44AB8B000D03D1037E69">
    <w:name w:val="1A109B97634F44AB8B000D03D1037E69"/>
    <w:rsid w:val="004E2553"/>
  </w:style>
  <w:style w:type="paragraph" w:customStyle="1" w:styleId="E8EF8A8CA70E4EC280E14CB227E39ED6">
    <w:name w:val="E8EF8A8CA70E4EC280E14CB227E39ED6"/>
    <w:rsid w:val="004E2553"/>
  </w:style>
  <w:style w:type="paragraph" w:customStyle="1" w:styleId="0803D4D58A224869B45B08B31AECEFEC">
    <w:name w:val="0803D4D58A224869B45B08B31AECEFEC"/>
    <w:rsid w:val="004E2553"/>
  </w:style>
  <w:style w:type="paragraph" w:customStyle="1" w:styleId="385373186D44476D94AC759C59C9070E">
    <w:name w:val="385373186D44476D94AC759C59C9070E"/>
    <w:rsid w:val="004E2553"/>
  </w:style>
  <w:style w:type="paragraph" w:customStyle="1" w:styleId="CED58136229A409F9583F201753285F9">
    <w:name w:val="CED58136229A409F9583F201753285F9"/>
    <w:rsid w:val="004E2553"/>
  </w:style>
  <w:style w:type="paragraph" w:customStyle="1" w:styleId="D258DCDFA75A40E2B7E9B495A7E3D00A">
    <w:name w:val="D258DCDFA75A40E2B7E9B495A7E3D00A"/>
    <w:rsid w:val="004E2553"/>
  </w:style>
  <w:style w:type="paragraph" w:customStyle="1" w:styleId="ED211924E5FD4C6E8867CDFFC7555E76">
    <w:name w:val="ED211924E5FD4C6E8867CDFFC7555E76"/>
    <w:rsid w:val="004E2553"/>
  </w:style>
  <w:style w:type="paragraph" w:customStyle="1" w:styleId="70454C82EE63480B9992191998D4128A">
    <w:name w:val="70454C82EE63480B9992191998D4128A"/>
    <w:rsid w:val="004E2553"/>
  </w:style>
  <w:style w:type="paragraph" w:customStyle="1" w:styleId="597B1E25E95E4CAE91914D4C9B8F0BDF">
    <w:name w:val="597B1E25E95E4CAE91914D4C9B8F0BDF"/>
    <w:rsid w:val="004E2553"/>
  </w:style>
  <w:style w:type="paragraph" w:customStyle="1" w:styleId="FB294EB2E0BE407C893333C3264573D0">
    <w:name w:val="FB294EB2E0BE407C893333C3264573D0"/>
    <w:rsid w:val="004E2553"/>
  </w:style>
  <w:style w:type="paragraph" w:customStyle="1" w:styleId="09CF8718EE9840FC85D5A8EA64EE6878">
    <w:name w:val="09CF8718EE9840FC85D5A8EA64EE6878"/>
    <w:rsid w:val="004E2553"/>
  </w:style>
  <w:style w:type="paragraph" w:customStyle="1" w:styleId="41489071B8C24DDDA29290AE76A9DBAC">
    <w:name w:val="41489071B8C24DDDA29290AE76A9DBAC"/>
    <w:rsid w:val="004E2553"/>
  </w:style>
  <w:style w:type="paragraph" w:customStyle="1" w:styleId="DD2555CFC126442585E197DC66FFFF3D">
    <w:name w:val="DD2555CFC126442585E197DC66FFFF3D"/>
    <w:rsid w:val="004E2553"/>
  </w:style>
  <w:style w:type="paragraph" w:customStyle="1" w:styleId="C22DEB80F2814E838861B6A4CB2B54DA">
    <w:name w:val="C22DEB80F2814E838861B6A4CB2B54DA"/>
    <w:rsid w:val="004E2553"/>
  </w:style>
  <w:style w:type="paragraph" w:customStyle="1" w:styleId="706B710A816B46A1BBF462197BDC2FCD">
    <w:name w:val="706B710A816B46A1BBF462197BDC2FCD"/>
    <w:rsid w:val="004E2553"/>
  </w:style>
  <w:style w:type="paragraph" w:customStyle="1" w:styleId="66657666A1954C82ADDB3E0749E64C7E">
    <w:name w:val="66657666A1954C82ADDB3E0749E64C7E"/>
    <w:rsid w:val="004E2553"/>
  </w:style>
  <w:style w:type="paragraph" w:customStyle="1" w:styleId="62E9ADCD6A1743B6AF2FAD9F9F8BA281">
    <w:name w:val="62E9ADCD6A1743B6AF2FAD9F9F8BA281"/>
    <w:rsid w:val="004E2553"/>
  </w:style>
  <w:style w:type="paragraph" w:customStyle="1" w:styleId="00FBC3C85F8840ED856353E8FDBAEEC2">
    <w:name w:val="00FBC3C85F8840ED856353E8FDBAEEC2"/>
    <w:rsid w:val="004E2553"/>
  </w:style>
  <w:style w:type="paragraph" w:customStyle="1" w:styleId="689502AE52DD4FE6915EB0DB845D481C">
    <w:name w:val="689502AE52DD4FE6915EB0DB845D481C"/>
    <w:rsid w:val="004E2553"/>
  </w:style>
  <w:style w:type="paragraph" w:customStyle="1" w:styleId="FF7795A632D6401780087DC93B6F7E85">
    <w:name w:val="FF7795A632D6401780087DC93B6F7E85"/>
    <w:rsid w:val="004E2553"/>
  </w:style>
  <w:style w:type="paragraph" w:customStyle="1" w:styleId="2C4201A57A1140ACAAC5C3065534BDBC">
    <w:name w:val="2C4201A57A1140ACAAC5C3065534BDBC"/>
    <w:rsid w:val="004E2553"/>
  </w:style>
  <w:style w:type="paragraph" w:customStyle="1" w:styleId="6ECB72ADA3D249CE943D53C16A18A39A">
    <w:name w:val="6ECB72ADA3D249CE943D53C16A18A39A"/>
    <w:rsid w:val="004E2553"/>
  </w:style>
  <w:style w:type="paragraph" w:customStyle="1" w:styleId="C1540CF2841B42E2A55733F16B1E13FC">
    <w:name w:val="C1540CF2841B42E2A55733F16B1E13FC"/>
    <w:rsid w:val="004E2553"/>
  </w:style>
  <w:style w:type="paragraph" w:customStyle="1" w:styleId="E015808D87694869B895E717B187EFF7">
    <w:name w:val="E015808D87694869B895E717B187EFF7"/>
    <w:rsid w:val="004E2553"/>
  </w:style>
  <w:style w:type="paragraph" w:customStyle="1" w:styleId="8FAACC49F1D746159B91CE7E9EA834C6">
    <w:name w:val="8FAACC49F1D746159B91CE7E9EA834C6"/>
    <w:rsid w:val="004E2553"/>
  </w:style>
  <w:style w:type="paragraph" w:customStyle="1" w:styleId="21175FBBA9E8430E86D41F376BF11F62">
    <w:name w:val="21175FBBA9E8430E86D41F376BF11F62"/>
    <w:rsid w:val="004E2553"/>
  </w:style>
  <w:style w:type="paragraph" w:customStyle="1" w:styleId="26A946CE48B142D69E0A47EBCB4D7C9D">
    <w:name w:val="26A946CE48B142D69E0A47EBCB4D7C9D"/>
    <w:rsid w:val="004E2553"/>
  </w:style>
  <w:style w:type="paragraph" w:customStyle="1" w:styleId="FA9B5627D47B4D2BAD2473A52C2BA4AE">
    <w:name w:val="FA9B5627D47B4D2BAD2473A52C2BA4AE"/>
    <w:rsid w:val="004E2553"/>
  </w:style>
  <w:style w:type="paragraph" w:customStyle="1" w:styleId="B28C53B668A24DA49AFD2C1A271E3329">
    <w:name w:val="B28C53B668A24DA49AFD2C1A271E3329"/>
    <w:rsid w:val="004E2553"/>
  </w:style>
  <w:style w:type="paragraph" w:customStyle="1" w:styleId="0B42481A3CF94F8E8B416C7289A894CB">
    <w:name w:val="0B42481A3CF94F8E8B416C7289A894CB"/>
    <w:rsid w:val="004E2553"/>
  </w:style>
  <w:style w:type="paragraph" w:customStyle="1" w:styleId="D36DEA3D8EA24A1B8D0E656CDCD44EDA">
    <w:name w:val="D36DEA3D8EA24A1B8D0E656CDCD44EDA"/>
    <w:rsid w:val="004E2553"/>
  </w:style>
  <w:style w:type="paragraph" w:customStyle="1" w:styleId="DA7B4F62CDA4496E81B4023B3850C297">
    <w:name w:val="DA7B4F62CDA4496E81B4023B3850C297"/>
    <w:rsid w:val="004E25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2024-03-27T00:41:00Z</dcterms:created>
  <dcterms:modified xsi:type="dcterms:W3CDTF">2024-03-27T01:17:00Z</dcterms:modified>
</cp:coreProperties>
</file>