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6600C" w14:textId="77777777" w:rsidR="007E7B5E" w:rsidRPr="00CD02E7" w:rsidRDefault="007E7B5E" w:rsidP="00CD02E7">
      <w:pPr>
        <w:pStyle w:val="02MainHeading"/>
        <w:rPr>
          <w:rStyle w:val="normaltextrun"/>
        </w:rPr>
      </w:pPr>
      <w:r w:rsidRPr="00CD02E7">
        <w:rPr>
          <w:rStyle w:val="normaltextrun"/>
        </w:rPr>
        <w:t xml:space="preserve">Ffwrnes 2020 Application </w:t>
      </w:r>
    </w:p>
    <w:p w14:paraId="69E4432E" w14:textId="77777777" w:rsidR="007E7B5E" w:rsidRDefault="007E7B5E" w:rsidP="007E7B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</w:rPr>
      </w:pPr>
    </w:p>
    <w:p w14:paraId="5817FC9B" w14:textId="77777777" w:rsidR="00E4777C" w:rsidRPr="00E4777C" w:rsidRDefault="007E7B5E" w:rsidP="00E4777C">
      <w:pPr>
        <w:pStyle w:val="01Paragraph"/>
        <w:rPr>
          <w:b/>
          <w:bCs/>
        </w:rPr>
      </w:pPr>
      <w:r w:rsidRPr="00E4777C">
        <w:rPr>
          <w:b/>
          <w:bCs/>
        </w:rPr>
        <w:t xml:space="preserve">This application is available in other formats please get in touch and let us know if you’d like to receive this form in any other format or have any questions. </w:t>
      </w:r>
    </w:p>
    <w:p w14:paraId="35016F5F" w14:textId="7A36263B" w:rsidR="00E4777C" w:rsidRPr="00E4777C" w:rsidRDefault="00E4777C" w:rsidP="00E4777C">
      <w:pPr>
        <w:pStyle w:val="01Paragraph"/>
      </w:pPr>
      <w:hyperlink r:id="rId7" w:history="1">
        <w:r w:rsidRPr="00180B8E">
          <w:rPr>
            <w:rStyle w:val="Hyperlink"/>
          </w:rPr>
          <w:t>glesni.price-jones@wmc.org.uk</w:t>
        </w:r>
      </w:hyperlink>
    </w:p>
    <w:p w14:paraId="77DDECA4" w14:textId="77777777" w:rsidR="00E4777C" w:rsidRDefault="007E7B5E" w:rsidP="00E4777C">
      <w:pPr>
        <w:pStyle w:val="01Paragraph"/>
      </w:pPr>
      <w:proofErr w:type="spellStart"/>
      <w:r w:rsidRPr="00E4777C">
        <w:t>Ffwrnes</w:t>
      </w:r>
      <w:proofErr w:type="spellEnd"/>
      <w:r w:rsidRPr="00E4777C">
        <w:t> is an opportunity to try out new ideas, new styles and raw concepts in front of an audience in the Weston Studio of the Wales Millennium Centre. </w:t>
      </w:r>
    </w:p>
    <w:p w14:paraId="217B6EBB" w14:textId="131A6D40" w:rsidR="007E7B5E" w:rsidRPr="00E4777C" w:rsidRDefault="007E7B5E" w:rsidP="00E4777C">
      <w:pPr>
        <w:pStyle w:val="01Paragraph"/>
      </w:pPr>
      <w:r w:rsidRPr="00E4777C">
        <w:t> </w:t>
      </w:r>
    </w:p>
    <w:p w14:paraId="010CDA5B" w14:textId="17CC38DB" w:rsidR="007E7B5E" w:rsidRDefault="007E7B5E" w:rsidP="00E4777C">
      <w:pPr>
        <w:pStyle w:val="01Paragraph"/>
      </w:pPr>
      <w:r w:rsidRPr="00E4777C">
        <w:t xml:space="preserve">The spring </w:t>
      </w:r>
      <w:proofErr w:type="spellStart"/>
      <w:r w:rsidRPr="00E4777C">
        <w:t>Ffwrnes</w:t>
      </w:r>
      <w:proofErr w:type="spellEnd"/>
      <w:r w:rsidRPr="00E4777C">
        <w:t xml:space="preserve"> Scratch nights will be made up of three themed nights and </w:t>
      </w:r>
      <w:r w:rsidR="00CD02E7" w:rsidRPr="00E4777C">
        <w:t>two</w:t>
      </w:r>
      <w:r w:rsidRPr="00E4777C">
        <w:t xml:space="preserve"> wild card nights where anything goes</w:t>
      </w:r>
      <w:r w:rsidR="00CD02E7" w:rsidRPr="00E4777C">
        <w:t>.</w:t>
      </w:r>
      <w:r w:rsidRPr="00E4777C">
        <w:t xml:space="preserve"> We’ll work with between </w:t>
      </w:r>
      <w:r w:rsidR="00CD02E7" w:rsidRPr="00E4777C">
        <w:t>four</w:t>
      </w:r>
      <w:r w:rsidRPr="00E4777C">
        <w:t xml:space="preserve"> and </w:t>
      </w:r>
      <w:r w:rsidR="00CD02E7" w:rsidRPr="00E4777C">
        <w:t>seven</w:t>
      </w:r>
      <w:r w:rsidRPr="00E4777C">
        <w:t xml:space="preserve"> companies or individuals depending on the applications we receive. Each evening will be between 60 minutes and 90 minutes long. </w:t>
      </w:r>
    </w:p>
    <w:p w14:paraId="10ADE4FB" w14:textId="77777777" w:rsidR="00E4777C" w:rsidRPr="00E4777C" w:rsidRDefault="00E4777C" w:rsidP="00E4777C">
      <w:pPr>
        <w:pStyle w:val="01Paragraph"/>
      </w:pPr>
    </w:p>
    <w:p w14:paraId="652179D9" w14:textId="77777777" w:rsidR="007E7B5E" w:rsidRPr="00E4777C" w:rsidRDefault="007E7B5E" w:rsidP="00E4777C">
      <w:pPr>
        <w:pStyle w:val="01Paragraph"/>
      </w:pPr>
      <w:r w:rsidRPr="00E4777C">
        <w:t>The themes in spring 2020 are:  </w:t>
      </w:r>
    </w:p>
    <w:p w14:paraId="504C5ACA" w14:textId="77777777" w:rsidR="007E7B5E" w:rsidRPr="00E4777C" w:rsidRDefault="007E7B5E" w:rsidP="00E4777C">
      <w:pPr>
        <w:pStyle w:val="01Paragraph"/>
      </w:pPr>
      <w:r w:rsidRPr="00E4777C">
        <w:t>Women’s voice  </w:t>
      </w:r>
    </w:p>
    <w:p w14:paraId="1C43DE56" w14:textId="77777777" w:rsidR="007E7B5E" w:rsidRPr="00E4777C" w:rsidRDefault="007E7B5E" w:rsidP="00E4777C">
      <w:pPr>
        <w:pStyle w:val="01Paragraph"/>
      </w:pPr>
      <w:r w:rsidRPr="00E4777C">
        <w:t>Communication  </w:t>
      </w:r>
    </w:p>
    <w:p w14:paraId="72B552BE" w14:textId="77777777" w:rsidR="007E7B5E" w:rsidRPr="00E4777C" w:rsidRDefault="007E7B5E" w:rsidP="00E4777C">
      <w:pPr>
        <w:pStyle w:val="01Paragraph"/>
      </w:pPr>
      <w:r w:rsidRPr="00E4777C">
        <w:t>Secrets</w:t>
      </w:r>
    </w:p>
    <w:p w14:paraId="31344A7F" w14:textId="77777777" w:rsidR="007E7B5E" w:rsidRPr="00E4777C" w:rsidRDefault="007E7B5E" w:rsidP="00E4777C">
      <w:pPr>
        <w:pStyle w:val="01Paragraph"/>
      </w:pPr>
    </w:p>
    <w:p w14:paraId="3E1AAD33" w14:textId="77777777" w:rsidR="007E7B5E" w:rsidRPr="00E4777C" w:rsidRDefault="007E7B5E" w:rsidP="00E4777C">
      <w:pPr>
        <w:pStyle w:val="01Paragraph"/>
      </w:pPr>
      <w:r w:rsidRPr="00E4777C">
        <w:t>What you get from us</w:t>
      </w:r>
    </w:p>
    <w:p w14:paraId="207346CF" w14:textId="77777777" w:rsidR="007E7B5E" w:rsidRPr="00E4777C" w:rsidRDefault="007E7B5E" w:rsidP="00E4777C">
      <w:pPr>
        <w:pStyle w:val="01Paragraph"/>
      </w:pPr>
      <w:r w:rsidRPr="00E4777C">
        <w:t xml:space="preserve">Support from our producing team throughout the process to discuss your idea </w:t>
      </w:r>
    </w:p>
    <w:p w14:paraId="01703F68" w14:textId="77777777" w:rsidR="007E7B5E" w:rsidRPr="00E4777C" w:rsidRDefault="007E7B5E" w:rsidP="00E4777C">
      <w:pPr>
        <w:pStyle w:val="01Paragraph"/>
      </w:pPr>
      <w:r w:rsidRPr="00E4777C">
        <w:t>Access to rehearsal space at WMC</w:t>
      </w:r>
    </w:p>
    <w:p w14:paraId="4A3D21D7" w14:textId="77777777" w:rsidR="007E7B5E" w:rsidRPr="00E4777C" w:rsidRDefault="007E7B5E" w:rsidP="00E4777C">
      <w:pPr>
        <w:pStyle w:val="01Paragraph"/>
      </w:pPr>
      <w:r w:rsidRPr="00E4777C">
        <w:t>Technical support for your performance in the Weston Studio</w:t>
      </w:r>
    </w:p>
    <w:p w14:paraId="264823A1" w14:textId="75CE7268" w:rsidR="007E7B5E" w:rsidRPr="00E4777C" w:rsidRDefault="007E7B5E" w:rsidP="00E4777C">
      <w:pPr>
        <w:pStyle w:val="01Paragraph"/>
      </w:pPr>
      <w:r w:rsidRPr="00E4777C">
        <w:t xml:space="preserve">An even split between the artists performing of the </w:t>
      </w:r>
      <w:r w:rsidR="00CD02E7" w:rsidRPr="00E4777C">
        <w:t>‘</w:t>
      </w:r>
      <w:r w:rsidRPr="00E4777C">
        <w:t>pay what you decide</w:t>
      </w:r>
      <w:r w:rsidR="00CD02E7" w:rsidRPr="00E4777C">
        <w:t>’</w:t>
      </w:r>
      <w:r w:rsidRPr="00E4777C">
        <w:t xml:space="preserve"> ticket sales from your </w:t>
      </w:r>
      <w:proofErr w:type="spellStart"/>
      <w:r w:rsidRPr="00E4777C">
        <w:t>Ffwrnes</w:t>
      </w:r>
      <w:proofErr w:type="spellEnd"/>
      <w:r w:rsidRPr="00E4777C">
        <w:t xml:space="preserve"> Scratch Night.</w:t>
      </w:r>
    </w:p>
    <w:p w14:paraId="388B935B" w14:textId="77777777" w:rsidR="007E7B5E" w:rsidRPr="00E4777C" w:rsidRDefault="007E7B5E" w:rsidP="00E4777C">
      <w:pPr>
        <w:pStyle w:val="01Paragraph"/>
      </w:pPr>
      <w:r w:rsidRPr="00E4777C">
        <w:t xml:space="preserve">Support from the producing team to invite those who can help your work develop to the Scratch Night to see your work </w:t>
      </w:r>
    </w:p>
    <w:p w14:paraId="5DA0E8EB" w14:textId="77777777" w:rsidR="007E7B5E" w:rsidRPr="00E4777C" w:rsidRDefault="007E7B5E" w:rsidP="00E4777C">
      <w:pPr>
        <w:pStyle w:val="01Paragraph"/>
      </w:pPr>
      <w:r w:rsidRPr="00E4777C">
        <w:t xml:space="preserve">Publicity for your Scratch night through our website and social media channels </w:t>
      </w:r>
    </w:p>
    <w:p w14:paraId="01145791" w14:textId="77777777" w:rsidR="007E7B5E" w:rsidRPr="00E4777C" w:rsidRDefault="007E7B5E" w:rsidP="00E4777C">
      <w:pPr>
        <w:pStyle w:val="01Paragraph"/>
      </w:pPr>
    </w:p>
    <w:p w14:paraId="04700123" w14:textId="77777777" w:rsidR="007E7B5E" w:rsidRPr="00E4777C" w:rsidRDefault="007E7B5E" w:rsidP="00E4777C">
      <w:pPr>
        <w:pStyle w:val="01Paragraph"/>
      </w:pPr>
      <w:r w:rsidRPr="00E4777C">
        <w:t>What we want from you</w:t>
      </w:r>
    </w:p>
    <w:p w14:paraId="57E85CAD" w14:textId="77777777" w:rsidR="007E7B5E" w:rsidRPr="00E4777C" w:rsidRDefault="007E7B5E" w:rsidP="00E4777C">
      <w:pPr>
        <w:pStyle w:val="01Paragraph"/>
      </w:pPr>
      <w:r w:rsidRPr="00E4777C">
        <w:t>An idea that you want to test in front of an audience</w:t>
      </w:r>
    </w:p>
    <w:p w14:paraId="083850B2" w14:textId="7645CA57" w:rsidR="007E7B5E" w:rsidRPr="00E4777C" w:rsidRDefault="007E7B5E" w:rsidP="00E4777C">
      <w:pPr>
        <w:pStyle w:val="01Paragraph"/>
      </w:pPr>
      <w:r w:rsidRPr="00E4777C">
        <w:lastRenderedPageBreak/>
        <w:t xml:space="preserve">be available on the </w:t>
      </w:r>
      <w:r w:rsidR="000541FF" w:rsidRPr="00E4777C">
        <w:rPr>
          <w:b/>
          <w:bCs/>
        </w:rPr>
        <w:t>10</w:t>
      </w:r>
      <w:r w:rsidRPr="00E4777C">
        <w:rPr>
          <w:b/>
          <w:bCs/>
        </w:rPr>
        <w:t xml:space="preserve"> March</w:t>
      </w:r>
      <w:r w:rsidRPr="00E4777C">
        <w:t xml:space="preserve"> to meet the other artists selected and take part in an info session. </w:t>
      </w:r>
    </w:p>
    <w:p w14:paraId="737C69D8" w14:textId="77777777" w:rsidR="007E7B5E" w:rsidRPr="00E4777C" w:rsidRDefault="007E7B5E" w:rsidP="00E4777C">
      <w:pPr>
        <w:pStyle w:val="01Paragraph"/>
      </w:pPr>
    </w:p>
    <w:p w14:paraId="06F5719E" w14:textId="532F5194" w:rsidR="007E7B5E" w:rsidRPr="00E4777C" w:rsidRDefault="007E7B5E" w:rsidP="00E4777C">
      <w:pPr>
        <w:pStyle w:val="01Paragraph"/>
      </w:pPr>
      <w:r w:rsidRPr="00E4777C">
        <w:t xml:space="preserve">The Scratch Nights will take place </w:t>
      </w:r>
      <w:r w:rsidR="000541FF" w:rsidRPr="00E4777C">
        <w:t xml:space="preserve">1 – 4 of April 2020 </w:t>
      </w:r>
    </w:p>
    <w:p w14:paraId="11146E7A" w14:textId="77777777" w:rsidR="007E7B5E" w:rsidRPr="00E4777C" w:rsidRDefault="007E7B5E" w:rsidP="00E4777C">
      <w:pPr>
        <w:pStyle w:val="01Paragraph"/>
      </w:pPr>
    </w:p>
    <w:p w14:paraId="57DEFB03" w14:textId="6A605075" w:rsidR="007E7B5E" w:rsidRPr="00E4777C" w:rsidRDefault="007E7B5E" w:rsidP="00E4777C">
      <w:pPr>
        <w:pStyle w:val="01Paragraph"/>
      </w:pPr>
      <w:r w:rsidRPr="00E4777C">
        <w:t xml:space="preserve">Applications will close on the </w:t>
      </w:r>
      <w:r w:rsidR="000541FF" w:rsidRPr="00E4777C">
        <w:t>10</w:t>
      </w:r>
      <w:bookmarkStart w:id="0" w:name="_GoBack"/>
      <w:bookmarkEnd w:id="0"/>
      <w:r w:rsidRPr="00E4777C">
        <w:t xml:space="preserve"> February at 12:00.   </w:t>
      </w:r>
    </w:p>
    <w:p w14:paraId="205080E0" w14:textId="77777777" w:rsidR="007E7B5E" w:rsidRPr="00E4777C" w:rsidRDefault="007E7B5E" w:rsidP="00E4777C">
      <w:pPr>
        <w:pStyle w:val="01Paragraph"/>
      </w:pPr>
    </w:p>
    <w:p w14:paraId="4B6CE299" w14:textId="595979D9" w:rsidR="007E7B5E" w:rsidRPr="00E4777C" w:rsidRDefault="007E7B5E" w:rsidP="00E4777C">
      <w:pPr>
        <w:pStyle w:val="01Paragraph"/>
      </w:pPr>
      <w:r w:rsidRPr="00E4777C">
        <w:t>Who are you? Tell us about yourself/</w:t>
      </w:r>
      <w:r w:rsidR="00CD02E7" w:rsidRPr="00E4777C">
        <w:t xml:space="preserve"> </w:t>
      </w:r>
      <w:r w:rsidRPr="00E4777C">
        <w:t>your company (100 words) </w:t>
      </w:r>
    </w:p>
    <w:p w14:paraId="2B3DDD87" w14:textId="77777777" w:rsidR="007E7B5E" w:rsidRPr="00E4777C" w:rsidRDefault="007E7B5E" w:rsidP="00E4777C">
      <w:pPr>
        <w:pStyle w:val="01Paragraph"/>
      </w:pPr>
    </w:p>
    <w:p w14:paraId="7F6844A1" w14:textId="77777777" w:rsidR="007E7B5E" w:rsidRPr="00E4777C" w:rsidRDefault="007E7B5E" w:rsidP="00E4777C">
      <w:pPr>
        <w:pStyle w:val="01Paragraph"/>
      </w:pPr>
      <w:r w:rsidRPr="00E4777C">
        <w:t>What theme do you fit with or are you a wild card? (select an option)</w:t>
      </w:r>
    </w:p>
    <w:p w14:paraId="5E1DC45B" w14:textId="77777777" w:rsidR="007E7B5E" w:rsidRPr="00E4777C" w:rsidRDefault="007E7B5E" w:rsidP="00E4777C">
      <w:pPr>
        <w:pStyle w:val="01Paragraph"/>
      </w:pPr>
    </w:p>
    <w:p w14:paraId="3702B83E" w14:textId="77777777" w:rsidR="007E7B5E" w:rsidRPr="00E4777C" w:rsidRDefault="007E7B5E" w:rsidP="00E4777C">
      <w:pPr>
        <w:pStyle w:val="01Paragraph"/>
      </w:pPr>
      <w:r w:rsidRPr="00E4777C">
        <w:t xml:space="preserve">      </w:t>
      </w:r>
      <w:sdt>
        <w:sdtPr>
          <w:alias w:val="Theme?"/>
          <w:tag w:val="Theme?"/>
          <w:id w:val="-466973347"/>
          <w:placeholder>
            <w:docPart w:val="08575164755C4B5BBDEE694732A377C9"/>
          </w:placeholder>
          <w:comboBox>
            <w:listItem w:displayText="Womens Voice" w:value="Womens Voice"/>
            <w:listItem w:displayText="Communication " w:value="Communication "/>
            <w:listItem w:displayText="Eavesdropping/Secret" w:value="Eavesdropping/Secret"/>
            <w:listItem w:displayText="Wild Card" w:value="Wild Card"/>
          </w:comboBox>
        </w:sdtPr>
        <w:sdtEndPr/>
        <w:sdtContent>
          <w:r w:rsidRPr="00E4777C">
            <w:t>Women’s Voice</w:t>
          </w:r>
        </w:sdtContent>
      </w:sdt>
    </w:p>
    <w:p w14:paraId="7E62EC8D" w14:textId="77777777" w:rsidR="007E7B5E" w:rsidRPr="00E4777C" w:rsidRDefault="007E7B5E" w:rsidP="00E4777C">
      <w:pPr>
        <w:pStyle w:val="01Paragraph"/>
      </w:pPr>
      <w:r w:rsidRPr="00E4777C">
        <w:t xml:space="preserve">      Communication </w:t>
      </w:r>
    </w:p>
    <w:p w14:paraId="3419C8BF" w14:textId="77777777" w:rsidR="007E7B5E" w:rsidRPr="00E4777C" w:rsidRDefault="007E7B5E" w:rsidP="00E4777C">
      <w:pPr>
        <w:pStyle w:val="01Paragraph"/>
      </w:pPr>
      <w:r w:rsidRPr="00E4777C">
        <w:t xml:space="preserve">      Secret </w:t>
      </w:r>
    </w:p>
    <w:p w14:paraId="5C371409" w14:textId="77777777" w:rsidR="007E7B5E" w:rsidRPr="00E4777C" w:rsidRDefault="007E7B5E" w:rsidP="00E4777C">
      <w:pPr>
        <w:pStyle w:val="01Paragraph"/>
      </w:pPr>
    </w:p>
    <w:p w14:paraId="48089681" w14:textId="77777777" w:rsidR="007E7B5E" w:rsidRPr="00E4777C" w:rsidRDefault="007E7B5E" w:rsidP="00E4777C">
      <w:pPr>
        <w:pStyle w:val="01Paragraph"/>
      </w:pPr>
      <w:r w:rsidRPr="00E4777C">
        <w:t>What’s the idea? Tell us what you’d like to present and how you’ll deliver it. (300 words)  </w:t>
      </w:r>
    </w:p>
    <w:p w14:paraId="0C82A8A9" w14:textId="77777777" w:rsidR="007E7B5E" w:rsidRPr="00E4777C" w:rsidRDefault="007E7B5E" w:rsidP="00E4777C">
      <w:pPr>
        <w:pStyle w:val="01Paragraph"/>
      </w:pPr>
    </w:p>
    <w:p w14:paraId="0B8D0E0D" w14:textId="77777777" w:rsidR="007E7B5E" w:rsidRPr="00E4777C" w:rsidRDefault="007E7B5E" w:rsidP="00E4777C">
      <w:pPr>
        <w:pStyle w:val="01Paragraph"/>
      </w:pPr>
      <w:r w:rsidRPr="00E4777C">
        <w:t>What do you want to get out of this scratch night opportunity? How can the Centre help you achieve this? (200 words) </w:t>
      </w:r>
    </w:p>
    <w:p w14:paraId="3D60B41B" w14:textId="77777777" w:rsidR="007E7B5E" w:rsidRPr="00E4777C" w:rsidRDefault="007E7B5E" w:rsidP="00E4777C">
      <w:pPr>
        <w:pStyle w:val="01Paragraph"/>
      </w:pPr>
    </w:p>
    <w:p w14:paraId="41EA502B" w14:textId="11F9B7C2" w:rsidR="007E7B5E" w:rsidRPr="00E4777C" w:rsidRDefault="007E7B5E" w:rsidP="00E4777C">
      <w:pPr>
        <w:pStyle w:val="01Paragraph"/>
      </w:pPr>
      <w:r w:rsidRPr="00E4777C">
        <w:t xml:space="preserve">Please let us know if there are any nights </w:t>
      </w:r>
      <w:r w:rsidR="00BF01A8" w:rsidRPr="00E4777C">
        <w:t xml:space="preserve">between the 1 </w:t>
      </w:r>
      <w:r w:rsidR="00CD02E7" w:rsidRPr="00E4777C">
        <w:t>-</w:t>
      </w:r>
      <w:r w:rsidR="00BF01A8" w:rsidRPr="00E4777C">
        <w:t xml:space="preserve"> 4 of April</w:t>
      </w:r>
      <w:r w:rsidRPr="00E4777C">
        <w:t xml:space="preserve"> that you are NOT available to perform. </w:t>
      </w:r>
    </w:p>
    <w:p w14:paraId="0CA56A54" w14:textId="77777777" w:rsidR="007E7B5E" w:rsidRPr="00E4777C" w:rsidRDefault="007E7B5E" w:rsidP="00E4777C">
      <w:pPr>
        <w:pStyle w:val="01Paragraph"/>
      </w:pPr>
    </w:p>
    <w:p w14:paraId="40ECC88C" w14:textId="77777777" w:rsidR="007E7B5E" w:rsidRPr="00E4777C" w:rsidRDefault="007E7B5E" w:rsidP="00E4777C">
      <w:pPr>
        <w:pStyle w:val="01Paragraph"/>
      </w:pPr>
    </w:p>
    <w:p w14:paraId="56D666E5" w14:textId="77777777" w:rsidR="007E7B5E" w:rsidRPr="00E4777C" w:rsidRDefault="007E7B5E" w:rsidP="00E4777C">
      <w:pPr>
        <w:pStyle w:val="01Paragraph"/>
      </w:pPr>
      <w:r w:rsidRPr="00E4777C">
        <w:t xml:space="preserve">If you’d prefer to submit an audio/video application, please follow the format below. </w:t>
      </w:r>
    </w:p>
    <w:p w14:paraId="7A363654" w14:textId="77777777" w:rsidR="007E7B5E" w:rsidRPr="00E4777C" w:rsidRDefault="007E7B5E" w:rsidP="00E4777C">
      <w:pPr>
        <w:pStyle w:val="01Paragraph"/>
      </w:pPr>
      <w:r w:rsidRPr="00E4777C">
        <w:t>Q1. - 2 minutes  </w:t>
      </w:r>
    </w:p>
    <w:p w14:paraId="0CCF3E3D" w14:textId="77777777" w:rsidR="007E7B5E" w:rsidRPr="00E4777C" w:rsidRDefault="007E7B5E" w:rsidP="00E4777C">
      <w:pPr>
        <w:pStyle w:val="01Paragraph"/>
      </w:pPr>
      <w:r w:rsidRPr="00E4777C">
        <w:t>Q2 – 30 minutes (please choose from the options available) </w:t>
      </w:r>
    </w:p>
    <w:p w14:paraId="0593583F" w14:textId="77777777" w:rsidR="007E7B5E" w:rsidRPr="00E4777C" w:rsidRDefault="007E7B5E" w:rsidP="00E4777C">
      <w:pPr>
        <w:pStyle w:val="01Paragraph"/>
      </w:pPr>
      <w:r w:rsidRPr="00E4777C">
        <w:t>Q3 – 5 minutes  </w:t>
      </w:r>
    </w:p>
    <w:p w14:paraId="00AD1134" w14:textId="77777777" w:rsidR="007E7B5E" w:rsidRPr="00E4777C" w:rsidRDefault="007E7B5E" w:rsidP="00E4777C">
      <w:pPr>
        <w:pStyle w:val="01Paragraph"/>
      </w:pPr>
      <w:r w:rsidRPr="00E4777C">
        <w:t>Q4 – 3 minutes  </w:t>
      </w:r>
    </w:p>
    <w:p w14:paraId="0A79A0BB" w14:textId="77777777" w:rsidR="007E7B5E" w:rsidRPr="00E4777C" w:rsidRDefault="007E7B5E" w:rsidP="00E4777C">
      <w:pPr>
        <w:pStyle w:val="01Paragraph"/>
      </w:pPr>
      <w:r w:rsidRPr="00E4777C">
        <w:lastRenderedPageBreak/>
        <w:t>Q5 – 1 minute  </w:t>
      </w:r>
    </w:p>
    <w:p w14:paraId="7717D92F" w14:textId="77777777" w:rsidR="007E7B5E" w:rsidRPr="00E4777C" w:rsidRDefault="007E7B5E" w:rsidP="00E4777C">
      <w:pPr>
        <w:pStyle w:val="01Paragraph"/>
      </w:pPr>
    </w:p>
    <w:p w14:paraId="68F3CEB4" w14:textId="77777777" w:rsidR="007E7B5E" w:rsidRPr="00E4777C" w:rsidRDefault="007E7B5E" w:rsidP="00E4777C">
      <w:pPr>
        <w:pStyle w:val="01Paragraph"/>
      </w:pPr>
      <w:r w:rsidRPr="00E4777C">
        <w:t xml:space="preserve">Please send a </w:t>
      </w:r>
      <w:hyperlink r:id="rId8" w:history="1">
        <w:proofErr w:type="spellStart"/>
        <w:r w:rsidRPr="00E4777C">
          <w:rPr>
            <w:rStyle w:val="Hyperlink"/>
          </w:rPr>
          <w:t>wetransfer</w:t>
        </w:r>
        <w:proofErr w:type="spellEnd"/>
      </w:hyperlink>
      <w:r w:rsidRPr="00E4777C">
        <w:t xml:space="preserve"> link to enable us to download your video application. </w:t>
      </w:r>
    </w:p>
    <w:p w14:paraId="6C4DC3E7" w14:textId="77777777" w:rsidR="007E7B5E" w:rsidRDefault="007E7B5E" w:rsidP="007E7B5E"/>
    <w:p w14:paraId="7E616010" w14:textId="77777777" w:rsidR="009C030B" w:rsidRPr="001141E2" w:rsidRDefault="009C030B" w:rsidP="001141E2">
      <w:pPr>
        <w:pStyle w:val="01Paragraph"/>
      </w:pPr>
    </w:p>
    <w:sectPr w:rsidR="009C030B" w:rsidRPr="001141E2" w:rsidSect="00201890">
      <w:headerReference w:type="default" r:id="rId9"/>
      <w:pgSz w:w="11906" w:h="16838"/>
      <w:pgMar w:top="226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3B970" w14:textId="77777777" w:rsidR="00DA031F" w:rsidRDefault="00DA031F" w:rsidP="009C030B">
      <w:r>
        <w:separator/>
      </w:r>
    </w:p>
  </w:endnote>
  <w:endnote w:type="continuationSeparator" w:id="0">
    <w:p w14:paraId="1A2A1B31" w14:textId="77777777" w:rsidR="00DA031F" w:rsidRDefault="00DA031F" w:rsidP="009C0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32E300-D5D6-48A8-9D29-95FDDA20D70C}"/>
    <w:embedBold r:id="rId2" w:fontKey="{B5C4D3FA-9637-47DB-97A2-B1AB79603CB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087F913F-D2C8-4305-8C79-69B64712EB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bjektiv Mk1">
    <w:panose1 w:val="020B0502020204020203"/>
    <w:charset w:val="00"/>
    <w:family w:val="swiss"/>
    <w:pitch w:val="variable"/>
    <w:sig w:usb0="A00000EF" w:usb1="5000205B" w:usb2="00000008" w:usb3="00000000" w:csb0="00000093" w:csb1="00000000"/>
    <w:embedRegular r:id="rId4" w:fontKey="{A099937E-F4CC-434D-9F59-9D83A314A752}"/>
    <w:embedBold r:id="rId5" w:fontKey="{BFF25967-2FE0-4194-A6FE-E831A3C877B9}"/>
  </w:font>
  <w:font w:name="Central Avenue WMC">
    <w:panose1 w:val="02000506080000020002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AECEA" w14:textId="77777777" w:rsidR="00DA031F" w:rsidRDefault="00DA031F" w:rsidP="009C030B">
      <w:r>
        <w:separator/>
      </w:r>
    </w:p>
  </w:footnote>
  <w:footnote w:type="continuationSeparator" w:id="0">
    <w:p w14:paraId="50B188D4" w14:textId="77777777" w:rsidR="00DA031F" w:rsidRDefault="00DA031F" w:rsidP="009C03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B60B1" w14:textId="77777777" w:rsidR="009C030B" w:rsidRDefault="009C030B" w:rsidP="009C030B">
    <w:pPr>
      <w:pStyle w:val="Header"/>
      <w:jc w:val="center"/>
    </w:pPr>
    <w:r>
      <w:rPr>
        <w:noProof/>
      </w:rPr>
      <w:drawing>
        <wp:inline distT="0" distB="0" distL="0" distR="0" wp14:anchorId="0273A382" wp14:editId="2954694D">
          <wp:extent cx="1666875" cy="61174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889" cy="637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71382"/>
    <w:multiLevelType w:val="multilevel"/>
    <w:tmpl w:val="224892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C135A8"/>
    <w:multiLevelType w:val="hybridMultilevel"/>
    <w:tmpl w:val="3578C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B0D5A"/>
    <w:multiLevelType w:val="multilevel"/>
    <w:tmpl w:val="AD04EA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6A3DE6"/>
    <w:multiLevelType w:val="multilevel"/>
    <w:tmpl w:val="C2663E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DE6CA3"/>
    <w:multiLevelType w:val="hybridMultilevel"/>
    <w:tmpl w:val="EE7A4AC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7358E6"/>
    <w:multiLevelType w:val="hybridMultilevel"/>
    <w:tmpl w:val="68AC0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E27427"/>
    <w:multiLevelType w:val="multilevel"/>
    <w:tmpl w:val="7E16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31E3606"/>
    <w:multiLevelType w:val="multilevel"/>
    <w:tmpl w:val="7458D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CC52D8"/>
    <w:multiLevelType w:val="hybridMultilevel"/>
    <w:tmpl w:val="C9C400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B5E"/>
    <w:rsid w:val="00020FA7"/>
    <w:rsid w:val="00053840"/>
    <w:rsid w:val="000541FF"/>
    <w:rsid w:val="001073D2"/>
    <w:rsid w:val="001141E2"/>
    <w:rsid w:val="001747A8"/>
    <w:rsid w:val="00201890"/>
    <w:rsid w:val="0031356B"/>
    <w:rsid w:val="0047297A"/>
    <w:rsid w:val="004F37E0"/>
    <w:rsid w:val="00631783"/>
    <w:rsid w:val="006A14CB"/>
    <w:rsid w:val="006E61B7"/>
    <w:rsid w:val="007E7B5E"/>
    <w:rsid w:val="008511A1"/>
    <w:rsid w:val="00892CF2"/>
    <w:rsid w:val="009C030B"/>
    <w:rsid w:val="00AE3D6B"/>
    <w:rsid w:val="00B634D8"/>
    <w:rsid w:val="00BF01A8"/>
    <w:rsid w:val="00CD02E7"/>
    <w:rsid w:val="00DA031F"/>
    <w:rsid w:val="00DC78BF"/>
    <w:rsid w:val="00E4777C"/>
    <w:rsid w:val="00E77E9F"/>
    <w:rsid w:val="00F6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AE3CF5"/>
  <w15:chartTrackingRefBased/>
  <w15:docId w15:val="{0FB3B684-8A1A-4827-8338-4863E861B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B5E"/>
    <w:pPr>
      <w:spacing w:line="256" w:lineRule="auto"/>
    </w:pPr>
  </w:style>
  <w:style w:type="paragraph" w:styleId="Heading1">
    <w:name w:val="heading 1"/>
    <w:basedOn w:val="Normal"/>
    <w:next w:val="02MainHeading"/>
    <w:link w:val="Heading1Char"/>
    <w:uiPriority w:val="9"/>
    <w:rsid w:val="0020189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2018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18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189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2018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03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30B"/>
    <w:rPr>
      <w:rFonts w:ascii="Arial" w:eastAsia="Times New Roman" w:hAnsi="Arial" w:cs="Arial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C03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30B"/>
    <w:rPr>
      <w:rFonts w:ascii="Arial" w:eastAsia="Times New Roman" w:hAnsi="Arial" w:cs="Arial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6317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1783"/>
    <w:rPr>
      <w:color w:val="605E5C"/>
      <w:shd w:val="clear" w:color="auto" w:fill="E1DFDD"/>
    </w:rPr>
  </w:style>
  <w:style w:type="paragraph" w:customStyle="1" w:styleId="01Paragraph">
    <w:name w:val="01 Paragraph"/>
    <w:basedOn w:val="Normal"/>
    <w:link w:val="01ParagraphChar"/>
    <w:qFormat/>
    <w:rsid w:val="00DC78BF"/>
    <w:rPr>
      <w:rFonts w:ascii="Objektiv Mk1" w:hAnsi="Objektiv Mk1" w:cs="Objektiv Mk1"/>
      <w:color w:val="3B3838" w:themeColor="background2" w:themeShade="40"/>
      <w:sz w:val="20"/>
    </w:rPr>
  </w:style>
  <w:style w:type="paragraph" w:customStyle="1" w:styleId="02MainHeading">
    <w:name w:val="02 Main Heading"/>
    <w:basedOn w:val="Heading1"/>
    <w:link w:val="02MainHeadingChar"/>
    <w:qFormat/>
    <w:rsid w:val="00020FA7"/>
    <w:rPr>
      <w:rFonts w:ascii="Central Avenue WMC" w:hAnsi="Central Avenue WMC"/>
      <w:caps/>
      <w:color w:val="3B3838" w:themeColor="background2" w:themeShade="40"/>
      <w:sz w:val="40"/>
    </w:rPr>
  </w:style>
  <w:style w:type="character" w:customStyle="1" w:styleId="01ParagraphChar">
    <w:name w:val="01 Paragraph Char"/>
    <w:basedOn w:val="DefaultParagraphFont"/>
    <w:link w:val="01Paragraph"/>
    <w:rsid w:val="00DC78BF"/>
    <w:rPr>
      <w:rFonts w:ascii="Objektiv Mk1" w:eastAsia="Times New Roman" w:hAnsi="Objektiv Mk1" w:cs="Objektiv Mk1"/>
      <w:color w:val="3B3838" w:themeColor="background2" w:themeShade="40"/>
      <w:sz w:val="20"/>
      <w:szCs w:val="24"/>
      <w:lang w:val="en-US"/>
    </w:rPr>
  </w:style>
  <w:style w:type="character" w:customStyle="1" w:styleId="02MainHeadingChar">
    <w:name w:val="02 Main Heading Char"/>
    <w:basedOn w:val="Heading1Char"/>
    <w:link w:val="02MainHeading"/>
    <w:rsid w:val="00020FA7"/>
    <w:rPr>
      <w:rFonts w:ascii="Central Avenue WMC" w:eastAsiaTheme="majorEastAsia" w:hAnsi="Central Avenue WMC" w:cstheme="majorBidi"/>
      <w:caps/>
      <w:color w:val="3B3838" w:themeColor="background2" w:themeShade="40"/>
      <w:sz w:val="40"/>
      <w:szCs w:val="32"/>
      <w:lang w:val="en-US"/>
    </w:rPr>
  </w:style>
  <w:style w:type="paragraph" w:customStyle="1" w:styleId="03Subheading">
    <w:name w:val="03 Sub heading"/>
    <w:basedOn w:val="Heading2"/>
    <w:link w:val="03SubheadingChar"/>
    <w:qFormat/>
    <w:rsid w:val="00020FA7"/>
    <w:rPr>
      <w:rFonts w:ascii="Central Avenue WMC" w:hAnsi="Central Avenue WMC"/>
      <w:caps/>
      <w:color w:val="3B3838" w:themeColor="background2" w:themeShade="40"/>
      <w:sz w:val="32"/>
    </w:rPr>
  </w:style>
  <w:style w:type="paragraph" w:customStyle="1" w:styleId="04Importantinformation">
    <w:name w:val="04 Important information"/>
    <w:basedOn w:val="Normal"/>
    <w:link w:val="04ImportantinformationChar"/>
    <w:qFormat/>
    <w:rsid w:val="00020FA7"/>
    <w:rPr>
      <w:rFonts w:ascii="Objektiv Mk1" w:hAnsi="Objektiv Mk1" w:cs="Objektiv Mk1"/>
      <w:b/>
      <w:color w:val="3B3838" w:themeColor="background2" w:themeShade="40"/>
      <w:sz w:val="28"/>
    </w:rPr>
  </w:style>
  <w:style w:type="character" w:customStyle="1" w:styleId="03SubheadingChar">
    <w:name w:val="03 Sub heading Char"/>
    <w:basedOn w:val="Heading2Char"/>
    <w:link w:val="03Subheading"/>
    <w:rsid w:val="00020FA7"/>
    <w:rPr>
      <w:rFonts w:ascii="Central Avenue WMC" w:eastAsiaTheme="majorEastAsia" w:hAnsi="Central Avenue WMC" w:cstheme="majorBidi"/>
      <w:caps/>
      <w:color w:val="3B3838" w:themeColor="background2" w:themeShade="40"/>
      <w:sz w:val="32"/>
      <w:szCs w:val="26"/>
      <w:lang w:val="en-US"/>
    </w:rPr>
  </w:style>
  <w:style w:type="character" w:customStyle="1" w:styleId="04ImportantinformationChar">
    <w:name w:val="04 Important information Char"/>
    <w:basedOn w:val="DefaultParagraphFont"/>
    <w:link w:val="04Importantinformation"/>
    <w:rsid w:val="00020FA7"/>
    <w:rPr>
      <w:rFonts w:ascii="Objektiv Mk1" w:eastAsia="Times New Roman" w:hAnsi="Objektiv Mk1" w:cs="Objektiv Mk1"/>
      <w:b/>
      <w:color w:val="3B3838" w:themeColor="background2" w:themeShade="40"/>
      <w:sz w:val="28"/>
      <w:szCs w:val="24"/>
      <w:lang w:val="en-US"/>
    </w:rPr>
  </w:style>
  <w:style w:type="paragraph" w:customStyle="1" w:styleId="paragraph">
    <w:name w:val="paragraph"/>
    <w:basedOn w:val="Normal"/>
    <w:rsid w:val="007E7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E7B5E"/>
  </w:style>
  <w:style w:type="character" w:customStyle="1" w:styleId="eop">
    <w:name w:val="eop"/>
    <w:basedOn w:val="DefaultParagraphFont"/>
    <w:rsid w:val="007E7B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18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transfer.com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lesni.price-jones@wmc.org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Brand\Shared%20Full%20Access\Word%20Template\Wales%20Millennium%20Centre%20Word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8575164755C4B5BBDEE694732A37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644C3-E427-49AA-BCA3-289ADA6F0744}"/>
      </w:docPartPr>
      <w:docPartBody>
        <w:p w:rsidR="00142735" w:rsidRDefault="00400FBD" w:rsidP="00400FBD">
          <w:pPr>
            <w:pStyle w:val="08575164755C4B5BBDEE694732A377C9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bjektiv Mk1">
    <w:panose1 w:val="020B0502020204020203"/>
    <w:charset w:val="00"/>
    <w:family w:val="swiss"/>
    <w:pitch w:val="variable"/>
    <w:sig w:usb0="A00000EF" w:usb1="5000205B" w:usb2="00000008" w:usb3="00000000" w:csb0="00000093" w:csb1="00000000"/>
  </w:font>
  <w:font w:name="Central Avenue WMC">
    <w:panose1 w:val="02000506080000020002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FBD"/>
    <w:rsid w:val="00142735"/>
    <w:rsid w:val="003B3B1B"/>
    <w:rsid w:val="00400FBD"/>
    <w:rsid w:val="0061313D"/>
    <w:rsid w:val="008D6D11"/>
    <w:rsid w:val="0093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00FBD"/>
  </w:style>
  <w:style w:type="paragraph" w:customStyle="1" w:styleId="08575164755C4B5BBDEE694732A377C9">
    <w:name w:val="08575164755C4B5BBDEE694732A377C9"/>
    <w:rsid w:val="00400F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Wales Millennium Centre Word template.dotx</Template>
  <TotalTime>0</TotalTime>
  <Pages>3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Aaron</dc:creator>
  <cp:keywords/>
  <dc:description/>
  <cp:lastModifiedBy>Martin Aaron</cp:lastModifiedBy>
  <cp:revision>2</cp:revision>
  <cp:lastPrinted>2019-03-01T14:49:00Z</cp:lastPrinted>
  <dcterms:created xsi:type="dcterms:W3CDTF">2020-01-28T11:17:00Z</dcterms:created>
  <dcterms:modified xsi:type="dcterms:W3CDTF">2020-01-28T11:17:00Z</dcterms:modified>
</cp:coreProperties>
</file>