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69C422" w14:textId="62FBDDDD" w:rsidR="002E4591" w:rsidRPr="002E4591" w:rsidRDefault="002E4591" w:rsidP="002E4591">
      <w:pPr>
        <w:rPr>
          <w:rFonts w:ascii="Objektiv Mk1" w:eastAsia="Objektiv Mk1" w:hAnsi="Objektiv Mk1" w:cs="Objektiv Mk1"/>
          <w:sz w:val="60"/>
          <w:szCs w:val="60"/>
        </w:rPr>
      </w:pPr>
      <w:r w:rsidRPr="28A15918">
        <w:rPr>
          <w:rFonts w:ascii="Objektiv Mk1" w:eastAsia="Objektiv Mk1" w:hAnsi="Objektiv Mk1" w:cs="Objektiv Mk1"/>
          <w:sz w:val="60"/>
          <w:szCs w:val="60"/>
        </w:rPr>
        <w:t>Freelance Contract</w:t>
      </w:r>
      <w:r>
        <w:rPr>
          <w:rFonts w:ascii="Objektiv Mk1" w:eastAsia="Objektiv Mk1" w:hAnsi="Objektiv Mk1" w:cs="Objektiv Mk1"/>
          <w:sz w:val="60"/>
          <w:szCs w:val="60"/>
        </w:rPr>
        <w:br/>
      </w:r>
      <w:r w:rsidRPr="28A15918">
        <w:rPr>
          <w:rFonts w:ascii="Objektiv Mk1" w:eastAsia="Objektiv Mk1" w:hAnsi="Objektiv Mk1" w:cs="Objektiv Mk1"/>
          <w:sz w:val="40"/>
          <w:szCs w:val="40"/>
        </w:rPr>
        <w:t>Sing Proud Cymru Choir Leader</w:t>
      </w:r>
    </w:p>
    <w:p w14:paraId="26963C25" w14:textId="6E9AA9F1" w:rsidR="002E4591" w:rsidRDefault="002E4591" w:rsidP="002E4591">
      <w:pPr>
        <w:rPr>
          <w:rFonts w:ascii="Objektiv Mk1" w:eastAsia="Objektiv Mk1" w:hAnsi="Objektiv Mk1" w:cs="Objektiv Mk1"/>
          <w:sz w:val="20"/>
          <w:szCs w:val="20"/>
        </w:rPr>
      </w:pPr>
      <w:r>
        <w:rPr>
          <w:rFonts w:ascii="Objektiv Mk1" w:eastAsia="Objektiv Mk1" w:hAnsi="Objektiv Mk1" w:cs="Objektiv Mk1"/>
          <w:sz w:val="20"/>
          <w:szCs w:val="20"/>
        </w:rPr>
        <w:br/>
      </w:r>
      <w:r w:rsidRPr="28A15918">
        <w:rPr>
          <w:rFonts w:ascii="Objektiv Mk1" w:eastAsia="Objektiv Mk1" w:hAnsi="Objektiv Mk1" w:cs="Objektiv Mk1"/>
          <w:sz w:val="20"/>
          <w:szCs w:val="20"/>
        </w:rPr>
        <w:t xml:space="preserve">Voices from Care Cymru and Wales Millennium Centre are looking for a Choir Leader to take over the reins of their Joint Care Experiences Young People’s intergenerational choir - Sing Proud Cymru. Which brings together care-experienced young people and those who support them; including support workers, foster families and care leavers. </w:t>
      </w:r>
    </w:p>
    <w:p w14:paraId="6C8E3194" w14:textId="77777777" w:rsidR="002E4591" w:rsidRDefault="002E4591" w:rsidP="002E4591">
      <w:pPr>
        <w:rPr>
          <w:rFonts w:ascii="Objektiv Mk1" w:eastAsia="Objektiv Mk1" w:hAnsi="Objektiv Mk1" w:cs="Objektiv Mk1"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 xml:space="preserve">Sing Proud Cymru usually meet fortnightly and rehearse at the Wales Millennium Centre. The sessions are usually 1.5 </w:t>
      </w:r>
      <w:proofErr w:type="spellStart"/>
      <w:r w:rsidRPr="28A15918">
        <w:rPr>
          <w:rFonts w:ascii="Objektiv Mk1" w:eastAsia="Objektiv Mk1" w:hAnsi="Objektiv Mk1" w:cs="Objektiv Mk1"/>
          <w:sz w:val="20"/>
          <w:szCs w:val="20"/>
        </w:rPr>
        <w:t>hr</w:t>
      </w:r>
      <w:proofErr w:type="spellEnd"/>
      <w:r w:rsidRPr="28A15918">
        <w:rPr>
          <w:rFonts w:ascii="Objektiv Mk1" w:eastAsia="Objektiv Mk1" w:hAnsi="Objektiv Mk1" w:cs="Objektiv Mk1"/>
          <w:sz w:val="20"/>
          <w:szCs w:val="20"/>
        </w:rPr>
        <w:t xml:space="preserve"> in duration. (NB These sessions include up to 1 hour of choir practice within the time to allow for breaks and social time). </w:t>
      </w:r>
    </w:p>
    <w:p w14:paraId="2610E850" w14:textId="77777777" w:rsidR="002E4591" w:rsidRDefault="002E4591" w:rsidP="002E4591">
      <w:pPr>
        <w:rPr>
          <w:rFonts w:ascii="Objektiv Mk1" w:eastAsia="Objektiv Mk1" w:hAnsi="Objektiv Mk1" w:cs="Objektiv Mk1"/>
          <w:b/>
          <w:bCs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b/>
          <w:bCs/>
          <w:color w:val="000000" w:themeColor="text1"/>
          <w:sz w:val="20"/>
          <w:szCs w:val="20"/>
        </w:rPr>
        <w:t>The Duties:</w:t>
      </w:r>
    </w:p>
    <w:p w14:paraId="71AD0E1D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To hold the artistic overview of the Choir. </w:t>
      </w:r>
    </w:p>
    <w:p w14:paraId="17037290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>Prepare and deliver fortnightly face to face choral sessions for an intergenerational group of people with mixed experience and ability.</w:t>
      </w:r>
    </w:p>
    <w:p w14:paraId="7A4EB3E2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>W</w:t>
      </w: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ork using a co-construction methodology that allows participants voice to guide the project with their needs and ability at the center of all decisions. With a focus on enjoyment, </w:t>
      </w:r>
      <w:proofErr w:type="gramStart"/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>engagement</w:t>
      </w:r>
      <w:proofErr w:type="gramEnd"/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 and emotional </w:t>
      </w:r>
      <w:proofErr w:type="spellStart"/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>well being</w:t>
      </w:r>
      <w:proofErr w:type="spellEnd"/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>.</w:t>
      </w:r>
    </w:p>
    <w:p w14:paraId="3857E06F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In the event of changes to the needs of the participants or to government advice - to move sessions online or to </w:t>
      </w:r>
      <w:r w:rsidRPr="28A15918">
        <w:rPr>
          <w:rFonts w:ascii="Objektiv Mk1" w:eastAsia="Objektiv Mk1" w:hAnsi="Objektiv Mk1" w:cs="Objektiv Mk1"/>
          <w:sz w:val="20"/>
          <w:szCs w:val="20"/>
        </w:rPr>
        <w:t>use</w:t>
      </w: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 a blended learning approach.</w:t>
      </w:r>
    </w:p>
    <w:p w14:paraId="1E49DB91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>Prepare the choir and lead them at performance</w:t>
      </w:r>
      <w:r w:rsidRPr="28A15918">
        <w:rPr>
          <w:rFonts w:ascii="Objektiv Mk1" w:eastAsia="Objektiv Mk1" w:hAnsi="Objektiv Mk1" w:cs="Objektiv Mk1"/>
          <w:sz w:val="20"/>
          <w:szCs w:val="20"/>
        </w:rPr>
        <w:t>, i</w:t>
      </w: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ncluding </w:t>
      </w:r>
      <w:r w:rsidRPr="28A15918">
        <w:rPr>
          <w:rFonts w:ascii="Objektiv Mk1" w:eastAsia="Objektiv Mk1" w:hAnsi="Objektiv Mk1" w:cs="Objektiv Mk1"/>
          <w:sz w:val="20"/>
          <w:szCs w:val="20"/>
        </w:rPr>
        <w:t>run</w:t>
      </w: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 additional workshops.</w:t>
      </w:r>
    </w:p>
    <w:p w14:paraId="127909F8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>To support and contribute to the evaluation and monitoring process.</w:t>
      </w:r>
    </w:p>
    <w:p w14:paraId="48801CBA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Follow the health and safety and safeguarding policies and procedures of Voices from Care and Wales Millennium Centre. </w:t>
      </w:r>
      <w:r w:rsidRPr="28A15918">
        <w:rPr>
          <w:rFonts w:ascii="Objektiv Mk1" w:eastAsia="Objektiv Mk1" w:hAnsi="Objektiv Mk1" w:cs="Objektiv Mk1"/>
          <w:sz w:val="20"/>
          <w:szCs w:val="20"/>
        </w:rPr>
        <w:t xml:space="preserve">Where necessary </w:t>
      </w: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>contributing to risk assessments.</w:t>
      </w:r>
    </w:p>
    <w:p w14:paraId="75DAD6CC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 xml:space="preserve">Attend regular debrief and planning meetings with staff from WMC and Voices </w:t>
      </w:r>
    </w:p>
    <w:p w14:paraId="676F3808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>Pr</w:t>
      </w:r>
      <w:r w:rsidRPr="28A15918">
        <w:rPr>
          <w:rFonts w:ascii="Objektiv Mk1" w:eastAsia="Objektiv Mk1" w:hAnsi="Objektiv Mk1" w:cs="Objektiv Mk1"/>
          <w:sz w:val="20"/>
          <w:szCs w:val="20"/>
        </w:rPr>
        <w:t>ovide musical accompaniment or backing tracks for the choir where needed.</w:t>
      </w:r>
    </w:p>
    <w:p w14:paraId="30C588B6" w14:textId="77777777" w:rsidR="002E4591" w:rsidRDefault="002E4591" w:rsidP="002E4591">
      <w:pPr>
        <w:pBdr>
          <w:top w:val="nil"/>
          <w:left w:val="nil"/>
          <w:bottom w:val="nil"/>
          <w:right w:val="nil"/>
          <w:between w:val="nil"/>
        </w:pBdr>
        <w:rPr>
          <w:rFonts w:ascii="Objektiv Mk1" w:eastAsia="Objektiv Mk1" w:hAnsi="Objektiv Mk1" w:cs="Objektiv Mk1"/>
          <w:b/>
          <w:bCs/>
          <w:sz w:val="20"/>
          <w:szCs w:val="20"/>
        </w:rPr>
      </w:pPr>
    </w:p>
    <w:p w14:paraId="251A86FC" w14:textId="77777777" w:rsidR="002E4591" w:rsidRDefault="002E4591" w:rsidP="002E4591">
      <w:pPr>
        <w:rPr>
          <w:rFonts w:ascii="Objektiv Mk1" w:eastAsia="Objektiv Mk1" w:hAnsi="Objektiv Mk1" w:cs="Objektiv Mk1"/>
          <w:b/>
          <w:bCs/>
          <w:sz w:val="20"/>
          <w:szCs w:val="20"/>
        </w:rPr>
      </w:pPr>
      <w:r w:rsidRPr="28A15918">
        <w:rPr>
          <w:rFonts w:ascii="Objektiv Mk1" w:eastAsia="Objektiv Mk1" w:hAnsi="Objektiv Mk1" w:cs="Objektiv Mk1"/>
          <w:b/>
          <w:bCs/>
          <w:sz w:val="20"/>
          <w:szCs w:val="20"/>
        </w:rPr>
        <w:t xml:space="preserve">Skills and knowledge </w:t>
      </w:r>
    </w:p>
    <w:p w14:paraId="05B9355C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>Proven experience of managing a community choir or youth led musical project</w:t>
      </w:r>
    </w:p>
    <w:p w14:paraId="2D40CCA9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>Strong communication skills</w:t>
      </w:r>
    </w:p>
    <w:p w14:paraId="29F838C0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b/>
          <w:bCs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>Understand confidentiality when working with vulnerable young people</w:t>
      </w:r>
    </w:p>
    <w:p w14:paraId="32A5F0EC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b/>
          <w:bCs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 xml:space="preserve">Able create a safe space for young people </w:t>
      </w:r>
    </w:p>
    <w:p w14:paraId="2318590A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b/>
          <w:bCs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 xml:space="preserve">Knowledge of creative methods that encourage participation </w:t>
      </w:r>
    </w:p>
    <w:p w14:paraId="781C9D29" w14:textId="77777777" w:rsidR="002E4591" w:rsidRDefault="002E4591" w:rsidP="002E45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b/>
          <w:bCs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>Experience of working collaboratively with other partners</w:t>
      </w:r>
    </w:p>
    <w:p w14:paraId="7CC62780" w14:textId="77777777" w:rsidR="002E4591" w:rsidRDefault="002E4591" w:rsidP="002E4591">
      <w:pPr>
        <w:rPr>
          <w:rFonts w:ascii="Objektiv Mk1" w:eastAsia="Objektiv Mk1" w:hAnsi="Objektiv Mk1" w:cs="Objektiv Mk1"/>
          <w:b/>
          <w:bCs/>
          <w:sz w:val="20"/>
          <w:szCs w:val="20"/>
        </w:rPr>
      </w:pPr>
    </w:p>
    <w:p w14:paraId="58E65235" w14:textId="77777777" w:rsidR="002E4591" w:rsidRDefault="002E4591" w:rsidP="002E4591">
      <w:pPr>
        <w:rPr>
          <w:rFonts w:ascii="Objektiv Mk1" w:eastAsia="Objektiv Mk1" w:hAnsi="Objektiv Mk1" w:cs="Objektiv Mk1"/>
          <w:b/>
          <w:bCs/>
          <w:sz w:val="20"/>
          <w:szCs w:val="20"/>
        </w:rPr>
      </w:pPr>
      <w:r w:rsidRPr="28A15918">
        <w:rPr>
          <w:rFonts w:ascii="Objektiv Mk1" w:eastAsia="Objektiv Mk1" w:hAnsi="Objektiv Mk1" w:cs="Objektiv Mk1"/>
          <w:b/>
          <w:bCs/>
          <w:sz w:val="20"/>
          <w:szCs w:val="20"/>
        </w:rPr>
        <w:lastRenderedPageBreak/>
        <w:t>Personal Qualities:</w:t>
      </w:r>
    </w:p>
    <w:p w14:paraId="16ECAD13" w14:textId="77777777" w:rsidR="002E4591" w:rsidRDefault="002E4591" w:rsidP="002E45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b/>
          <w:bCs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>Passionate about music and working with Care Experienced Young People</w:t>
      </w:r>
    </w:p>
    <w:p w14:paraId="10B86202" w14:textId="77777777" w:rsidR="002E4591" w:rsidRDefault="002E4591" w:rsidP="002E45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b/>
          <w:bCs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>Committed to the long-term goals of the choir</w:t>
      </w:r>
    </w:p>
    <w:p w14:paraId="0C94B1BC" w14:textId="77777777" w:rsidR="002E4591" w:rsidRDefault="002E4591" w:rsidP="002E45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b/>
          <w:bCs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>Empathetic to the needs of the Young People, particularly Care Experienced Young People</w:t>
      </w:r>
    </w:p>
    <w:p w14:paraId="3F7325F4" w14:textId="77777777" w:rsidR="002E4591" w:rsidRDefault="002E4591" w:rsidP="002E459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Objektiv Mk1" w:eastAsia="Objektiv Mk1" w:hAnsi="Objektiv Mk1" w:cs="Objektiv Mk1"/>
          <w:b/>
          <w:bCs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 xml:space="preserve">Open, </w:t>
      </w:r>
      <w:proofErr w:type="gramStart"/>
      <w:r w:rsidRPr="28A15918">
        <w:rPr>
          <w:rFonts w:ascii="Objektiv Mk1" w:eastAsia="Objektiv Mk1" w:hAnsi="Objektiv Mk1" w:cs="Objektiv Mk1"/>
          <w:sz w:val="20"/>
          <w:szCs w:val="20"/>
        </w:rPr>
        <w:t>honest</w:t>
      </w:r>
      <w:proofErr w:type="gramEnd"/>
      <w:r w:rsidRPr="28A15918">
        <w:rPr>
          <w:rFonts w:ascii="Objektiv Mk1" w:eastAsia="Objektiv Mk1" w:hAnsi="Objektiv Mk1" w:cs="Objektiv Mk1"/>
          <w:sz w:val="20"/>
          <w:szCs w:val="20"/>
        </w:rPr>
        <w:t xml:space="preserve"> and friendly and good at creating acceptable relationships with participants</w:t>
      </w:r>
    </w:p>
    <w:p w14:paraId="3F83E55F" w14:textId="77777777" w:rsidR="002E4591" w:rsidRDefault="002E4591" w:rsidP="002E459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Objektiv Mk1" w:eastAsia="Objektiv Mk1" w:hAnsi="Objektiv Mk1" w:cs="Objektiv Mk1"/>
          <w:b/>
          <w:bCs/>
          <w:sz w:val="20"/>
          <w:szCs w:val="20"/>
        </w:rPr>
      </w:pPr>
    </w:p>
    <w:p w14:paraId="42033E49" w14:textId="77777777" w:rsidR="002E4591" w:rsidRDefault="002E4591" w:rsidP="002E4591">
      <w:pPr>
        <w:rPr>
          <w:rFonts w:ascii="Objektiv Mk1" w:eastAsia="Objektiv Mk1" w:hAnsi="Objektiv Mk1" w:cs="Objektiv Mk1"/>
          <w:sz w:val="20"/>
          <w:szCs w:val="20"/>
        </w:rPr>
      </w:pPr>
      <w:bookmarkStart w:id="0" w:name="_Hlk90546533"/>
      <w:r w:rsidRPr="28A15918">
        <w:rPr>
          <w:rFonts w:ascii="Objektiv Mk1" w:eastAsia="Objektiv Mk1" w:hAnsi="Objektiv Mk1" w:cs="Objektiv Mk1"/>
          <w:b/>
          <w:bCs/>
          <w:sz w:val="20"/>
          <w:szCs w:val="20"/>
        </w:rPr>
        <w:t>Contract Length:</w:t>
      </w:r>
      <w:r w:rsidRPr="28A15918">
        <w:rPr>
          <w:rFonts w:ascii="Objektiv Mk1" w:eastAsia="Objektiv Mk1" w:hAnsi="Objektiv Mk1" w:cs="Objektiv Mk1"/>
          <w:sz w:val="20"/>
          <w:szCs w:val="20"/>
        </w:rPr>
        <w:t xml:space="preserve"> Rolling</w:t>
      </w:r>
    </w:p>
    <w:p w14:paraId="74F2F7C4" w14:textId="4733A847" w:rsidR="002E4591" w:rsidRPr="002E4591" w:rsidRDefault="002E4591" w:rsidP="002E4591">
      <w:pPr>
        <w:pStyle w:val="NormalWeb"/>
        <w:spacing w:before="0" w:beforeAutospacing="0" w:after="0" w:afterAutospacing="0"/>
        <w:rPr>
          <w:rFonts w:ascii="Objektiv Mk1" w:eastAsia="Objektiv Mk1" w:hAnsi="Objektiv Mk1" w:cs="Objektiv Mk1"/>
          <w:sz w:val="20"/>
          <w:szCs w:val="20"/>
        </w:rPr>
      </w:pPr>
      <w:r w:rsidRPr="28A15918">
        <w:rPr>
          <w:rFonts w:ascii="Objektiv Mk1" w:eastAsia="Objektiv Mk1" w:hAnsi="Objektiv Mk1" w:cs="Objektiv Mk1"/>
          <w:b/>
          <w:bCs/>
          <w:sz w:val="20"/>
          <w:szCs w:val="20"/>
        </w:rPr>
        <w:t xml:space="preserve">Fee: </w:t>
      </w:r>
      <w:r w:rsidRPr="002E4591">
        <w:rPr>
          <w:rFonts w:ascii="Objektiv Mk1" w:eastAsia="Objektiv Mk1" w:hAnsi="Objektiv Mk1" w:cs="Objektiv Mk1"/>
          <w:sz w:val="20"/>
          <w:szCs w:val="20"/>
        </w:rPr>
        <w:t>£175.00 per day and 3 days a month are expected which include all preparation, future planning for the programme, training, a monthly steering group meeting for the programme and running of the sessions.</w:t>
      </w:r>
    </w:p>
    <w:p w14:paraId="3CF0F99A" w14:textId="73B022CB" w:rsidR="002E4591" w:rsidRPr="002E4591" w:rsidRDefault="002E4591" w:rsidP="002E4591">
      <w:pPr>
        <w:pStyle w:val="NormalWeb"/>
        <w:rPr>
          <w:rFonts w:ascii="Objektiv Mk1" w:eastAsia="Objektiv Mk1" w:hAnsi="Objektiv Mk1" w:cs="Objektiv Mk1"/>
          <w:sz w:val="20"/>
          <w:szCs w:val="20"/>
        </w:rPr>
      </w:pPr>
      <w:r w:rsidRPr="002E4591">
        <w:rPr>
          <w:rFonts w:ascii="Objektiv Mk1" w:eastAsia="Objektiv Mk1" w:hAnsi="Objektiv Mk1" w:cs="Objektiv Mk1"/>
          <w:sz w:val="20"/>
          <w:szCs w:val="20"/>
        </w:rPr>
        <w:t>Commuting costs to Wales Millennium Centre and Voices from Care’s base will not be reimbursed, this expense is covered within the daily fee.</w:t>
      </w:r>
    </w:p>
    <w:p w14:paraId="03A45B85" w14:textId="77777777" w:rsidR="002E4591" w:rsidRPr="009A2284" w:rsidRDefault="002E4591" w:rsidP="002E4591">
      <w:pPr>
        <w:rPr>
          <w:rFonts w:ascii="Objektiv Mk1" w:eastAsia="Objektiv Mk1" w:hAnsi="Objektiv Mk1" w:cs="Objektiv Mk1"/>
          <w:b/>
          <w:bCs/>
          <w:sz w:val="20"/>
          <w:szCs w:val="20"/>
        </w:rPr>
      </w:pPr>
      <w:r w:rsidRPr="28A15918">
        <w:rPr>
          <w:rFonts w:ascii="Objektiv Mk1" w:eastAsia="Objektiv Mk1" w:hAnsi="Objektiv Mk1" w:cs="Objektiv Mk1"/>
          <w:b/>
          <w:bCs/>
          <w:sz w:val="20"/>
          <w:szCs w:val="20"/>
        </w:rPr>
        <w:t xml:space="preserve">To apply: </w:t>
      </w:r>
      <w:r w:rsidRPr="28A15918">
        <w:rPr>
          <w:rFonts w:ascii="Objektiv Mk1" w:eastAsia="Objektiv Mk1" w:hAnsi="Objektiv Mk1" w:cs="Objektiv Mk1"/>
          <w:sz w:val="20"/>
          <w:szCs w:val="20"/>
        </w:rPr>
        <w:t xml:space="preserve">Please send a CV and cover letter to </w:t>
      </w:r>
      <w:hyperlink r:id="rId7">
        <w:r w:rsidRPr="28A15918">
          <w:rPr>
            <w:rStyle w:val="Hyperlink"/>
            <w:rFonts w:ascii="Objektiv Mk1" w:eastAsia="Objektiv Mk1" w:hAnsi="Objektiv Mk1" w:cs="Objektiv Mk1"/>
            <w:sz w:val="20"/>
            <w:szCs w:val="20"/>
          </w:rPr>
          <w:t>community@wmc.org.uk</w:t>
        </w:r>
      </w:hyperlink>
      <w:r w:rsidRPr="28A15918">
        <w:rPr>
          <w:rFonts w:ascii="Objektiv Mk1" w:eastAsia="Objektiv Mk1" w:hAnsi="Objektiv Mk1" w:cs="Objektiv Mk1"/>
          <w:sz w:val="20"/>
          <w:szCs w:val="20"/>
        </w:rPr>
        <w:t xml:space="preserve"> by 5pm January 17</w:t>
      </w:r>
      <w:r w:rsidRPr="28A15918">
        <w:rPr>
          <w:rFonts w:ascii="Objektiv Mk1" w:eastAsia="Objektiv Mk1" w:hAnsi="Objektiv Mk1" w:cs="Objektiv Mk1"/>
          <w:sz w:val="20"/>
          <w:szCs w:val="20"/>
          <w:vertAlign w:val="superscript"/>
        </w:rPr>
        <w:t>th</w:t>
      </w:r>
      <w:r w:rsidRPr="28A15918">
        <w:rPr>
          <w:rFonts w:ascii="Objektiv Mk1" w:eastAsia="Objektiv Mk1" w:hAnsi="Objektiv Mk1" w:cs="Objektiv Mk1"/>
          <w:sz w:val="20"/>
          <w:szCs w:val="20"/>
        </w:rPr>
        <w:t>, 2022</w:t>
      </w:r>
    </w:p>
    <w:p w14:paraId="5357B73C" w14:textId="77777777" w:rsidR="002E4591" w:rsidRPr="009A2284" w:rsidRDefault="002E4591" w:rsidP="002E4591">
      <w:pPr>
        <w:rPr>
          <w:rFonts w:ascii="Objektiv Mk1" w:eastAsia="Objektiv Mk1" w:hAnsi="Objektiv Mk1" w:cs="Objektiv Mk1"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>If shortlisted you will be invited to a first interview on Zoom on January 23</w:t>
      </w:r>
      <w:r w:rsidRPr="28A15918">
        <w:rPr>
          <w:rFonts w:ascii="Objektiv Mk1" w:eastAsia="Objektiv Mk1" w:hAnsi="Objektiv Mk1" w:cs="Objektiv Mk1"/>
          <w:sz w:val="20"/>
          <w:szCs w:val="20"/>
          <w:vertAlign w:val="superscript"/>
        </w:rPr>
        <w:t>rd</w:t>
      </w:r>
      <w:r w:rsidRPr="28A15918">
        <w:rPr>
          <w:rFonts w:ascii="Objektiv Mk1" w:eastAsia="Objektiv Mk1" w:hAnsi="Objektiv Mk1" w:cs="Objektiv Mk1"/>
          <w:sz w:val="20"/>
          <w:szCs w:val="20"/>
        </w:rPr>
        <w:t xml:space="preserve">, 2022. </w:t>
      </w:r>
    </w:p>
    <w:bookmarkEnd w:id="0"/>
    <w:p w14:paraId="671D624B" w14:textId="77777777" w:rsidR="002E4591" w:rsidRDefault="002E4591" w:rsidP="002E4591">
      <w:pPr>
        <w:rPr>
          <w:rFonts w:ascii="Objektiv Mk1" w:eastAsia="Objektiv Mk1" w:hAnsi="Objektiv Mk1" w:cs="Objektiv Mk1"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>A second, in-person interview will then be held on January 30</w:t>
      </w:r>
      <w:r w:rsidRPr="28A15918">
        <w:rPr>
          <w:rFonts w:ascii="Objektiv Mk1" w:eastAsia="Objektiv Mk1" w:hAnsi="Objektiv Mk1" w:cs="Objektiv Mk1"/>
          <w:sz w:val="20"/>
          <w:szCs w:val="20"/>
          <w:vertAlign w:val="superscript"/>
        </w:rPr>
        <w:t>th</w:t>
      </w:r>
      <w:r w:rsidRPr="28A15918">
        <w:rPr>
          <w:rFonts w:ascii="Objektiv Mk1" w:eastAsia="Objektiv Mk1" w:hAnsi="Objektiv Mk1" w:cs="Objektiv Mk1"/>
          <w:sz w:val="20"/>
          <w:szCs w:val="20"/>
        </w:rPr>
        <w:t xml:space="preserve">, 2022. </w:t>
      </w:r>
    </w:p>
    <w:p w14:paraId="6D50CDDB" w14:textId="77777777" w:rsidR="002E4591" w:rsidRDefault="002E4591" w:rsidP="002E4591">
      <w:pPr>
        <w:rPr>
          <w:rFonts w:ascii="Objektiv Mk1" w:eastAsia="Objektiv Mk1" w:hAnsi="Objektiv Mk1" w:cs="Objektiv Mk1"/>
          <w:sz w:val="20"/>
          <w:szCs w:val="20"/>
        </w:rPr>
      </w:pPr>
    </w:p>
    <w:p w14:paraId="4FF63901" w14:textId="77777777" w:rsidR="002E4591" w:rsidRDefault="002E4591" w:rsidP="002E4591">
      <w:pPr>
        <w:jc w:val="center"/>
        <w:rPr>
          <w:rFonts w:ascii="Objektiv Mk1" w:eastAsia="Objektiv Mk1" w:hAnsi="Objektiv Mk1" w:cs="Objektiv Mk1"/>
          <w:b/>
          <w:bCs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b/>
          <w:bCs/>
          <w:color w:val="000000" w:themeColor="text1"/>
          <w:sz w:val="20"/>
          <w:szCs w:val="20"/>
        </w:rPr>
        <w:t>Partner Information</w:t>
      </w:r>
    </w:p>
    <w:p w14:paraId="33F5AB50" w14:textId="77777777" w:rsidR="002E4591" w:rsidRDefault="002E4591" w:rsidP="002E4591">
      <w:pPr>
        <w:jc w:val="center"/>
        <w:rPr>
          <w:rFonts w:ascii="Objektiv Mk1" w:eastAsia="Objektiv Mk1" w:hAnsi="Objektiv Mk1" w:cs="Objektiv Mk1"/>
          <w:b/>
          <w:bCs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b/>
          <w:bCs/>
          <w:color w:val="000000" w:themeColor="text1"/>
          <w:sz w:val="20"/>
          <w:szCs w:val="20"/>
        </w:rPr>
        <w:t>Voices from Care</w:t>
      </w:r>
    </w:p>
    <w:p w14:paraId="72B9EEA1" w14:textId="77777777" w:rsidR="002E4591" w:rsidRDefault="002E4591" w:rsidP="002E4591">
      <w:pPr>
        <w:jc w:val="center"/>
        <w:rPr>
          <w:rFonts w:ascii="Objektiv Mk1" w:eastAsia="Objektiv Mk1" w:hAnsi="Objektiv Mk1" w:cs="Objektiv Mk1"/>
          <w:sz w:val="20"/>
          <w:szCs w:val="20"/>
        </w:rPr>
      </w:pP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Voices From Care Cymru exists to improve the lives of care experienced children and young people in Wales by being an independent voice for the care community. </w:t>
      </w:r>
      <w:r w:rsidRPr="28A15918">
        <w:rPr>
          <w:rFonts w:ascii="Objektiv Mk1" w:eastAsia="Objektiv Mk1" w:hAnsi="Objektiv Mk1" w:cs="Objektiv Mk1"/>
          <w:sz w:val="20"/>
          <w:szCs w:val="20"/>
        </w:rPr>
        <w:t>VFCC is young person led, which means everything we do is guided by what care experienced young people tell us.</w:t>
      </w:r>
    </w:p>
    <w:p w14:paraId="62049D22" w14:textId="77777777" w:rsidR="002E4591" w:rsidRDefault="002E4591" w:rsidP="002E4591">
      <w:pPr>
        <w:jc w:val="center"/>
        <w:rPr>
          <w:rFonts w:ascii="Objektiv Mk1" w:eastAsia="Objektiv Mk1" w:hAnsi="Objektiv Mk1" w:cs="Objektiv Mk1"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We seek equality; fighting stigma, </w:t>
      </w:r>
      <w:proofErr w:type="gramStart"/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>loneliness</w:t>
      </w:r>
      <w:proofErr w:type="gramEnd"/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 and discrimination by empowering the care experienced community to drive improved outcomes for care experienced young people.</w:t>
      </w:r>
    </w:p>
    <w:p w14:paraId="660D0AEC" w14:textId="77777777" w:rsidR="002E4591" w:rsidRDefault="002E4591" w:rsidP="002E4591">
      <w:pPr>
        <w:jc w:val="center"/>
        <w:rPr>
          <w:rFonts w:ascii="Objektiv Mk1" w:eastAsia="Objektiv Mk1" w:hAnsi="Objektiv Mk1" w:cs="Objektiv Mk1"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>We provide care experienced children and young people with a dynamic and flexible service that focuses on supporting positive wellbeing.</w:t>
      </w:r>
    </w:p>
    <w:p w14:paraId="1D68FD51" w14:textId="77777777" w:rsidR="002E4591" w:rsidRDefault="002E4591" w:rsidP="002E4591">
      <w:pPr>
        <w:jc w:val="center"/>
        <w:rPr>
          <w:rFonts w:ascii="Objektiv Mk1" w:eastAsia="Objektiv Mk1" w:hAnsi="Objektiv Mk1" w:cs="Objektiv Mk1"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We are an ambitious and values driven </w:t>
      </w:r>
      <w:proofErr w:type="spellStart"/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>organisation</w:t>
      </w:r>
      <w:proofErr w:type="spellEnd"/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>, with care experienced young people at its heart.</w:t>
      </w:r>
    </w:p>
    <w:p w14:paraId="5FCAD062" w14:textId="77777777" w:rsidR="002E4591" w:rsidRDefault="002E4591" w:rsidP="002E4591">
      <w:pPr>
        <w:jc w:val="center"/>
        <w:rPr>
          <w:rFonts w:ascii="Objektiv Mk1" w:eastAsia="Objektiv Mk1" w:hAnsi="Objektiv Mk1" w:cs="Objektiv Mk1"/>
          <w:b/>
          <w:bCs/>
          <w:color w:val="000000"/>
          <w:sz w:val="20"/>
          <w:szCs w:val="20"/>
        </w:rPr>
      </w:pPr>
    </w:p>
    <w:p w14:paraId="02A93624" w14:textId="77777777" w:rsidR="002E4591" w:rsidRDefault="002E4591" w:rsidP="002E4591">
      <w:pPr>
        <w:jc w:val="center"/>
        <w:rPr>
          <w:rFonts w:ascii="Objektiv Mk1" w:eastAsia="Objektiv Mk1" w:hAnsi="Objektiv Mk1" w:cs="Objektiv Mk1"/>
          <w:b/>
          <w:bCs/>
          <w:color w:val="000000"/>
          <w:sz w:val="20"/>
          <w:szCs w:val="20"/>
        </w:rPr>
      </w:pPr>
      <w:r w:rsidRPr="28A15918">
        <w:rPr>
          <w:rFonts w:ascii="Objektiv Mk1" w:eastAsia="Objektiv Mk1" w:hAnsi="Objektiv Mk1" w:cs="Objektiv Mk1"/>
          <w:b/>
          <w:bCs/>
          <w:color w:val="000000" w:themeColor="text1"/>
          <w:sz w:val="20"/>
          <w:szCs w:val="20"/>
        </w:rPr>
        <w:t>Wales Millennium Centre</w:t>
      </w:r>
    </w:p>
    <w:p w14:paraId="308EC431" w14:textId="77777777" w:rsidR="002E4591" w:rsidRDefault="002E4591" w:rsidP="002E4591">
      <w:pPr>
        <w:jc w:val="center"/>
        <w:rPr>
          <w:rFonts w:ascii="Objektiv Mk1" w:eastAsia="Objektiv Mk1" w:hAnsi="Objektiv Mk1" w:cs="Objektiv Mk1"/>
          <w:color w:val="000000" w:themeColor="text1"/>
          <w:sz w:val="20"/>
          <w:szCs w:val="20"/>
        </w:rPr>
      </w:pPr>
      <w:r w:rsidRPr="28A15918">
        <w:rPr>
          <w:rFonts w:ascii="Objektiv Mk1" w:eastAsia="Objektiv Mk1" w:hAnsi="Objektiv Mk1" w:cs="Objektiv Mk1"/>
          <w:b/>
          <w:bCs/>
          <w:color w:val="000000" w:themeColor="text1"/>
          <w:sz w:val="20"/>
          <w:szCs w:val="20"/>
        </w:rPr>
        <w:lastRenderedPageBreak/>
        <w:t>WMC</w:t>
      </w:r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 is a home for the arts in Wales, and a cauldron of creativity for the nation. We fire imaginations by curating world-class, critically acclaimed touring productions, from musical theatre and comedy to dance, </w:t>
      </w:r>
      <w:proofErr w:type="gramStart"/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>cabaret</w:t>
      </w:r>
      <w:proofErr w:type="gramEnd"/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 and an international festival. We kindle emerging talents with fresh, </w:t>
      </w:r>
      <w:proofErr w:type="gramStart"/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>provocative</w:t>
      </w:r>
      <w:proofErr w:type="gramEnd"/>
      <w:r w:rsidRPr="28A15918">
        <w:rPr>
          <w:rFonts w:ascii="Objektiv Mk1" w:eastAsia="Objektiv Mk1" w:hAnsi="Objektiv Mk1" w:cs="Objektiv Mk1"/>
          <w:color w:val="000000" w:themeColor="text1"/>
          <w:sz w:val="20"/>
          <w:szCs w:val="20"/>
        </w:rPr>
        <w:t xml:space="preserve"> and popular pieces of our own, rooted in Welsh culture. And we ignite a passion for the arts in young people with life-changing learning experiences and chances to shine in the spotlight.</w:t>
      </w:r>
    </w:p>
    <w:p w14:paraId="70095FB8" w14:textId="77777777" w:rsidR="002E4591" w:rsidRDefault="002E4591" w:rsidP="002E4591">
      <w:pPr>
        <w:jc w:val="center"/>
        <w:rPr>
          <w:rFonts w:ascii="Objektiv Mk1" w:eastAsia="Objektiv Mk1" w:hAnsi="Objektiv Mk1" w:cs="Objektiv Mk1"/>
          <w:sz w:val="20"/>
          <w:szCs w:val="20"/>
        </w:rPr>
      </w:pPr>
      <w:r w:rsidRPr="28A15918">
        <w:rPr>
          <w:rFonts w:ascii="Objektiv Mk1" w:eastAsia="Objektiv Mk1" w:hAnsi="Objektiv Mk1" w:cs="Objektiv Mk1"/>
          <w:sz w:val="20"/>
          <w:szCs w:val="20"/>
        </w:rPr>
        <w:t>We are Wales Millennium Centre. Fire for the imagination</w:t>
      </w:r>
    </w:p>
    <w:p w14:paraId="1A01CFAA" w14:textId="77777777" w:rsidR="009C030B" w:rsidRPr="001141E2" w:rsidRDefault="009C030B" w:rsidP="001141E2">
      <w:pPr>
        <w:pStyle w:val="01Paragraph"/>
      </w:pPr>
    </w:p>
    <w:sectPr w:rsidR="009C030B" w:rsidRPr="001141E2" w:rsidSect="00201890">
      <w:headerReference w:type="default" r:id="rId8"/>
      <w:pgSz w:w="11906" w:h="16838"/>
      <w:pgMar w:top="2268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2EE1E0" w14:textId="77777777" w:rsidR="005E10ED" w:rsidRDefault="005E10ED" w:rsidP="009C030B">
      <w:r>
        <w:separator/>
      </w:r>
    </w:p>
  </w:endnote>
  <w:endnote w:type="continuationSeparator" w:id="0">
    <w:p w14:paraId="2D4C45CF" w14:textId="77777777" w:rsidR="005E10ED" w:rsidRDefault="005E10ED" w:rsidP="009C03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5B797E-11DB-4B34-A73F-05975755C1A9}"/>
    <w:embedBold r:id="rId2" w:fontKey="{28140B71-7060-4BD2-898C-DA85B4FA848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A88A0315-99A4-465A-A5D7-B5BD6A524FB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bjektiv Mk1">
    <w:altName w:val="Objektiv Mk"/>
    <w:panose1 w:val="020B0502020204020203"/>
    <w:charset w:val="00"/>
    <w:family w:val="swiss"/>
    <w:pitch w:val="variable"/>
    <w:sig w:usb0="A00000EF" w:usb1="5000205B" w:usb2="00000008" w:usb3="00000000" w:csb0="00000093" w:csb1="00000000"/>
    <w:embedRegular r:id="rId4" w:fontKey="{13517689-6B68-49C9-B07C-943DAC99EF75}"/>
    <w:embedBold r:id="rId5" w:fontKey="{5FAA53B4-192B-4DD5-9330-D6BCC3886451}"/>
  </w:font>
  <w:font w:name="Central Avenue WMC">
    <w:altName w:val="Calibri"/>
    <w:panose1 w:val="02000506080000020002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17EAD" w14:textId="77777777" w:rsidR="005E10ED" w:rsidRDefault="005E10ED" w:rsidP="009C030B">
      <w:r>
        <w:separator/>
      </w:r>
    </w:p>
  </w:footnote>
  <w:footnote w:type="continuationSeparator" w:id="0">
    <w:p w14:paraId="5B9B87DC" w14:textId="77777777" w:rsidR="005E10ED" w:rsidRDefault="005E10ED" w:rsidP="009C03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63FF50" w14:textId="77777777" w:rsidR="009C030B" w:rsidRDefault="009C030B" w:rsidP="009C030B">
    <w:pPr>
      <w:pStyle w:val="Header"/>
      <w:jc w:val="center"/>
    </w:pPr>
    <w:r>
      <w:rPr>
        <w:noProof/>
      </w:rPr>
      <w:drawing>
        <wp:inline distT="0" distB="0" distL="0" distR="0" wp14:anchorId="5194D1C2" wp14:editId="553FD378">
          <wp:extent cx="1666875" cy="611749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7889" cy="637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C135A8"/>
    <w:multiLevelType w:val="hybridMultilevel"/>
    <w:tmpl w:val="3578C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A272404"/>
    <w:multiLevelType w:val="multilevel"/>
    <w:tmpl w:val="BE14B2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FA72A9E"/>
    <w:multiLevelType w:val="multilevel"/>
    <w:tmpl w:val="37C017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DCC52D8"/>
    <w:multiLevelType w:val="hybridMultilevel"/>
    <w:tmpl w:val="C9C400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591"/>
    <w:rsid w:val="00020FA7"/>
    <w:rsid w:val="001073D2"/>
    <w:rsid w:val="001141E2"/>
    <w:rsid w:val="001747A8"/>
    <w:rsid w:val="00201890"/>
    <w:rsid w:val="002E4591"/>
    <w:rsid w:val="0031356B"/>
    <w:rsid w:val="0047297A"/>
    <w:rsid w:val="004F37E0"/>
    <w:rsid w:val="005E10ED"/>
    <w:rsid w:val="00631783"/>
    <w:rsid w:val="006A14CB"/>
    <w:rsid w:val="006E61B7"/>
    <w:rsid w:val="008511A1"/>
    <w:rsid w:val="00892CF2"/>
    <w:rsid w:val="009C030B"/>
    <w:rsid w:val="00B634D8"/>
    <w:rsid w:val="00DC78BF"/>
    <w:rsid w:val="00E77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61B701"/>
  <w15:chartTrackingRefBased/>
  <w15:docId w15:val="{8C12986E-3E9D-469F-90E3-1C442B59E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591"/>
    <w:rPr>
      <w:rFonts w:ascii="Calibri" w:eastAsia="Calibri" w:hAnsi="Calibri" w:cs="Calibri"/>
      <w:lang w:val="en-US" w:eastAsia="en-GB"/>
    </w:rPr>
  </w:style>
  <w:style w:type="paragraph" w:styleId="Heading1">
    <w:name w:val="heading 1"/>
    <w:basedOn w:val="Normal"/>
    <w:next w:val="02MainHeading"/>
    <w:link w:val="Heading1Char"/>
    <w:uiPriority w:val="9"/>
    <w:rsid w:val="0020189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20189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18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0189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styleId="ListParagraph">
    <w:name w:val="List Paragraph"/>
    <w:basedOn w:val="Normal"/>
    <w:uiPriority w:val="34"/>
    <w:rsid w:val="0020189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030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030B"/>
    <w:rPr>
      <w:rFonts w:ascii="Arial" w:eastAsia="Times New Roman" w:hAnsi="Arial" w:cs="Arial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C030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030B"/>
    <w:rPr>
      <w:rFonts w:ascii="Arial" w:eastAsia="Times New Roman" w:hAnsi="Arial" w:cs="Arial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63178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31783"/>
    <w:rPr>
      <w:color w:val="605E5C"/>
      <w:shd w:val="clear" w:color="auto" w:fill="E1DFDD"/>
    </w:rPr>
  </w:style>
  <w:style w:type="paragraph" w:customStyle="1" w:styleId="01Paragraph">
    <w:name w:val="01 Paragraph"/>
    <w:basedOn w:val="Normal"/>
    <w:link w:val="01ParagraphChar"/>
    <w:qFormat/>
    <w:rsid w:val="00DC78BF"/>
    <w:rPr>
      <w:rFonts w:ascii="Objektiv Mk1" w:hAnsi="Objektiv Mk1" w:cs="Objektiv Mk1"/>
      <w:color w:val="3B3838" w:themeColor="background2" w:themeShade="40"/>
      <w:sz w:val="20"/>
    </w:rPr>
  </w:style>
  <w:style w:type="paragraph" w:customStyle="1" w:styleId="02MainHeading">
    <w:name w:val="02 Main Heading"/>
    <w:basedOn w:val="Heading1"/>
    <w:link w:val="02MainHeadingChar"/>
    <w:qFormat/>
    <w:rsid w:val="00020FA7"/>
    <w:rPr>
      <w:rFonts w:ascii="Central Avenue WMC" w:hAnsi="Central Avenue WMC"/>
      <w:caps/>
      <w:color w:val="3B3838" w:themeColor="background2" w:themeShade="40"/>
      <w:sz w:val="40"/>
    </w:rPr>
  </w:style>
  <w:style w:type="character" w:customStyle="1" w:styleId="01ParagraphChar">
    <w:name w:val="01 Paragraph Char"/>
    <w:basedOn w:val="DefaultParagraphFont"/>
    <w:link w:val="01Paragraph"/>
    <w:rsid w:val="00DC78BF"/>
    <w:rPr>
      <w:rFonts w:ascii="Objektiv Mk1" w:eastAsia="Times New Roman" w:hAnsi="Objektiv Mk1" w:cs="Objektiv Mk1"/>
      <w:color w:val="3B3838" w:themeColor="background2" w:themeShade="40"/>
      <w:sz w:val="20"/>
      <w:szCs w:val="24"/>
      <w:lang w:val="en-US"/>
    </w:rPr>
  </w:style>
  <w:style w:type="character" w:customStyle="1" w:styleId="02MainHeadingChar">
    <w:name w:val="02 Main Heading Char"/>
    <w:basedOn w:val="Heading1Char"/>
    <w:link w:val="02MainHeading"/>
    <w:rsid w:val="00020FA7"/>
    <w:rPr>
      <w:rFonts w:ascii="Central Avenue WMC" w:eastAsiaTheme="majorEastAsia" w:hAnsi="Central Avenue WMC" w:cstheme="majorBidi"/>
      <w:caps/>
      <w:color w:val="3B3838" w:themeColor="background2" w:themeShade="40"/>
      <w:sz w:val="40"/>
      <w:szCs w:val="32"/>
      <w:lang w:val="en-US"/>
    </w:rPr>
  </w:style>
  <w:style w:type="paragraph" w:customStyle="1" w:styleId="03Subheading">
    <w:name w:val="03 Sub heading"/>
    <w:basedOn w:val="Heading2"/>
    <w:link w:val="03SubheadingChar"/>
    <w:qFormat/>
    <w:rsid w:val="00020FA7"/>
    <w:rPr>
      <w:rFonts w:ascii="Central Avenue WMC" w:hAnsi="Central Avenue WMC"/>
      <w:caps/>
      <w:color w:val="3B3838" w:themeColor="background2" w:themeShade="40"/>
      <w:sz w:val="32"/>
    </w:rPr>
  </w:style>
  <w:style w:type="paragraph" w:customStyle="1" w:styleId="04Importantinformation">
    <w:name w:val="04 Important information"/>
    <w:basedOn w:val="Normal"/>
    <w:link w:val="04ImportantinformationChar"/>
    <w:qFormat/>
    <w:rsid w:val="00020FA7"/>
    <w:rPr>
      <w:rFonts w:ascii="Objektiv Mk1" w:hAnsi="Objektiv Mk1" w:cs="Objektiv Mk1"/>
      <w:b/>
      <w:color w:val="3B3838" w:themeColor="background2" w:themeShade="40"/>
      <w:sz w:val="28"/>
    </w:rPr>
  </w:style>
  <w:style w:type="character" w:customStyle="1" w:styleId="03SubheadingChar">
    <w:name w:val="03 Sub heading Char"/>
    <w:basedOn w:val="Heading2Char"/>
    <w:link w:val="03Subheading"/>
    <w:rsid w:val="00020FA7"/>
    <w:rPr>
      <w:rFonts w:ascii="Central Avenue WMC" w:eastAsiaTheme="majorEastAsia" w:hAnsi="Central Avenue WMC" w:cstheme="majorBidi"/>
      <w:caps/>
      <w:color w:val="3B3838" w:themeColor="background2" w:themeShade="40"/>
      <w:sz w:val="32"/>
      <w:szCs w:val="26"/>
      <w:lang w:val="en-US"/>
    </w:rPr>
  </w:style>
  <w:style w:type="character" w:customStyle="1" w:styleId="04ImportantinformationChar">
    <w:name w:val="04 Important information Char"/>
    <w:basedOn w:val="DefaultParagraphFont"/>
    <w:link w:val="04Importantinformation"/>
    <w:rsid w:val="00020FA7"/>
    <w:rPr>
      <w:rFonts w:ascii="Objektiv Mk1" w:eastAsia="Times New Roman" w:hAnsi="Objektiv Mk1" w:cs="Objektiv Mk1"/>
      <w:b/>
      <w:color w:val="3B3838" w:themeColor="background2" w:themeShade="40"/>
      <w:sz w:val="28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E4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community@wmc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Brand\Shared%20Full%20Access\Word%20Template\Wales%20Millennium%20Centre%20Wor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Wales Millennium Centre Word template</Template>
  <TotalTime>0</TotalTime>
  <Pages>3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Ffion Wyn Morris</dc:creator>
  <cp:keywords/>
  <dc:description/>
  <cp:lastModifiedBy>Ffion Wyn Morris</cp:lastModifiedBy>
  <cp:revision>1</cp:revision>
  <cp:lastPrinted>2019-03-01T14:49:00Z</cp:lastPrinted>
  <dcterms:created xsi:type="dcterms:W3CDTF">2021-12-16T17:31:00Z</dcterms:created>
  <dcterms:modified xsi:type="dcterms:W3CDTF">2021-12-16T17:31:00Z</dcterms:modified>
</cp:coreProperties>
</file>